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2F638" w14:textId="1678AE84" w:rsidR="006D7365" w:rsidRPr="005F2D8E" w:rsidRDefault="006D7365" w:rsidP="000C307A">
      <w:pPr>
        <w:tabs>
          <w:tab w:val="left" w:pos="567"/>
        </w:tabs>
        <w:spacing w:after="0" w:line="240" w:lineRule="auto"/>
        <w:ind w:right="1"/>
        <w:jc w:val="right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Cs/>
          <w:sz w:val="24"/>
          <w:szCs w:val="24"/>
        </w:rPr>
        <w:t>Załącznik nr 1 do SWZ</w:t>
      </w:r>
    </w:p>
    <w:p w14:paraId="318C7FC9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  <w:u w:val="single"/>
        </w:rPr>
        <w:t>FORMULARZ OFERTY</w:t>
      </w:r>
    </w:p>
    <w:p w14:paraId="760F19C2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OFERTA</w:t>
      </w:r>
    </w:p>
    <w:p w14:paraId="3C5C1C37" w14:textId="4CE92D1D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dla </w:t>
      </w:r>
      <w:r w:rsidR="00442CC9"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Akademia Sztuk Teatralnych im. Stanisława Wyspiańskiego w Krakowie</w:t>
      </w:r>
    </w:p>
    <w:p w14:paraId="34B343D2" w14:textId="3BBF310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ul. </w:t>
      </w:r>
      <w:r w:rsidR="001C42AF"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Straszewskiego 21-22</w:t>
      </w: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, 31-</w:t>
      </w:r>
      <w:r w:rsidR="001C42AF"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109</w:t>
      </w: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 Kraków</w:t>
      </w:r>
    </w:p>
    <w:p w14:paraId="5C3DA0F6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Nazwa (Firma) Wykonawcy – </w:t>
      </w:r>
    </w:p>
    <w:p w14:paraId="4354D6C2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28BF9EB4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…………………….............................................................................................................</w:t>
      </w:r>
    </w:p>
    <w:p w14:paraId="5A382B24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Adres Wykonawcy – </w:t>
      </w:r>
    </w:p>
    <w:p w14:paraId="37DBF66B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0C8947C2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……..............................................................................................................................</w:t>
      </w:r>
    </w:p>
    <w:p w14:paraId="09928BA3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Adres do korespondencji –</w:t>
      </w:r>
    </w:p>
    <w:p w14:paraId="56039B7E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63712237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………………...................................................................................................................</w:t>
      </w:r>
    </w:p>
    <w:p w14:paraId="063A71F9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0B3316B5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Tel. - .................................................; </w:t>
      </w:r>
    </w:p>
    <w:p w14:paraId="41FAC88A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4CEC251B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E-mail: ........................................................................;</w:t>
      </w:r>
    </w:p>
    <w:p w14:paraId="1A5867E2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4C96123B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NIP - ...........................................................; REGON - .............................................;</w:t>
      </w:r>
    </w:p>
    <w:p w14:paraId="34464610" w14:textId="77777777" w:rsidR="006D7365" w:rsidRPr="005F2D8E" w:rsidRDefault="006D7365" w:rsidP="00EA555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06FAAB7B" w14:textId="1FBF715C" w:rsidR="006D7365" w:rsidRPr="005F2D8E" w:rsidRDefault="006D7365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i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/>
          <w:sz w:val="24"/>
          <w:szCs w:val="24"/>
          <w:lang w:eastAsia="pl-PL"/>
        </w:rPr>
        <w:t xml:space="preserve">Nawiązując do ogłoszenia o zamówieniu w trybie podstawowym </w:t>
      </w:r>
      <w:bookmarkStart w:id="0" w:name="_Hlk73440072"/>
      <w:bookmarkStart w:id="1" w:name="_Hlk83979757"/>
      <w:r w:rsidR="006C6C48" w:rsidRPr="005F2D8E">
        <w:rPr>
          <w:rFonts w:asciiTheme="minorHAnsi" w:hAnsiTheme="minorHAnsi" w:cstheme="minorHAnsi"/>
          <w:i/>
          <w:sz w:val="24"/>
          <w:szCs w:val="24"/>
          <w:lang w:eastAsia="pl-PL"/>
        </w:rPr>
        <w:t xml:space="preserve">na </w:t>
      </w:r>
      <w:bookmarkEnd w:id="0"/>
      <w:r w:rsidR="00442CC9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wyłonienie Wykonawcy w zakresie realizacji prac związanych z Dostawa i montaż trzech </w:t>
      </w:r>
      <w:proofErr w:type="spellStart"/>
      <w:r w:rsidR="00442CC9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>mikroinstalacji</w:t>
      </w:r>
      <w:proofErr w:type="spellEnd"/>
      <w:r w:rsidR="00442CC9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 fotowoltaicznych na dachach budynków Akademii Sztuk Teatralnych im. Stanisława Wyspiańskiego w Krakowie, Wrocławiu oraz Bytomiu wraz z wykonaniem prac towarzyszących,</w:t>
      </w:r>
      <w:r w:rsidR="00442CC9" w:rsidRPr="005F2D8E">
        <w:rPr>
          <w:rFonts w:asciiTheme="minorHAnsi" w:eastAsia="Ubuntu Light" w:hAnsiTheme="minorHAnsi" w:cstheme="minorHAnsi"/>
          <w:b/>
          <w:bCs/>
          <w:i/>
          <w:iCs/>
          <w:sz w:val="24"/>
          <w:szCs w:val="24"/>
        </w:rPr>
        <w:t xml:space="preserve"> </w:t>
      </w:r>
      <w:r w:rsidR="00442CC9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>odpowiednio w odniesieniu od jednej do trzech części zamówienia</w:t>
      </w:r>
      <w:r w:rsidR="004B0416" w:rsidRPr="005F2D8E">
        <w:rPr>
          <w:rFonts w:asciiTheme="minorHAnsi" w:hAnsiTheme="minorHAnsi" w:cstheme="minorHAnsi"/>
          <w:sz w:val="24"/>
          <w:szCs w:val="24"/>
        </w:rPr>
        <w:t>, postępowanie nr</w:t>
      </w:r>
      <w:r w:rsidR="006662D2">
        <w:rPr>
          <w:rFonts w:asciiTheme="minorHAnsi" w:hAnsiTheme="minorHAnsi" w:cstheme="minorHAnsi"/>
          <w:sz w:val="24"/>
          <w:szCs w:val="24"/>
        </w:rPr>
        <w:t xml:space="preserve"> ZKK.261.2.3.2024</w:t>
      </w:r>
      <w:r w:rsidR="00442CC9" w:rsidRPr="005F2D8E">
        <w:rPr>
          <w:rFonts w:asciiTheme="minorHAnsi" w:hAnsiTheme="minorHAnsi" w:cstheme="minorHAnsi"/>
          <w:sz w:val="24"/>
          <w:szCs w:val="24"/>
        </w:rPr>
        <w:t xml:space="preserve">, </w:t>
      </w:r>
    </w:p>
    <w:bookmarkEnd w:id="1"/>
    <w:p w14:paraId="59915517" w14:textId="77777777" w:rsidR="006D7365" w:rsidRPr="005F2D8E" w:rsidRDefault="006D7365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i/>
          <w:sz w:val="24"/>
          <w:szCs w:val="24"/>
          <w:lang w:eastAsia="pl-PL"/>
        </w:rPr>
      </w:pPr>
    </w:p>
    <w:p w14:paraId="377A312B" w14:textId="77777777" w:rsidR="006D7365" w:rsidRPr="005F2D8E" w:rsidRDefault="006D7365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5F2D8E">
        <w:rPr>
          <w:rFonts w:asciiTheme="minorHAnsi" w:hAnsiTheme="minorHAnsi" w:cstheme="minorHAnsi"/>
          <w:i/>
          <w:sz w:val="24"/>
          <w:szCs w:val="24"/>
          <w:lang w:eastAsia="pl-PL"/>
        </w:rPr>
        <w:t>ja/my niżej podpisany/i:</w:t>
      </w:r>
    </w:p>
    <w:p w14:paraId="65BD01FB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1F01DF57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14:paraId="25E1C853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i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/>
          <w:sz w:val="24"/>
          <w:szCs w:val="24"/>
          <w:lang w:eastAsia="pl-PL"/>
        </w:rPr>
        <w:t>imię i nazwisko osoby podpisującej ofertę</w:t>
      </w:r>
    </w:p>
    <w:p w14:paraId="61CEE913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działając w imieniu i na rzecz:</w:t>
      </w:r>
    </w:p>
    <w:p w14:paraId="59D05E55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29BFDA51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14:paraId="40271D6F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37A0F428" w14:textId="77777777" w:rsidR="006D7365" w:rsidRPr="005F2D8E" w:rsidRDefault="006D7365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14:paraId="34C36B4A" w14:textId="77777777" w:rsidR="006D7365" w:rsidRPr="005F2D8E" w:rsidRDefault="006D7365" w:rsidP="00EA5553">
      <w:pPr>
        <w:tabs>
          <w:tab w:val="left" w:pos="567"/>
          <w:tab w:val="left" w:pos="709"/>
          <w:tab w:val="left" w:pos="1276"/>
          <w:tab w:val="left" w:pos="623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5F2D8E">
        <w:rPr>
          <w:rFonts w:asciiTheme="minorHAnsi" w:hAnsiTheme="minorHAnsi" w:cstheme="minorHAnsi"/>
          <w:i/>
          <w:sz w:val="24"/>
          <w:szCs w:val="24"/>
        </w:rPr>
        <w:t>nazwa i adres Wykonawcy</w:t>
      </w:r>
    </w:p>
    <w:p w14:paraId="4A5ED9B2" w14:textId="31EC431A" w:rsidR="003D0FE8" w:rsidRDefault="003D0FE8" w:rsidP="00836BE7">
      <w:pPr>
        <w:widowControl w:val="0"/>
        <w:numPr>
          <w:ilvl w:val="6"/>
          <w:numId w:val="93"/>
        </w:numPr>
        <w:tabs>
          <w:tab w:val="left" w:pos="567"/>
        </w:tabs>
        <w:suppressAutoHyphens/>
        <w:spacing w:after="120" w:line="360" w:lineRule="auto"/>
        <w:ind w:left="284" w:firstLine="0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Oferujemy realizację przedmiotu zamówienia na warunkach określonych w specyfikacji warunków zamówienia, zgodnie z treścią SWZ, ewentualnych wyjaśnień do SWZ oraz jej zmian, jeżeli dotyczy:</w:t>
      </w:r>
    </w:p>
    <w:p w14:paraId="4FD70221" w14:textId="77777777" w:rsidR="00C1045A" w:rsidRPr="005F2D8E" w:rsidRDefault="00C1045A" w:rsidP="00C1045A">
      <w:pPr>
        <w:widowControl w:val="0"/>
        <w:tabs>
          <w:tab w:val="left" w:pos="567"/>
        </w:tabs>
        <w:suppressAutoHyphens/>
        <w:spacing w:after="120" w:line="36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</w:p>
    <w:p w14:paraId="0C76C161" w14:textId="5440E2A3" w:rsidR="006D54BA" w:rsidRPr="005F2D8E" w:rsidRDefault="006D54BA" w:rsidP="00836BE7">
      <w:pPr>
        <w:widowControl w:val="0"/>
        <w:tabs>
          <w:tab w:val="left" w:pos="567"/>
        </w:tabs>
        <w:suppressAutoHyphens/>
        <w:spacing w:after="0" w:line="360" w:lineRule="auto"/>
        <w:ind w:left="284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</w:rPr>
        <w:lastRenderedPageBreak/>
        <w:t>Część 1 Zamówienia:</w:t>
      </w:r>
    </w:p>
    <w:p w14:paraId="33D25A15" w14:textId="61A02A9F" w:rsidR="003D0FE8" w:rsidRPr="005F2D8E" w:rsidRDefault="003D0FE8" w:rsidP="00836BE7">
      <w:pPr>
        <w:pStyle w:val="Akapitzlist"/>
        <w:tabs>
          <w:tab w:val="left" w:pos="284"/>
          <w:tab w:val="left" w:pos="567"/>
          <w:tab w:val="left" w:pos="851"/>
          <w:tab w:val="left" w:pos="3544"/>
          <w:tab w:val="left" w:pos="5670"/>
        </w:tabs>
        <w:spacing w:line="360" w:lineRule="auto"/>
        <w:ind w:left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za łączną kwotę netto: ……….…………………………………..PLN plus należny podatek VAT w wysokości …………...... %, tj. ……………………………….………………. PLN, co daje kwotę brutto ……………………………………………..PLN, (słownie  brutto: .................................................................................................................... złotych __/100).</w:t>
      </w:r>
    </w:p>
    <w:p w14:paraId="27D697FE" w14:textId="69B1C70B" w:rsidR="003D0FE8" w:rsidRPr="005F2D8E" w:rsidRDefault="003D0FE8" w:rsidP="00836BE7">
      <w:pPr>
        <w:pStyle w:val="Akapitzlist"/>
        <w:numPr>
          <w:ilvl w:val="1"/>
          <w:numId w:val="51"/>
        </w:numPr>
        <w:tabs>
          <w:tab w:val="left" w:pos="284"/>
          <w:tab w:val="left" w:pos="567"/>
        </w:tabs>
        <w:spacing w:line="360" w:lineRule="auto"/>
        <w:ind w:left="284" w:firstLine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Oświadczamy, że zobowiązujemy się wykonać przedmiot umowy w terminie </w:t>
      </w:r>
      <w:r w:rsidRPr="005F2D8E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 xml:space="preserve">do </w:t>
      </w:r>
      <w:r w:rsidR="00B73A57" w:rsidRPr="005F2D8E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……………….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>, liczonych od dnia zawarcia umowy, przy uwzględnieniu wymagań i warunków opisanych w treści SWZ.</w:t>
      </w:r>
    </w:p>
    <w:p w14:paraId="6E91C63C" w14:textId="405C1824" w:rsidR="003D0FE8" w:rsidRPr="005F2D8E" w:rsidRDefault="003D0FE8" w:rsidP="00836BE7">
      <w:pPr>
        <w:pStyle w:val="Akapitzlist"/>
        <w:numPr>
          <w:ilvl w:val="1"/>
          <w:numId w:val="51"/>
        </w:numPr>
        <w:tabs>
          <w:tab w:val="left" w:pos="284"/>
          <w:tab w:val="left" w:pos="567"/>
        </w:tabs>
        <w:spacing w:line="360" w:lineRule="auto"/>
        <w:ind w:left="284" w:firstLine="0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Oświadczamy</w:t>
      </w:r>
      <w:r w:rsidRPr="005F2D8E">
        <w:rPr>
          <w:rFonts w:asciiTheme="minorHAnsi" w:hAnsiTheme="minorHAnsi" w:cstheme="minorHAnsi"/>
          <w:sz w:val="24"/>
          <w:szCs w:val="24"/>
        </w:rPr>
        <w:t>, że oferujemy zakresy rękojmi i gwarancji jak i usługi gwarancyjne spełniające warunki i wymagania wynikające ze SWZ, w szczególności w odniesieniu do ich zakresu i formy realizacji</w:t>
      </w:r>
      <w:r w:rsidR="003D398C" w:rsidRPr="005F2D8E">
        <w:rPr>
          <w:rFonts w:asciiTheme="minorHAnsi" w:hAnsiTheme="minorHAnsi" w:cstheme="minorHAnsi"/>
          <w:sz w:val="24"/>
          <w:szCs w:val="24"/>
        </w:rPr>
        <w:t>.</w:t>
      </w:r>
    </w:p>
    <w:p w14:paraId="17D27F72" w14:textId="6D407D14" w:rsidR="006D54BA" w:rsidRPr="005F2D8E" w:rsidRDefault="006D54BA" w:rsidP="00836BE7">
      <w:pPr>
        <w:pStyle w:val="Akapitzlist"/>
        <w:tabs>
          <w:tab w:val="left" w:pos="567"/>
        </w:tabs>
        <w:spacing w:line="360" w:lineRule="auto"/>
        <w:ind w:left="284"/>
        <w:jc w:val="both"/>
        <w:rPr>
          <w:rFonts w:asciiTheme="minorHAnsi" w:hAnsiTheme="minorHAnsi" w:cstheme="minorHAnsi"/>
          <w:b/>
          <w:bCs/>
          <w:i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iCs/>
          <w:sz w:val="24"/>
          <w:szCs w:val="24"/>
        </w:rPr>
        <w:t>Część 2 Zamówienia:</w:t>
      </w:r>
    </w:p>
    <w:p w14:paraId="01700944" w14:textId="77777777" w:rsidR="006D54BA" w:rsidRPr="005F2D8E" w:rsidRDefault="006D54BA" w:rsidP="00836BE7">
      <w:pPr>
        <w:pStyle w:val="Akapitzlist"/>
        <w:tabs>
          <w:tab w:val="left" w:pos="567"/>
        </w:tabs>
        <w:spacing w:line="360" w:lineRule="auto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za łączną kwotę netto: ……….…………………………………..PLN plus należny podatek VAT w wysokości …………...... %, tj. ……………………………….………………. PLN, co daje kwotę brutto ……………………………………………..PLN, (słownie  brutto: .................................................................................................................... złotych __/100).</w:t>
      </w:r>
    </w:p>
    <w:p w14:paraId="422028CE" w14:textId="53AF79D3" w:rsidR="006D54BA" w:rsidRPr="005F2D8E" w:rsidRDefault="003D398C" w:rsidP="00836BE7">
      <w:pPr>
        <w:pStyle w:val="Akapitzlist"/>
        <w:tabs>
          <w:tab w:val="left" w:pos="567"/>
        </w:tabs>
        <w:spacing w:line="360" w:lineRule="auto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 xml:space="preserve">a) </w:t>
      </w:r>
      <w:r w:rsidR="006D54BA" w:rsidRPr="005F2D8E">
        <w:rPr>
          <w:rFonts w:asciiTheme="minorHAnsi" w:hAnsiTheme="minorHAnsi" w:cstheme="minorHAnsi"/>
          <w:iCs/>
          <w:sz w:val="24"/>
          <w:szCs w:val="24"/>
        </w:rPr>
        <w:t xml:space="preserve">Oświadczamy, że zobowiązujemy się wykonać przedmiot umowy w terminie do </w:t>
      </w:r>
      <w:r w:rsidRPr="005F2D8E">
        <w:rPr>
          <w:rFonts w:asciiTheme="minorHAnsi" w:hAnsiTheme="minorHAnsi" w:cstheme="minorHAnsi"/>
          <w:iCs/>
          <w:sz w:val="24"/>
          <w:szCs w:val="24"/>
        </w:rPr>
        <w:t>………………</w:t>
      </w:r>
      <w:r w:rsidR="006D54BA" w:rsidRPr="005F2D8E">
        <w:rPr>
          <w:rFonts w:asciiTheme="minorHAnsi" w:hAnsiTheme="minorHAnsi" w:cstheme="minorHAnsi"/>
          <w:iCs/>
          <w:sz w:val="24"/>
          <w:szCs w:val="24"/>
        </w:rPr>
        <w:t>, liczonych od dnia zawarcia umowy, przy uwzględnieniu wymagań i warunków opisanych w treści SWZ.</w:t>
      </w:r>
    </w:p>
    <w:p w14:paraId="66CA3C07" w14:textId="484FB7C7" w:rsidR="003D398C" w:rsidRPr="005F2D8E" w:rsidRDefault="003D398C" w:rsidP="00836BE7">
      <w:pPr>
        <w:pStyle w:val="Akapitzlist"/>
        <w:tabs>
          <w:tab w:val="left" w:pos="567"/>
        </w:tabs>
        <w:spacing w:line="360" w:lineRule="auto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 xml:space="preserve">b) </w:t>
      </w:r>
      <w:r w:rsidR="006D54BA" w:rsidRPr="005F2D8E">
        <w:rPr>
          <w:rFonts w:asciiTheme="minorHAnsi" w:hAnsiTheme="minorHAnsi" w:cstheme="minorHAnsi"/>
          <w:iCs/>
          <w:sz w:val="24"/>
          <w:szCs w:val="24"/>
        </w:rPr>
        <w:t>Oświadczamy, że oferujemy zakresy rękojmi i gwarancji jak i usługi gwarancyjne spełniające warunki i wymagania wynikające ze SWZ, w szczególności w odniesieniu do ich zakresu i formy realizacji</w:t>
      </w:r>
      <w:r w:rsidRPr="005F2D8E">
        <w:rPr>
          <w:rFonts w:asciiTheme="minorHAnsi" w:hAnsiTheme="minorHAnsi" w:cstheme="minorHAnsi"/>
          <w:iCs/>
          <w:sz w:val="24"/>
          <w:szCs w:val="24"/>
        </w:rPr>
        <w:t>.</w:t>
      </w:r>
    </w:p>
    <w:p w14:paraId="6F66F18A" w14:textId="307A2F15" w:rsidR="006D54BA" w:rsidRPr="005F2D8E" w:rsidRDefault="006D54BA" w:rsidP="00836BE7">
      <w:pPr>
        <w:pStyle w:val="Akapitzlist"/>
        <w:tabs>
          <w:tab w:val="left" w:pos="567"/>
        </w:tabs>
        <w:spacing w:line="360" w:lineRule="auto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iCs/>
          <w:sz w:val="24"/>
          <w:szCs w:val="24"/>
        </w:rPr>
        <w:t>Część 3 Zamówienia:</w:t>
      </w:r>
    </w:p>
    <w:p w14:paraId="5B4D2694" w14:textId="77777777" w:rsidR="006D54BA" w:rsidRPr="005F2D8E" w:rsidRDefault="006D54BA" w:rsidP="00836BE7">
      <w:pPr>
        <w:pStyle w:val="Akapitzlist"/>
        <w:tabs>
          <w:tab w:val="left" w:pos="567"/>
        </w:tabs>
        <w:spacing w:line="360" w:lineRule="auto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za łączną kwotę netto: ……….…………………………………..PLN plus należny podatek VAT w wysokości …………...... %, tj. ……………………………….………………. PLN, co daje kwotę brutto ……………………………………………..PLN, (słownie  brutto: .................................................................................................................... złotych __/100).</w:t>
      </w:r>
    </w:p>
    <w:p w14:paraId="39CDE7E3" w14:textId="7161B3B9" w:rsidR="006D54BA" w:rsidRPr="005F2D8E" w:rsidRDefault="003D398C" w:rsidP="00836BE7">
      <w:pPr>
        <w:pStyle w:val="Akapitzlist"/>
        <w:tabs>
          <w:tab w:val="left" w:pos="567"/>
        </w:tabs>
        <w:spacing w:line="360" w:lineRule="auto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 xml:space="preserve">a) </w:t>
      </w:r>
      <w:r w:rsidR="006D54BA" w:rsidRPr="005F2D8E">
        <w:rPr>
          <w:rFonts w:asciiTheme="minorHAnsi" w:hAnsiTheme="minorHAnsi" w:cstheme="minorHAnsi"/>
          <w:iCs/>
          <w:sz w:val="24"/>
          <w:szCs w:val="24"/>
        </w:rPr>
        <w:t xml:space="preserve"> Oświadczamy, że zobowiązujemy się wykonać przedmiot umowy w terminie do </w:t>
      </w:r>
      <w:r w:rsidRPr="005F2D8E">
        <w:rPr>
          <w:rFonts w:asciiTheme="minorHAnsi" w:hAnsiTheme="minorHAnsi" w:cstheme="minorHAnsi"/>
          <w:iCs/>
          <w:sz w:val="24"/>
          <w:szCs w:val="24"/>
        </w:rPr>
        <w:t>……………….</w:t>
      </w:r>
      <w:r w:rsidR="006D54BA" w:rsidRPr="005F2D8E">
        <w:rPr>
          <w:rFonts w:asciiTheme="minorHAnsi" w:hAnsiTheme="minorHAnsi" w:cstheme="minorHAnsi"/>
          <w:iCs/>
          <w:sz w:val="24"/>
          <w:szCs w:val="24"/>
        </w:rPr>
        <w:t>, liczonych od dnia zawarcia umowy, przy uwzględnieniu wymagań i warunków opisanych w treści SWZ.</w:t>
      </w:r>
    </w:p>
    <w:p w14:paraId="7F95BA7D" w14:textId="19EB8BE8" w:rsidR="003D398C" w:rsidRPr="005F2D8E" w:rsidRDefault="003D398C" w:rsidP="00836BE7">
      <w:pPr>
        <w:pStyle w:val="Akapitzlist"/>
        <w:tabs>
          <w:tab w:val="left" w:pos="567"/>
        </w:tabs>
        <w:spacing w:line="360" w:lineRule="auto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lastRenderedPageBreak/>
        <w:t>b)</w:t>
      </w:r>
      <w:r w:rsidR="006D54BA" w:rsidRPr="005F2D8E">
        <w:rPr>
          <w:rFonts w:asciiTheme="minorHAnsi" w:hAnsiTheme="minorHAnsi" w:cstheme="minorHAnsi"/>
          <w:iCs/>
          <w:sz w:val="24"/>
          <w:szCs w:val="24"/>
        </w:rPr>
        <w:t xml:space="preserve"> Oświadczamy, że oferujemy zakresy rękojmi i gwarancji jak i usługi gwarancyjne spełniające warunki i wymagania wynikające ze SWZ, w szczególności w odniesieniu do ich zakresu i formy realizacji</w:t>
      </w:r>
      <w:r w:rsidRPr="005F2D8E">
        <w:rPr>
          <w:rFonts w:asciiTheme="minorHAnsi" w:hAnsiTheme="minorHAnsi" w:cstheme="minorHAnsi"/>
          <w:iCs/>
          <w:sz w:val="24"/>
          <w:szCs w:val="24"/>
        </w:rPr>
        <w:t>.</w:t>
      </w:r>
    </w:p>
    <w:p w14:paraId="4A9B0248" w14:textId="4A43230C" w:rsidR="00391FFE" w:rsidRPr="005F2D8E" w:rsidRDefault="003D0FE8" w:rsidP="00836BE7">
      <w:pPr>
        <w:pStyle w:val="Akapitzlist"/>
        <w:numPr>
          <w:ilvl w:val="1"/>
          <w:numId w:val="93"/>
        </w:numPr>
        <w:tabs>
          <w:tab w:val="left" w:pos="426"/>
          <w:tab w:val="left" w:pos="567"/>
        </w:tabs>
        <w:spacing w:line="360" w:lineRule="auto"/>
        <w:ind w:left="284" w:firstLine="0"/>
        <w:jc w:val="both"/>
        <w:rPr>
          <w:rFonts w:asciiTheme="minorHAnsi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Cs/>
          <w:sz w:val="24"/>
          <w:szCs w:val="24"/>
          <w:lang w:eastAsia="pl-PL"/>
        </w:rPr>
        <w:t>Oświadczamy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>, że zapoznaliśmy się z projektowanymi postanowieniami umowy, stanowiącymi integralną część SWZ i akceptujemy je bez zastrzeżeń oraz zobowiązujemy się, w razie wyboru naszej oferty, do zawarcia umowy na warunkach w nich określonych w miejscu i termini</w:t>
      </w:r>
      <w:r w:rsidR="00391FFE" w:rsidRPr="005F2D8E">
        <w:rPr>
          <w:rFonts w:asciiTheme="minorHAnsi" w:hAnsiTheme="minorHAnsi" w:cstheme="minorHAnsi"/>
          <w:sz w:val="24"/>
          <w:szCs w:val="24"/>
          <w:lang w:eastAsia="pl-PL"/>
        </w:rPr>
        <w:t>e wskazanym przez Zamawiającego.</w:t>
      </w:r>
    </w:p>
    <w:p w14:paraId="0901C9C4" w14:textId="180AE916" w:rsidR="00391FFE" w:rsidRPr="005F2D8E" w:rsidRDefault="00391FFE" w:rsidP="00836BE7">
      <w:pPr>
        <w:pStyle w:val="Akapitzlist"/>
        <w:numPr>
          <w:ilvl w:val="1"/>
          <w:numId w:val="93"/>
        </w:numPr>
        <w:tabs>
          <w:tab w:val="left" w:pos="426"/>
          <w:tab w:val="left" w:pos="567"/>
        </w:tabs>
        <w:spacing w:line="360" w:lineRule="auto"/>
        <w:ind w:left="284" w:firstLine="0"/>
        <w:jc w:val="both"/>
        <w:rPr>
          <w:rFonts w:asciiTheme="minorHAnsi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Deklarujemy świadczenie serwisu gwarancyjnego w okresie gwarancji na warunkach określonych w SWZ i wzorze umowy.</w:t>
      </w:r>
    </w:p>
    <w:p w14:paraId="3133D916" w14:textId="7AD49323" w:rsidR="00391FFE" w:rsidRPr="005F2D8E" w:rsidRDefault="00391FFE" w:rsidP="00836BE7">
      <w:pPr>
        <w:pStyle w:val="Akapitzlist"/>
        <w:numPr>
          <w:ilvl w:val="1"/>
          <w:numId w:val="93"/>
        </w:numPr>
        <w:tabs>
          <w:tab w:val="left" w:pos="426"/>
          <w:tab w:val="left" w:pos="567"/>
        </w:tabs>
        <w:spacing w:after="0" w:line="360" w:lineRule="auto"/>
        <w:ind w:left="284" w:firstLine="0"/>
        <w:jc w:val="both"/>
        <w:rPr>
          <w:rFonts w:asciiTheme="minorHAnsi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color w:val="000000"/>
          <w:sz w:val="24"/>
          <w:szCs w:val="24"/>
          <w:lang w:val="sq-AL"/>
        </w:rPr>
        <w:t>Serwis gwarancyjny realizowany wykonywać będzie:</w:t>
      </w:r>
      <w:r w:rsidR="00B24374" w:rsidRPr="005F2D8E">
        <w:rPr>
          <w:rFonts w:asciiTheme="minorHAnsi" w:hAnsiTheme="minorHAnsi" w:cstheme="minorHAnsi"/>
          <w:color w:val="000000"/>
          <w:sz w:val="24"/>
          <w:szCs w:val="24"/>
          <w:lang w:val="sq-AL"/>
        </w:rPr>
        <w:t xml:space="preserve"> </w:t>
      </w:r>
      <w:r w:rsidRPr="005F2D8E">
        <w:rPr>
          <w:rFonts w:asciiTheme="minorHAnsi" w:hAnsiTheme="minorHAnsi" w:cstheme="minorHAnsi"/>
          <w:color w:val="000000"/>
          <w:sz w:val="24"/>
          <w:szCs w:val="24"/>
          <w:lang w:val="sq-AL"/>
        </w:rPr>
        <w:t>.............., tel: .................... , e-mail: ..........................</w:t>
      </w:r>
    </w:p>
    <w:p w14:paraId="6272E675" w14:textId="77777777" w:rsidR="00A82882" w:rsidRPr="005F2D8E" w:rsidRDefault="00A82882" w:rsidP="00836BE7">
      <w:pPr>
        <w:tabs>
          <w:tab w:val="left" w:pos="567"/>
        </w:tabs>
        <w:spacing w:line="360" w:lineRule="auto"/>
        <w:ind w:left="284"/>
        <w:jc w:val="both"/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</w:pPr>
      <w:r w:rsidRPr="005F2D8E">
        <w:rPr>
          <w:rFonts w:asciiTheme="minorHAnsi" w:hAnsiTheme="minorHAnsi" w:cstheme="minorHAnsi"/>
          <w:b/>
          <w:color w:val="000000"/>
          <w:sz w:val="24"/>
          <w:szCs w:val="24"/>
          <w:u w:val="single"/>
        </w:rPr>
        <w:t>Zamawiający nie uznaje za podwykonawstwo usług serwisowych świadczonych w ramach przedmiotowego zamówienia.</w:t>
      </w:r>
    </w:p>
    <w:p w14:paraId="1554F4CD" w14:textId="77777777" w:rsidR="00595499" w:rsidRPr="005F2D8E" w:rsidRDefault="00A82882" w:rsidP="00836BE7">
      <w:pPr>
        <w:pStyle w:val="Akapitzlist"/>
        <w:numPr>
          <w:ilvl w:val="1"/>
          <w:numId w:val="93"/>
        </w:numPr>
        <w:tabs>
          <w:tab w:val="left" w:pos="567"/>
        </w:tabs>
        <w:spacing w:after="60" w:line="360" w:lineRule="auto"/>
        <w:ind w:left="284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Oświadczamy, że oferowany przedmiot zamówienia jest fabrycznie nowy</w:t>
      </w:r>
      <w:r w:rsidR="00595499"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 i </w:t>
      </w:r>
      <w:r w:rsidR="00595499" w:rsidRPr="005F2D8E">
        <w:rPr>
          <w:rFonts w:asciiTheme="minorHAnsi" w:hAnsiTheme="minorHAnsi" w:cstheme="minorHAnsi"/>
          <w:bCs/>
          <w:sz w:val="24"/>
          <w:szCs w:val="24"/>
        </w:rPr>
        <w:t>spełnia wszystkie wymagania opisane w SWZ i w załącznikach do SWZ.</w:t>
      </w:r>
    </w:p>
    <w:p w14:paraId="4777EECD" w14:textId="59C7A674" w:rsidR="003D0FE8" w:rsidRPr="005F2D8E" w:rsidRDefault="003D0FE8" w:rsidP="00836BE7">
      <w:pPr>
        <w:pStyle w:val="Akapitzlist"/>
        <w:numPr>
          <w:ilvl w:val="1"/>
          <w:numId w:val="93"/>
        </w:numPr>
        <w:tabs>
          <w:tab w:val="left" w:pos="426"/>
          <w:tab w:val="left" w:pos="567"/>
        </w:tabs>
        <w:spacing w:after="0" w:line="360" w:lineRule="auto"/>
        <w:ind w:left="284" w:firstLine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Cs/>
          <w:sz w:val="24"/>
          <w:szCs w:val="24"/>
          <w:lang w:eastAsia="pl-PL"/>
        </w:rPr>
        <w:t>Oświadczamy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, że uważamy się za związanych niniejszą ofertą na czas wskazany w SWZ, tj.: </w:t>
      </w: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30 dni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 od daty składania ofert.</w:t>
      </w:r>
    </w:p>
    <w:p w14:paraId="5F10F8A6" w14:textId="77777777" w:rsidR="003D0FE8" w:rsidRPr="005F2D8E" w:rsidRDefault="003D0FE8" w:rsidP="00836BE7">
      <w:pPr>
        <w:pStyle w:val="Akapitzlist"/>
        <w:numPr>
          <w:ilvl w:val="1"/>
          <w:numId w:val="93"/>
        </w:numPr>
        <w:tabs>
          <w:tab w:val="left" w:pos="426"/>
          <w:tab w:val="left" w:pos="567"/>
        </w:tabs>
        <w:spacing w:after="0" w:line="360" w:lineRule="auto"/>
        <w:ind w:left="284" w:firstLine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Cs/>
          <w:color w:val="000000"/>
          <w:sz w:val="24"/>
          <w:szCs w:val="24"/>
          <w:lang w:eastAsia="pl-PL"/>
        </w:rPr>
        <w:t>Oświadczamy</w:t>
      </w:r>
      <w:r w:rsidRPr="005F2D8E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 xml:space="preserve">, </w:t>
      </w:r>
      <w:r w:rsidRPr="005F2D8E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że akceptujemy</w:t>
      </w:r>
      <w:r w:rsidRPr="005F2D8E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 xml:space="preserve"> </w:t>
      </w:r>
      <w:r w:rsidRPr="005F2D8E">
        <w:rPr>
          <w:rFonts w:asciiTheme="minorHAnsi" w:hAnsiTheme="minorHAnsi" w:cstheme="minorHAnsi"/>
          <w:sz w:val="24"/>
          <w:szCs w:val="24"/>
        </w:rPr>
        <w:t>termin płatności faktury do 21 dni kalendarzowych, licząc od dnia następnego po dacie jej złożenia w prawidłowej formie i treści wraz z wymaganymi załącznikami, odpowiednio dla wymagań określonych w SWZ i 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>projektowych postanowieniach umowy.</w:t>
      </w:r>
    </w:p>
    <w:p w14:paraId="291FF1C4" w14:textId="77777777" w:rsidR="003D0FE8" w:rsidRPr="005F2D8E" w:rsidRDefault="003D0FE8" w:rsidP="00836BE7">
      <w:pPr>
        <w:pStyle w:val="Akapitzlist"/>
        <w:numPr>
          <w:ilvl w:val="1"/>
          <w:numId w:val="93"/>
        </w:numPr>
        <w:tabs>
          <w:tab w:val="left" w:pos="426"/>
          <w:tab w:val="left" w:pos="567"/>
        </w:tabs>
        <w:spacing w:after="0" w:line="360" w:lineRule="auto"/>
        <w:ind w:left="284" w:firstLine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Cs/>
          <w:sz w:val="24"/>
          <w:szCs w:val="24"/>
          <w:lang w:eastAsia="pl-PL"/>
        </w:rPr>
        <w:t>Oświadczamy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>, że jesteśmy</w:t>
      </w:r>
      <w:r w:rsidRPr="005F2D8E">
        <w:rPr>
          <w:rFonts w:asciiTheme="minorHAnsi" w:hAnsiTheme="minorHAnsi" w:cstheme="minorHAnsi"/>
          <w:color w:val="FF0000"/>
          <w:sz w:val="24"/>
          <w:szCs w:val="24"/>
          <w:lang w:eastAsia="pl-PL"/>
        </w:rPr>
        <w:t xml:space="preserve">* 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>/ nie jesteśmy</w:t>
      </w:r>
      <w:r w:rsidRPr="005F2D8E">
        <w:rPr>
          <w:rFonts w:asciiTheme="minorHAnsi" w:hAnsiTheme="minorHAnsi" w:cstheme="minorHAnsi"/>
          <w:color w:val="FF0000"/>
          <w:sz w:val="24"/>
          <w:szCs w:val="24"/>
          <w:lang w:eastAsia="pl-PL"/>
        </w:rPr>
        <w:t>*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>: mikroprzedsiębiorstwem</w:t>
      </w:r>
      <w:r w:rsidRPr="005F2D8E">
        <w:rPr>
          <w:rFonts w:asciiTheme="minorHAnsi" w:hAnsiTheme="minorHAnsi" w:cstheme="minorHAnsi"/>
          <w:color w:val="FF0000"/>
          <w:sz w:val="24"/>
          <w:szCs w:val="24"/>
          <w:lang w:eastAsia="pl-PL"/>
        </w:rPr>
        <w:t>*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>, małym przedsiębiorstwem</w:t>
      </w:r>
      <w:r w:rsidRPr="005F2D8E">
        <w:rPr>
          <w:rFonts w:asciiTheme="minorHAnsi" w:hAnsiTheme="minorHAnsi" w:cstheme="minorHAnsi"/>
          <w:color w:val="FF0000"/>
          <w:sz w:val="24"/>
          <w:szCs w:val="24"/>
          <w:lang w:eastAsia="pl-PL"/>
        </w:rPr>
        <w:t>*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>, średnim przedsiębiorstwem</w:t>
      </w:r>
      <w:r w:rsidRPr="005F2D8E">
        <w:rPr>
          <w:rFonts w:asciiTheme="minorHAnsi" w:hAnsiTheme="minorHAnsi" w:cstheme="minorHAnsi"/>
          <w:color w:val="FF0000"/>
          <w:sz w:val="24"/>
          <w:szCs w:val="24"/>
          <w:lang w:eastAsia="pl-PL"/>
        </w:rPr>
        <w:t>*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14:paraId="498AB08A" w14:textId="77777777" w:rsidR="003D0FE8" w:rsidRPr="005F2D8E" w:rsidRDefault="003D0FE8" w:rsidP="00836BE7">
      <w:pPr>
        <w:tabs>
          <w:tab w:val="left" w:pos="567"/>
        </w:tabs>
        <w:spacing w:after="0" w:line="360" w:lineRule="auto"/>
        <w:ind w:left="284" w:right="1"/>
        <w:jc w:val="both"/>
        <w:rPr>
          <w:rFonts w:asciiTheme="minorHAnsi" w:hAnsiTheme="minorHAnsi" w:cstheme="minorHAnsi"/>
          <w:i/>
          <w:color w:val="FF0000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/>
          <w:color w:val="FF0000"/>
          <w:sz w:val="24"/>
          <w:szCs w:val="24"/>
          <w:lang w:eastAsia="pl-PL"/>
        </w:rPr>
        <w:t>* - niepotrzebne skreślić</w:t>
      </w:r>
    </w:p>
    <w:p w14:paraId="68A36AC8" w14:textId="067982FC" w:rsidR="003D0FE8" w:rsidRPr="005F2D8E" w:rsidRDefault="003D0FE8" w:rsidP="00836BE7">
      <w:pPr>
        <w:pStyle w:val="Akapitzlist"/>
        <w:numPr>
          <w:ilvl w:val="1"/>
          <w:numId w:val="93"/>
        </w:numPr>
        <w:tabs>
          <w:tab w:val="left" w:pos="567"/>
        </w:tabs>
        <w:spacing w:after="60" w:line="360" w:lineRule="auto"/>
        <w:ind w:left="284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D8E">
        <w:rPr>
          <w:rFonts w:asciiTheme="minorHAnsi" w:hAnsiTheme="minorHAnsi" w:cstheme="minorHAnsi"/>
          <w:bCs/>
          <w:sz w:val="24"/>
          <w:szCs w:val="24"/>
        </w:rPr>
        <w:t xml:space="preserve">Oświadczamy, iż w cenie ryczałtowej oferty uwzględniliśmy koszty i zakres całości przedmiotu zamówienia oraz że oferujemy przedmiot zamówienia zgodny z wymaganiami i warunkami opisanymi oraz określonymi przez Zamawiającego w SWZ. </w:t>
      </w:r>
    </w:p>
    <w:p w14:paraId="604473E3" w14:textId="77777777" w:rsidR="003D0FE8" w:rsidRPr="005F2D8E" w:rsidRDefault="003D0FE8" w:rsidP="00836BE7">
      <w:pPr>
        <w:numPr>
          <w:ilvl w:val="1"/>
          <w:numId w:val="93"/>
        </w:numPr>
        <w:tabs>
          <w:tab w:val="left" w:pos="567"/>
          <w:tab w:val="left" w:pos="851"/>
        </w:tabs>
        <w:spacing w:after="60" w:line="360" w:lineRule="auto"/>
        <w:ind w:left="284" w:firstLine="0"/>
        <w:jc w:val="both"/>
        <w:rPr>
          <w:rFonts w:asciiTheme="minorHAnsi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Cs/>
          <w:sz w:val="24"/>
          <w:szCs w:val="24"/>
          <w:lang w:eastAsia="pl-PL"/>
        </w:rPr>
        <w:t xml:space="preserve"> </w:t>
      </w:r>
      <w:r w:rsidRPr="005F2D8E">
        <w:rPr>
          <w:rFonts w:asciiTheme="minorHAnsi" w:hAnsiTheme="minorHAnsi" w:cstheme="minorHAnsi"/>
          <w:bCs/>
          <w:iCs/>
          <w:sz w:val="24"/>
          <w:szCs w:val="24"/>
        </w:rPr>
        <w:t>Oświadczamy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, iż wyrażamy zgodę na przetwarzanie naszych danych osobowych w zakresie wynikającym z powszechnie obowiązujących przepisów prawa w celu oceny i </w:t>
      </w:r>
      <w:r w:rsidRPr="005F2D8E">
        <w:rPr>
          <w:rFonts w:asciiTheme="minorHAnsi" w:hAnsiTheme="minorHAnsi" w:cstheme="minorHAnsi"/>
          <w:iCs/>
          <w:sz w:val="24"/>
          <w:szCs w:val="24"/>
        </w:rPr>
        <w:lastRenderedPageBreak/>
        <w:t>porównania ofert oraz wyboru oferty najkorzystniejszej, jak i ewentualnej realizacji umowy zawartej w wyniku przeprowadzonego postępowania, zgodnie z rozporządzeniem Parlamentu Europejskiego i Rady (UE) 2016/679 z dnia 27 kwietnia 2016r. oraz zgodnie ustawą z dnia 10 maja 2018r. o ochronie danych osobowych (tekst jednolity: Dziennik Ustaw z 2019r. poz. 1781), oraz z klauzulą informacyjną dołączoną do dokumentacji postępowania, a ponadto oświadczamy, iż wypełniliśmy obowiązki informacyjne oraz obowiązki związane z realizacją praw osób fizycznych przewidziane w art. 13 oraz art. 14 RODO, od których dane osobowe bezpośrednio lub pośrednio pozyskaliśmy w celu ubiegania się o udzielenie zamówienia publicznego w niniejszym postępowaniu.</w:t>
      </w:r>
    </w:p>
    <w:p w14:paraId="3D1EC79F" w14:textId="77777777" w:rsidR="003D0FE8" w:rsidRPr="005F2D8E" w:rsidRDefault="003D0FE8" w:rsidP="00836BE7">
      <w:pPr>
        <w:numPr>
          <w:ilvl w:val="1"/>
          <w:numId w:val="93"/>
        </w:numPr>
        <w:tabs>
          <w:tab w:val="left" w:pos="567"/>
          <w:tab w:val="left" w:pos="851"/>
        </w:tabs>
        <w:spacing w:line="360" w:lineRule="auto"/>
        <w:ind w:left="284" w:firstLine="0"/>
        <w:jc w:val="both"/>
        <w:rPr>
          <w:rFonts w:asciiTheme="minorHAnsi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W przypadku wadium wniesionego w pieniądzu prosimy o jego zwrot na nr konta </w:t>
      </w:r>
    </w:p>
    <w:p w14:paraId="149544DA" w14:textId="77777777" w:rsidR="00C1045A" w:rsidRDefault="003D0FE8" w:rsidP="00C1045A">
      <w:pPr>
        <w:tabs>
          <w:tab w:val="left" w:pos="567"/>
        </w:tabs>
        <w:spacing w:after="0" w:line="360" w:lineRule="auto"/>
        <w:ind w:left="284" w:right="1"/>
        <w:contextualSpacing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>……………………………………………………..………………………………………</w:t>
      </w:r>
    </w:p>
    <w:p w14:paraId="181A5F0B" w14:textId="3D7F09AE" w:rsidR="003D0FE8" w:rsidRPr="00C1045A" w:rsidRDefault="003D0FE8" w:rsidP="00C1045A">
      <w:pPr>
        <w:pStyle w:val="Akapitzlist"/>
        <w:numPr>
          <w:ilvl w:val="1"/>
          <w:numId w:val="93"/>
        </w:numPr>
        <w:tabs>
          <w:tab w:val="left" w:pos="567"/>
        </w:tabs>
        <w:spacing w:after="0" w:line="360" w:lineRule="auto"/>
        <w:ind w:right="1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C1045A">
        <w:rPr>
          <w:rFonts w:asciiTheme="minorHAnsi" w:hAnsiTheme="minorHAnsi" w:cstheme="minorHAnsi"/>
          <w:bCs/>
          <w:sz w:val="24"/>
          <w:szCs w:val="24"/>
          <w:lang w:eastAsia="pl-PL"/>
        </w:rPr>
        <w:t>Oświadczamy</w:t>
      </w:r>
      <w:r w:rsidRPr="00C1045A">
        <w:rPr>
          <w:rFonts w:asciiTheme="minorHAnsi" w:hAnsiTheme="minorHAnsi" w:cstheme="minorHAnsi"/>
          <w:b/>
          <w:sz w:val="24"/>
          <w:szCs w:val="24"/>
          <w:lang w:eastAsia="pl-PL"/>
        </w:rPr>
        <w:t>,</w:t>
      </w:r>
      <w:r w:rsidRPr="00C1045A">
        <w:rPr>
          <w:rFonts w:asciiTheme="minorHAnsi" w:hAnsiTheme="minorHAnsi" w:cstheme="minorHAnsi"/>
          <w:sz w:val="24"/>
          <w:szCs w:val="24"/>
          <w:lang w:eastAsia="pl-PL"/>
        </w:rPr>
        <w:t xml:space="preserve"> że deklarujemy doręczenie faktury:</w:t>
      </w:r>
    </w:p>
    <w:p w14:paraId="4990552D" w14:textId="34B975D5" w:rsidR="006D54BA" w:rsidRPr="005F2D8E" w:rsidRDefault="006D54BA" w:rsidP="00836BE7">
      <w:pPr>
        <w:tabs>
          <w:tab w:val="left" w:pos="567"/>
        </w:tabs>
        <w:spacing w:before="60" w:after="60" w:line="360" w:lineRule="auto"/>
        <w:ind w:left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a)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ab/>
        <w:t>w formie papierowej pod warunkiem doręczenia wraz z wymaganymi załącznikami na adres: Akademia Sztuk Teatralnych im. St</w:t>
      </w:r>
      <w:r w:rsidR="00C1045A">
        <w:rPr>
          <w:rFonts w:asciiTheme="minorHAnsi" w:hAnsiTheme="minorHAnsi" w:cstheme="minorHAnsi"/>
          <w:sz w:val="24"/>
          <w:szCs w:val="24"/>
          <w:lang w:eastAsia="pl-PL"/>
        </w:rPr>
        <w:t>anisława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 Wyspiańskiego w Krakowie, ul. Straszewskiego 21-22, 31-109 Kraków - kancelaria pok. 219   </w:t>
      </w:r>
      <w:r w:rsidRPr="005F2D8E">
        <w:rPr>
          <w:rFonts w:asciiTheme="minorHAnsi" w:hAnsiTheme="minorHAnsi" w:cstheme="minorHAnsi"/>
          <w:color w:val="FF0000"/>
          <w:sz w:val="24"/>
          <w:szCs w:val="24"/>
          <w:lang w:eastAsia="pl-PL"/>
        </w:rPr>
        <w:t>*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>,</w:t>
      </w:r>
    </w:p>
    <w:p w14:paraId="4120809B" w14:textId="77777777" w:rsidR="006D54BA" w:rsidRPr="005F2D8E" w:rsidRDefault="006D54BA" w:rsidP="00836BE7">
      <w:pPr>
        <w:tabs>
          <w:tab w:val="left" w:pos="567"/>
        </w:tabs>
        <w:spacing w:before="60" w:after="60" w:line="360" w:lineRule="auto"/>
        <w:ind w:left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b)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ab/>
        <w:t xml:space="preserve">w formie elektronicznej pod warunkiem przesłania wraz z wymaganymi załącznikami z adresu Wykonawcy: ………………………… na adres Zamawiającego: .................................................  </w:t>
      </w:r>
      <w:r w:rsidRPr="005F2D8E">
        <w:rPr>
          <w:rFonts w:asciiTheme="minorHAnsi" w:hAnsiTheme="minorHAnsi" w:cstheme="minorHAnsi"/>
          <w:color w:val="FF0000"/>
          <w:sz w:val="24"/>
          <w:szCs w:val="24"/>
          <w:lang w:eastAsia="pl-PL"/>
        </w:rPr>
        <w:t>*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>,</w:t>
      </w:r>
    </w:p>
    <w:p w14:paraId="16F28B4F" w14:textId="77777777" w:rsidR="006D54BA" w:rsidRPr="005F2D8E" w:rsidRDefault="006D54BA" w:rsidP="00836BE7">
      <w:pPr>
        <w:tabs>
          <w:tab w:val="left" w:pos="567"/>
        </w:tabs>
        <w:spacing w:before="60" w:after="60" w:line="360" w:lineRule="auto"/>
        <w:ind w:left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c)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ab/>
        <w:t xml:space="preserve">w formie ustrukturyzowanej faktury elektronicznej wraz z wymaganymi załącznikami pod warunkiem przesłania na adres Platformy Elektronicznego Fakturowania: https://www.brokerpefexpert.efaktura.gov.pl/ </w:t>
      </w:r>
    </w:p>
    <w:p w14:paraId="2417F95E" w14:textId="56742E68" w:rsidR="003D0FE8" w:rsidRPr="005F2D8E" w:rsidRDefault="006D54BA" w:rsidP="00836BE7">
      <w:pPr>
        <w:tabs>
          <w:tab w:val="left" w:pos="567"/>
        </w:tabs>
        <w:spacing w:before="60" w:after="60" w:line="360" w:lineRule="auto"/>
        <w:ind w:left="284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Nazwa skrzynki - Akademia Sztuk Teatralnych im. St. Wyspiańskiego w Krakowie; Numer PEPPOL - 6750007593  </w:t>
      </w:r>
      <w:r w:rsidR="003D0FE8" w:rsidRPr="005F2D8E">
        <w:rPr>
          <w:rFonts w:asciiTheme="minorHAnsi" w:hAnsiTheme="minorHAnsi" w:cstheme="minorHAnsi"/>
          <w:color w:val="FF0000"/>
          <w:sz w:val="24"/>
          <w:szCs w:val="24"/>
          <w:lang w:eastAsia="pl-PL"/>
        </w:rPr>
        <w:t>*</w:t>
      </w:r>
    </w:p>
    <w:p w14:paraId="46C6539B" w14:textId="77777777" w:rsidR="003D0FE8" w:rsidRPr="005F2D8E" w:rsidRDefault="003D0FE8" w:rsidP="00836BE7">
      <w:pPr>
        <w:tabs>
          <w:tab w:val="left" w:pos="567"/>
        </w:tabs>
        <w:spacing w:after="0" w:line="360" w:lineRule="auto"/>
        <w:ind w:left="284" w:right="1"/>
        <w:contextualSpacing/>
        <w:jc w:val="both"/>
        <w:rPr>
          <w:rFonts w:asciiTheme="minorHAnsi" w:hAnsiTheme="minorHAnsi" w:cstheme="minorHAnsi"/>
          <w:i/>
          <w:iCs/>
          <w:color w:val="FF0000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color w:val="FF0000"/>
          <w:sz w:val="24"/>
          <w:szCs w:val="24"/>
          <w:lang w:eastAsia="pl-PL"/>
        </w:rPr>
        <w:t xml:space="preserve"> </w:t>
      </w:r>
      <w:r w:rsidRPr="005F2D8E">
        <w:rPr>
          <w:rFonts w:asciiTheme="minorHAnsi" w:hAnsiTheme="minorHAnsi" w:cstheme="minorHAnsi"/>
          <w:i/>
          <w:iCs/>
          <w:color w:val="FF0000"/>
          <w:sz w:val="24"/>
          <w:szCs w:val="24"/>
          <w:lang w:eastAsia="pl-PL"/>
        </w:rPr>
        <w:t>* - niepotrzebne skreślić</w:t>
      </w:r>
    </w:p>
    <w:p w14:paraId="41822D96" w14:textId="77777777" w:rsidR="003D0FE8" w:rsidRPr="005F2D8E" w:rsidRDefault="003D0FE8" w:rsidP="00836BE7">
      <w:pPr>
        <w:widowControl w:val="0"/>
        <w:tabs>
          <w:tab w:val="left" w:pos="567"/>
        </w:tabs>
        <w:suppressAutoHyphens/>
        <w:spacing w:after="0" w:line="360" w:lineRule="auto"/>
        <w:ind w:left="284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A1BA9E3" w14:textId="527C4E63" w:rsidR="003D0FE8" w:rsidRPr="00C1045A" w:rsidRDefault="003D0FE8" w:rsidP="00C1045A">
      <w:pPr>
        <w:pStyle w:val="Akapitzlist"/>
        <w:widowControl w:val="0"/>
        <w:numPr>
          <w:ilvl w:val="1"/>
          <w:numId w:val="93"/>
        </w:numPr>
        <w:tabs>
          <w:tab w:val="left" w:pos="567"/>
        </w:tabs>
        <w:suppressAutoHyphens/>
        <w:spacing w:after="0" w:line="36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C1045A">
        <w:rPr>
          <w:rFonts w:asciiTheme="minorHAnsi" w:hAnsiTheme="minorHAnsi" w:cstheme="minorHAnsi"/>
          <w:bCs/>
          <w:sz w:val="24"/>
          <w:szCs w:val="24"/>
        </w:rPr>
        <w:t xml:space="preserve">Oświadczamy, że wykonanie niniejszego zamówienia zamierzamy wykonać bez udziału Podwykonawców </w:t>
      </w:r>
      <w:r w:rsidRPr="00C1045A">
        <w:rPr>
          <w:rFonts w:asciiTheme="minorHAnsi" w:hAnsiTheme="minorHAnsi" w:cstheme="minorHAnsi"/>
          <w:bCs/>
          <w:color w:val="FF0000"/>
          <w:sz w:val="24"/>
          <w:szCs w:val="24"/>
        </w:rPr>
        <w:t>*</w:t>
      </w:r>
      <w:r w:rsidRPr="00C1045A">
        <w:rPr>
          <w:rFonts w:asciiTheme="minorHAnsi" w:hAnsiTheme="minorHAnsi" w:cstheme="minorHAnsi"/>
          <w:bCs/>
          <w:sz w:val="24"/>
          <w:szCs w:val="24"/>
        </w:rPr>
        <w:t xml:space="preserve">/ z udziałem Podwykonawców </w:t>
      </w:r>
      <w:r w:rsidRPr="00C1045A">
        <w:rPr>
          <w:rFonts w:asciiTheme="minorHAnsi" w:hAnsiTheme="minorHAnsi" w:cstheme="minorHAnsi"/>
          <w:bCs/>
          <w:color w:val="FF0000"/>
          <w:sz w:val="24"/>
          <w:szCs w:val="24"/>
        </w:rPr>
        <w:t>*</w:t>
      </w:r>
      <w:r w:rsidRPr="00C1045A"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14:paraId="52512D80" w14:textId="77777777" w:rsidR="003D0FE8" w:rsidRPr="005F2D8E" w:rsidRDefault="003D0FE8" w:rsidP="00836BE7">
      <w:pPr>
        <w:tabs>
          <w:tab w:val="left" w:pos="426"/>
          <w:tab w:val="left" w:pos="567"/>
        </w:tabs>
        <w:spacing w:after="0" w:line="360" w:lineRule="auto"/>
        <w:ind w:left="284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Cs/>
          <w:sz w:val="24"/>
          <w:szCs w:val="24"/>
        </w:rPr>
        <w:t>Podwykonawcom zamierzamy powierzyć określoną część (zakres) prac, tj.:</w:t>
      </w:r>
    </w:p>
    <w:p w14:paraId="0F4B5EA5" w14:textId="6F2D2A55" w:rsidR="003D0FE8" w:rsidRPr="005F2D8E" w:rsidRDefault="003D0FE8" w:rsidP="00836BE7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D8E">
        <w:rPr>
          <w:rFonts w:asciiTheme="minorHAnsi" w:hAnsiTheme="minorHAnsi" w:cstheme="minorHAnsi"/>
          <w:bCs/>
          <w:sz w:val="24"/>
          <w:szCs w:val="24"/>
        </w:rPr>
        <w:lastRenderedPageBreak/>
        <w:t>................................................................................................................................................</w:t>
      </w:r>
    </w:p>
    <w:p w14:paraId="597A9CEF" w14:textId="2B18BD91" w:rsidR="003D0FE8" w:rsidRPr="005F2D8E" w:rsidRDefault="003D0FE8" w:rsidP="00836BE7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……........................................................................................................................................</w:t>
      </w:r>
    </w:p>
    <w:p w14:paraId="4FE3511E" w14:textId="30C8AE23" w:rsidR="003D0FE8" w:rsidRPr="005F2D8E" w:rsidRDefault="003D0FE8" w:rsidP="00836BE7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eastAsia="Times New Roman" w:hAnsiTheme="minorHAnsi" w:cstheme="minorHAnsi"/>
          <w:bCs/>
          <w:i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i/>
          <w:sz w:val="24"/>
          <w:szCs w:val="24"/>
          <w:lang w:eastAsia="pl-PL"/>
        </w:rPr>
        <w:t>(Firma (nazwa) Podwykonawcy / Zakres prac wykonywanych przez Podwykonawcę</w:t>
      </w:r>
      <w:r w:rsidR="001C42AF" w:rsidRPr="005F2D8E">
        <w:rPr>
          <w:rFonts w:asciiTheme="minorHAnsi" w:eastAsia="Times New Roman" w:hAnsiTheme="minorHAnsi" w:cstheme="minorHAnsi"/>
          <w:bCs/>
          <w:i/>
          <w:sz w:val="24"/>
          <w:szCs w:val="24"/>
          <w:lang w:eastAsia="pl-PL"/>
        </w:rPr>
        <w:t>,</w:t>
      </w:r>
      <w:r w:rsidRPr="005F2D8E">
        <w:rPr>
          <w:rFonts w:asciiTheme="minorHAnsi" w:eastAsia="Times New Roman" w:hAnsiTheme="minorHAnsi" w:cstheme="minorHAnsi"/>
          <w:bCs/>
          <w:i/>
          <w:sz w:val="24"/>
          <w:szCs w:val="24"/>
          <w:lang w:eastAsia="pl-PL"/>
        </w:rPr>
        <w:t xml:space="preserve"> o ile są znani na etapie składania ofert)</w:t>
      </w:r>
    </w:p>
    <w:p w14:paraId="00CA7E72" w14:textId="77C5A802" w:rsidR="003D0FE8" w:rsidRPr="00C1045A" w:rsidRDefault="003D0FE8" w:rsidP="00C1045A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Theme="minorHAnsi" w:hAnsiTheme="minorHAnsi" w:cstheme="minorHAnsi"/>
          <w:bCs/>
          <w:i/>
          <w:color w:val="FF0000"/>
          <w:sz w:val="24"/>
          <w:szCs w:val="24"/>
        </w:rPr>
      </w:pPr>
      <w:r w:rsidRPr="005F2D8E">
        <w:rPr>
          <w:rFonts w:asciiTheme="minorHAnsi" w:hAnsiTheme="minorHAnsi" w:cstheme="minorHAnsi"/>
          <w:bCs/>
          <w:i/>
          <w:color w:val="FF0000"/>
          <w:sz w:val="24"/>
          <w:szCs w:val="24"/>
        </w:rPr>
        <w:t>* - niepotrzebne skreślić</w:t>
      </w:r>
    </w:p>
    <w:p w14:paraId="008E3430" w14:textId="2A410983" w:rsidR="003D0FE8" w:rsidRPr="00C1045A" w:rsidRDefault="003D0FE8" w:rsidP="00C1045A">
      <w:pPr>
        <w:pStyle w:val="Akapitzlist"/>
        <w:numPr>
          <w:ilvl w:val="1"/>
          <w:numId w:val="93"/>
        </w:numPr>
        <w:tabs>
          <w:tab w:val="left" w:pos="567"/>
        </w:tabs>
        <w:spacing w:after="0" w:line="360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Cs/>
          <w:sz w:val="24"/>
          <w:szCs w:val="24"/>
          <w:lang w:eastAsia="pl-PL"/>
        </w:rPr>
        <w:t>Oświadczamy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>, iż wpłata wynagrodzenia powinna być dokonana na rachunek bankowy Wykonawcy o numerze konta:</w:t>
      </w:r>
      <w:r w:rsidR="00C1045A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C1045A">
        <w:rPr>
          <w:rFonts w:asciiTheme="minorHAnsi" w:hAnsiTheme="minorHAnsi" w:cstheme="minorHAnsi"/>
          <w:sz w:val="24"/>
          <w:szCs w:val="24"/>
          <w:lang w:eastAsia="pl-PL"/>
        </w:rPr>
        <w:t>………………………</w:t>
      </w:r>
      <w:r w:rsidR="00391FFE" w:rsidRPr="00C1045A">
        <w:rPr>
          <w:rFonts w:asciiTheme="minorHAnsi" w:hAnsiTheme="minorHAnsi" w:cstheme="minorHAnsi"/>
          <w:sz w:val="24"/>
          <w:szCs w:val="24"/>
          <w:lang w:eastAsia="pl-PL"/>
        </w:rPr>
        <w:t xml:space="preserve">………………………….……… </w:t>
      </w:r>
      <w:r w:rsidRPr="00C1045A">
        <w:rPr>
          <w:rFonts w:asciiTheme="minorHAnsi" w:hAnsiTheme="minorHAnsi" w:cstheme="minorHAnsi"/>
          <w:sz w:val="24"/>
          <w:szCs w:val="24"/>
          <w:lang w:eastAsia="pl-PL"/>
        </w:rPr>
        <w:t>Bank: ……………………………….……………*</w:t>
      </w:r>
    </w:p>
    <w:p w14:paraId="6A74BCEC" w14:textId="77777777" w:rsidR="003D0FE8" w:rsidRPr="005F2D8E" w:rsidRDefault="003D0FE8" w:rsidP="00836BE7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color w:val="FF0000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/>
          <w:color w:val="FF0000"/>
          <w:sz w:val="24"/>
          <w:szCs w:val="24"/>
          <w:lang w:eastAsia="pl-PL"/>
        </w:rPr>
        <w:t>* - należy odpowiednio wypełnić</w:t>
      </w:r>
    </w:p>
    <w:p w14:paraId="1B809F60" w14:textId="268EC016" w:rsidR="003D0FE8" w:rsidRPr="00C1045A" w:rsidRDefault="003D0FE8" w:rsidP="00C1045A">
      <w:pPr>
        <w:pStyle w:val="Akapitzlist"/>
        <w:numPr>
          <w:ilvl w:val="1"/>
          <w:numId w:val="93"/>
        </w:numPr>
        <w:tabs>
          <w:tab w:val="left" w:pos="567"/>
        </w:tabs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1045A">
        <w:rPr>
          <w:rFonts w:asciiTheme="minorHAnsi" w:hAnsiTheme="minorHAnsi" w:cstheme="minorHAnsi"/>
          <w:bCs/>
          <w:sz w:val="24"/>
          <w:szCs w:val="24"/>
        </w:rPr>
        <w:t>Oświadczamy</w:t>
      </w:r>
      <w:r w:rsidRPr="00C1045A">
        <w:rPr>
          <w:rFonts w:asciiTheme="minorHAnsi" w:hAnsiTheme="minorHAnsi" w:cstheme="minorHAnsi"/>
          <w:sz w:val="24"/>
          <w:szCs w:val="24"/>
        </w:rPr>
        <w:t>, iż jesteśmy/nie jesteśmy czynnym podatnikiem podatku od towarów i usług (VAT)</w:t>
      </w:r>
      <w:r w:rsidRPr="00C1045A">
        <w:rPr>
          <w:rFonts w:asciiTheme="minorHAnsi" w:hAnsiTheme="minorHAnsi" w:cstheme="minorHAnsi"/>
          <w:color w:val="FF0000"/>
          <w:sz w:val="24"/>
          <w:szCs w:val="24"/>
        </w:rPr>
        <w:t>*.</w:t>
      </w:r>
    </w:p>
    <w:p w14:paraId="306EEB8F" w14:textId="77777777" w:rsidR="003D0FE8" w:rsidRPr="005F2D8E" w:rsidRDefault="003D0FE8" w:rsidP="00836BE7">
      <w:pPr>
        <w:tabs>
          <w:tab w:val="left" w:pos="567"/>
        </w:tabs>
        <w:spacing w:after="0" w:line="360" w:lineRule="auto"/>
        <w:ind w:left="284"/>
        <w:contextualSpacing/>
        <w:jc w:val="both"/>
        <w:rPr>
          <w:rFonts w:asciiTheme="minorHAnsi" w:hAnsiTheme="minorHAnsi" w:cstheme="minorHAnsi"/>
          <w:i/>
          <w:iCs/>
          <w:color w:val="FF0000"/>
          <w:sz w:val="24"/>
          <w:szCs w:val="24"/>
        </w:rPr>
      </w:pPr>
      <w:r w:rsidRPr="005F2D8E">
        <w:rPr>
          <w:rFonts w:asciiTheme="minorHAnsi" w:hAnsiTheme="minorHAnsi" w:cstheme="minorHAnsi"/>
          <w:i/>
          <w:iCs/>
          <w:color w:val="FF0000"/>
          <w:sz w:val="24"/>
          <w:szCs w:val="24"/>
        </w:rPr>
        <w:t>* - niepotrzebne skreślić</w:t>
      </w:r>
    </w:p>
    <w:p w14:paraId="2A4FA3F1" w14:textId="71A89E0F" w:rsidR="003D0FE8" w:rsidRPr="00C1045A" w:rsidRDefault="003D0FE8" w:rsidP="00C1045A">
      <w:pPr>
        <w:pStyle w:val="Akapitzlist"/>
        <w:numPr>
          <w:ilvl w:val="1"/>
          <w:numId w:val="93"/>
        </w:numPr>
        <w:tabs>
          <w:tab w:val="left" w:pos="567"/>
        </w:tabs>
        <w:spacing w:after="0" w:line="360" w:lineRule="auto"/>
        <w:ind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C1045A">
        <w:rPr>
          <w:rFonts w:asciiTheme="minorHAnsi" w:hAnsiTheme="minorHAnsi" w:cstheme="minorHAnsi"/>
          <w:sz w:val="24"/>
          <w:szCs w:val="24"/>
          <w:lang w:eastAsia="pl-PL"/>
        </w:rPr>
        <w:t>Oświadczamy, iż osobą upoważnioną do kontaktów z Zamawiającym  w zakresie złożonej oferty</w:t>
      </w:r>
      <w:r w:rsidR="00DE25C7" w:rsidRPr="00C1045A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C1045A">
        <w:rPr>
          <w:rFonts w:asciiTheme="minorHAnsi" w:hAnsiTheme="minorHAnsi" w:cstheme="minorHAnsi"/>
          <w:sz w:val="24"/>
          <w:szCs w:val="24"/>
          <w:lang w:eastAsia="pl-PL"/>
        </w:rPr>
        <w:t xml:space="preserve">oraz w sprawach dotyczących ewentualnej realizacji umowy jest: </w:t>
      </w:r>
    </w:p>
    <w:p w14:paraId="4C5129F8" w14:textId="313FF346" w:rsidR="003D0FE8" w:rsidRPr="005F2D8E" w:rsidRDefault="003D0FE8" w:rsidP="00836BE7">
      <w:pPr>
        <w:tabs>
          <w:tab w:val="left" w:pos="567"/>
        </w:tabs>
        <w:spacing w:after="0" w:line="360" w:lineRule="auto"/>
        <w:ind w:left="284" w:right="1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……………………………………………………………………………………………., </w:t>
      </w:r>
    </w:p>
    <w:p w14:paraId="60C3EBA1" w14:textId="5950C5CC" w:rsidR="003D0FE8" w:rsidRPr="005F2D8E" w:rsidRDefault="003D0FE8" w:rsidP="00836BE7">
      <w:pPr>
        <w:tabs>
          <w:tab w:val="left" w:pos="567"/>
        </w:tabs>
        <w:spacing w:after="0" w:line="360" w:lineRule="auto"/>
        <w:ind w:left="284" w:right="1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e-mail: ……………………………..…………..…………., tel.: ………………………………….……</w:t>
      </w:r>
    </w:p>
    <w:p w14:paraId="573365D7" w14:textId="77777777" w:rsidR="003D0FE8" w:rsidRPr="005F2D8E" w:rsidRDefault="003D0FE8" w:rsidP="00836BE7">
      <w:pPr>
        <w:tabs>
          <w:tab w:val="left" w:pos="567"/>
        </w:tabs>
        <w:spacing w:after="0" w:line="360" w:lineRule="auto"/>
        <w:ind w:left="284" w:right="1"/>
        <w:contextualSpacing/>
        <w:jc w:val="both"/>
        <w:rPr>
          <w:rFonts w:asciiTheme="minorHAnsi" w:hAnsiTheme="minorHAnsi" w:cstheme="minorHAnsi"/>
          <w:color w:val="FF0000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/>
          <w:iCs/>
          <w:color w:val="FF0000"/>
          <w:sz w:val="24"/>
          <w:szCs w:val="24"/>
          <w:lang w:eastAsia="pl-PL"/>
        </w:rPr>
        <w:t>(można wypełnić fakultatywnie)</w:t>
      </w:r>
      <w:r w:rsidRPr="005F2D8E">
        <w:rPr>
          <w:rFonts w:asciiTheme="minorHAnsi" w:hAnsiTheme="minorHAnsi" w:cstheme="minorHAnsi"/>
          <w:color w:val="FF0000"/>
          <w:sz w:val="24"/>
          <w:szCs w:val="24"/>
          <w:lang w:eastAsia="pl-PL"/>
        </w:rPr>
        <w:t>,</w:t>
      </w:r>
    </w:p>
    <w:p w14:paraId="69D6C796" w14:textId="62720406" w:rsidR="003D0FE8" w:rsidRPr="00C1045A" w:rsidRDefault="003D0FE8" w:rsidP="00C1045A">
      <w:pPr>
        <w:pStyle w:val="Akapitzlist"/>
        <w:numPr>
          <w:ilvl w:val="1"/>
          <w:numId w:val="93"/>
        </w:numPr>
        <w:tabs>
          <w:tab w:val="left" w:pos="567"/>
        </w:tabs>
        <w:spacing w:after="0" w:line="360" w:lineRule="auto"/>
        <w:ind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C1045A">
        <w:rPr>
          <w:rFonts w:asciiTheme="minorHAnsi" w:hAnsiTheme="minorHAnsi" w:cstheme="minorHAnsi"/>
          <w:sz w:val="24"/>
          <w:szCs w:val="24"/>
          <w:lang w:eastAsia="pl-PL"/>
        </w:rPr>
        <w:t>Oświadczamy, że wybór oferty:</w:t>
      </w:r>
    </w:p>
    <w:p w14:paraId="6FB3C791" w14:textId="2CA54468" w:rsidR="003D0FE8" w:rsidRPr="005F2D8E" w:rsidRDefault="003D0FE8" w:rsidP="00836BE7">
      <w:pPr>
        <w:pStyle w:val="Akapitzlist"/>
        <w:numPr>
          <w:ilvl w:val="1"/>
          <w:numId w:val="47"/>
        </w:numPr>
        <w:tabs>
          <w:tab w:val="left" w:pos="567"/>
        </w:tabs>
        <w:spacing w:after="0" w:line="360" w:lineRule="auto"/>
        <w:ind w:left="284" w:right="1" w:firstLine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nie będzie prowadził do powstania u Zamawiającego obowiązku podatkowego zgodnie przepisami ustawy o podatku od towarów i usług. *</w:t>
      </w:r>
    </w:p>
    <w:p w14:paraId="5EFBEC1A" w14:textId="0FB590CB" w:rsidR="003D0FE8" w:rsidRPr="005F2D8E" w:rsidRDefault="003D0FE8" w:rsidP="00836BE7">
      <w:pPr>
        <w:pStyle w:val="Akapitzlist"/>
        <w:numPr>
          <w:ilvl w:val="1"/>
          <w:numId w:val="47"/>
        </w:numPr>
        <w:tabs>
          <w:tab w:val="left" w:pos="567"/>
        </w:tabs>
        <w:spacing w:after="0" w:line="360" w:lineRule="auto"/>
        <w:ind w:left="284" w:right="1" w:firstLine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będzie prowadził do powstania u Zamawiającego obowiązku podatkowego zgodnie z przepisami ustawy o podatku od towarów i usług. </w:t>
      </w:r>
    </w:p>
    <w:p w14:paraId="019D86FA" w14:textId="77777777" w:rsidR="003D0FE8" w:rsidRPr="005F2D8E" w:rsidRDefault="003D0FE8" w:rsidP="00836BE7">
      <w:pPr>
        <w:tabs>
          <w:tab w:val="left" w:pos="567"/>
        </w:tabs>
        <w:spacing w:after="0" w:line="360" w:lineRule="auto"/>
        <w:ind w:left="284" w:right="1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Powyższy obowiązek podatkowy będzie dotyczył </w:t>
      </w:r>
    </w:p>
    <w:p w14:paraId="134FDD05" w14:textId="1DBF6AA3" w:rsidR="003D0FE8" w:rsidRPr="005F2D8E" w:rsidRDefault="003D0FE8" w:rsidP="00836BE7">
      <w:pPr>
        <w:tabs>
          <w:tab w:val="left" w:pos="567"/>
        </w:tabs>
        <w:spacing w:after="0" w:line="360" w:lineRule="auto"/>
        <w:ind w:left="284" w:right="1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……………………………………………………………………………………………… </w:t>
      </w:r>
    </w:p>
    <w:p w14:paraId="79DEC522" w14:textId="77777777" w:rsidR="003D0FE8" w:rsidRPr="005F2D8E" w:rsidRDefault="003D0FE8" w:rsidP="00836BE7">
      <w:pPr>
        <w:tabs>
          <w:tab w:val="left" w:pos="567"/>
        </w:tabs>
        <w:spacing w:after="0" w:line="360" w:lineRule="auto"/>
        <w:ind w:left="284" w:right="1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/>
          <w:iCs/>
          <w:color w:val="FF0000"/>
          <w:sz w:val="24"/>
          <w:szCs w:val="24"/>
          <w:lang w:eastAsia="pl-PL"/>
        </w:rPr>
        <w:t xml:space="preserve">(Należy wpisać nazwę /rodzaj towaru lub usługi, które będą prowadziły do powstania </w:t>
      </w:r>
      <w:r w:rsidRPr="005F2D8E">
        <w:rPr>
          <w:rFonts w:asciiTheme="minorHAnsi" w:hAnsiTheme="minorHAnsi" w:cstheme="minorHAnsi"/>
          <w:i/>
          <w:iCs/>
          <w:color w:val="FF0000"/>
          <w:sz w:val="24"/>
          <w:szCs w:val="24"/>
          <w:lang w:eastAsia="pl-PL"/>
        </w:rPr>
        <w:br/>
        <w:t>u Zamawiającego obowiązku podatkowego zgodnie z przepisami o podatku od towarów i usług)</w:t>
      </w: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 objętych przedmiotem zamówienia. *</w:t>
      </w:r>
    </w:p>
    <w:p w14:paraId="723D9728" w14:textId="6E7FB23D" w:rsidR="003D0FE8" w:rsidRDefault="003D0FE8" w:rsidP="00836BE7">
      <w:pPr>
        <w:tabs>
          <w:tab w:val="left" w:pos="567"/>
        </w:tabs>
        <w:spacing w:after="0" w:line="360" w:lineRule="auto"/>
        <w:ind w:left="284" w:right="1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33E5C7B2" w14:textId="77777777" w:rsidR="00C1045A" w:rsidRPr="005F2D8E" w:rsidRDefault="00C1045A" w:rsidP="00836BE7">
      <w:pPr>
        <w:tabs>
          <w:tab w:val="left" w:pos="567"/>
        </w:tabs>
        <w:spacing w:after="0" w:line="360" w:lineRule="auto"/>
        <w:ind w:left="284" w:right="1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3FDCCE0C" w14:textId="6E92B92A" w:rsidR="003D0FE8" w:rsidRPr="00C1045A" w:rsidRDefault="003D0FE8" w:rsidP="00C1045A">
      <w:pPr>
        <w:pStyle w:val="Akapitzlist"/>
        <w:numPr>
          <w:ilvl w:val="1"/>
          <w:numId w:val="93"/>
        </w:numPr>
        <w:tabs>
          <w:tab w:val="left" w:pos="567"/>
        </w:tabs>
        <w:spacing w:after="0" w:line="360" w:lineRule="auto"/>
        <w:ind w:right="1"/>
        <w:jc w:val="both"/>
        <w:rPr>
          <w:rFonts w:asciiTheme="minorHAnsi" w:hAnsiTheme="minorHAnsi" w:cstheme="minorHAnsi"/>
          <w:sz w:val="24"/>
          <w:szCs w:val="24"/>
        </w:rPr>
      </w:pPr>
      <w:r w:rsidRPr="00C1045A">
        <w:rPr>
          <w:rFonts w:asciiTheme="minorHAnsi" w:hAnsiTheme="minorHAnsi" w:cstheme="minorHAnsi"/>
          <w:sz w:val="24"/>
          <w:szCs w:val="24"/>
        </w:rPr>
        <w:lastRenderedPageBreak/>
        <w:t xml:space="preserve">Załączniki: </w:t>
      </w:r>
    </w:p>
    <w:p w14:paraId="14D96739" w14:textId="2CFF39EF" w:rsidR="003D0FE8" w:rsidRPr="005F2D8E" w:rsidRDefault="003D0FE8" w:rsidP="00836BE7">
      <w:pPr>
        <w:numPr>
          <w:ilvl w:val="0"/>
          <w:numId w:val="10"/>
        </w:numPr>
        <w:tabs>
          <w:tab w:val="left" w:pos="567"/>
          <w:tab w:val="left" w:leader="dot" w:pos="3544"/>
        </w:tabs>
        <w:spacing w:after="0" w:line="360" w:lineRule="auto"/>
        <w:ind w:left="284" w:right="1" w:firstLine="0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 xml:space="preserve">opis oferowanego przedmiotu zamówienia i kalkulacja ceny oferty, czyli kosztorys </w:t>
      </w:r>
      <w:r w:rsidR="004A4D33" w:rsidRPr="005F2D8E">
        <w:rPr>
          <w:rFonts w:asciiTheme="minorHAnsi" w:hAnsiTheme="minorHAnsi" w:cstheme="minorHAnsi"/>
          <w:sz w:val="24"/>
          <w:szCs w:val="24"/>
        </w:rPr>
        <w:t>szczegółowy wraz</w:t>
      </w:r>
      <w:r w:rsidRPr="005F2D8E">
        <w:rPr>
          <w:rFonts w:asciiTheme="minorHAnsi" w:hAnsiTheme="minorHAnsi" w:cstheme="minorHAnsi"/>
          <w:sz w:val="24"/>
          <w:szCs w:val="24"/>
        </w:rPr>
        <w:t xml:space="preserve"> z dołączonym zestawieniem materiałów</w:t>
      </w:r>
      <w:r w:rsidR="00387A7F" w:rsidRPr="005F2D8E">
        <w:rPr>
          <w:rFonts w:asciiTheme="minorHAnsi" w:hAnsiTheme="minorHAnsi" w:cstheme="minorHAnsi"/>
          <w:sz w:val="24"/>
          <w:szCs w:val="24"/>
        </w:rPr>
        <w:t xml:space="preserve"> i urządzeń </w:t>
      </w:r>
      <w:r w:rsidRPr="005F2D8E">
        <w:rPr>
          <w:rFonts w:asciiTheme="minorHAnsi" w:hAnsiTheme="minorHAnsi" w:cstheme="minorHAnsi"/>
          <w:sz w:val="24"/>
          <w:szCs w:val="24"/>
        </w:rPr>
        <w:t xml:space="preserve"> w formacie pdf</w:t>
      </w:r>
      <w:r w:rsidR="005A2AD9" w:rsidRPr="005F2D8E">
        <w:rPr>
          <w:rFonts w:asciiTheme="minorHAnsi" w:hAnsiTheme="minorHAnsi" w:cstheme="minorHAnsi"/>
          <w:sz w:val="24"/>
          <w:szCs w:val="24"/>
        </w:rPr>
        <w:t>.,</w:t>
      </w:r>
    </w:p>
    <w:p w14:paraId="79362038" w14:textId="549CBDB9" w:rsidR="005A2AD9" w:rsidRPr="005F2D8E" w:rsidRDefault="005A2AD9" w:rsidP="00836BE7">
      <w:pPr>
        <w:numPr>
          <w:ilvl w:val="0"/>
          <w:numId w:val="10"/>
        </w:numPr>
        <w:tabs>
          <w:tab w:val="left" w:pos="567"/>
          <w:tab w:val="left" w:leader="dot" w:pos="3544"/>
        </w:tabs>
        <w:spacing w:after="0" w:line="360" w:lineRule="auto"/>
        <w:ind w:left="284" w:right="1" w:firstLine="0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przedmiotowe środki dowodowe,</w:t>
      </w:r>
    </w:p>
    <w:p w14:paraId="7359A668" w14:textId="77777777" w:rsidR="003D0FE8" w:rsidRPr="005F2D8E" w:rsidRDefault="003D0FE8" w:rsidP="00836BE7">
      <w:pPr>
        <w:numPr>
          <w:ilvl w:val="0"/>
          <w:numId w:val="10"/>
        </w:numPr>
        <w:tabs>
          <w:tab w:val="left" w:pos="567"/>
          <w:tab w:val="left" w:leader="dot" w:pos="3544"/>
        </w:tabs>
        <w:spacing w:after="0" w:line="360" w:lineRule="auto"/>
        <w:ind w:left="284" w:right="1" w:firstLine="0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…….</w:t>
      </w:r>
    </w:p>
    <w:p w14:paraId="4ED289E3" w14:textId="77777777" w:rsidR="003D0FE8" w:rsidRPr="005F2D8E" w:rsidRDefault="003D0FE8" w:rsidP="00836BE7">
      <w:pPr>
        <w:tabs>
          <w:tab w:val="left" w:pos="567"/>
          <w:tab w:val="left" w:leader="dot" w:pos="3544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i/>
          <w:iCs/>
          <w:color w:val="FF0000"/>
          <w:sz w:val="24"/>
          <w:szCs w:val="24"/>
        </w:rPr>
      </w:pPr>
      <w:r w:rsidRPr="005F2D8E">
        <w:rPr>
          <w:rFonts w:asciiTheme="minorHAnsi" w:hAnsiTheme="minorHAnsi" w:cstheme="minorHAnsi"/>
          <w:i/>
          <w:iCs/>
          <w:color w:val="FF0000"/>
          <w:sz w:val="24"/>
          <w:szCs w:val="24"/>
        </w:rPr>
        <w:t>Uwaga! Miejsca wykropkowane i/lub oznaczone „*” we wzorze formularza oferty i wzorach załączników do SWZ Wykonawca zobowiązany jest odpowiednio do ich treści wypełnić lub skreślić.</w:t>
      </w:r>
    </w:p>
    <w:p w14:paraId="7E00A04E" w14:textId="77777777" w:rsidR="003D0FE8" w:rsidRPr="005F2D8E" w:rsidRDefault="003D0FE8" w:rsidP="00836BE7">
      <w:pPr>
        <w:tabs>
          <w:tab w:val="left" w:pos="567"/>
          <w:tab w:val="left" w:leader="dot" w:pos="3544"/>
        </w:tabs>
        <w:spacing w:after="0" w:line="360" w:lineRule="auto"/>
        <w:ind w:left="284" w:right="1"/>
        <w:jc w:val="both"/>
        <w:rPr>
          <w:rFonts w:asciiTheme="minorHAnsi" w:hAnsiTheme="minorHAnsi" w:cstheme="minorHAnsi"/>
          <w:i/>
          <w:iCs/>
          <w:color w:val="FF0000"/>
          <w:sz w:val="24"/>
          <w:szCs w:val="24"/>
        </w:rPr>
      </w:pPr>
    </w:p>
    <w:p w14:paraId="7912BE2D" w14:textId="77777777" w:rsidR="003D0FE8" w:rsidRPr="005F2D8E" w:rsidRDefault="003D0FE8" w:rsidP="00836BE7">
      <w:pPr>
        <w:tabs>
          <w:tab w:val="left" w:pos="567"/>
          <w:tab w:val="left" w:leader="dot" w:pos="3544"/>
        </w:tabs>
        <w:spacing w:after="0" w:line="360" w:lineRule="auto"/>
        <w:ind w:left="284" w:right="1"/>
        <w:jc w:val="both"/>
        <w:rPr>
          <w:rFonts w:asciiTheme="minorHAnsi" w:hAnsiTheme="minorHAnsi" w:cstheme="minorHAnsi"/>
          <w:i/>
          <w:iCs/>
          <w:color w:val="FF0000"/>
          <w:sz w:val="24"/>
          <w:szCs w:val="24"/>
        </w:rPr>
      </w:pPr>
      <w:r w:rsidRPr="005F2D8E">
        <w:rPr>
          <w:rFonts w:asciiTheme="minorHAnsi" w:hAnsiTheme="minorHAnsi" w:cstheme="minorHAnsi"/>
          <w:i/>
          <w:iCs/>
          <w:color w:val="FF0000"/>
          <w:sz w:val="24"/>
          <w:szCs w:val="24"/>
        </w:rPr>
        <w:br w:type="page"/>
      </w:r>
    </w:p>
    <w:p w14:paraId="5F16CFA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Załącznik nr 2 do SWZ</w:t>
      </w:r>
    </w:p>
    <w:p w14:paraId="092893D5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</w:p>
    <w:p w14:paraId="74BC1044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Składane wraz z ofertą.</w:t>
      </w:r>
    </w:p>
    <w:p w14:paraId="6DC9024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36853B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OŚWIADCZENIA WYKONAWCY</w:t>
      </w:r>
    </w:p>
    <w:p w14:paraId="645FDD0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CAE6D8B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DOTYCZĄCE SPEŁNIANIA WARUNKÓW UDZIAŁU W POSTĘPOWANIU</w:t>
      </w:r>
    </w:p>
    <w:p w14:paraId="5AAD42D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3EA07AC" w14:textId="019FEFE4" w:rsidR="003D0FE8" w:rsidRPr="005F2D8E" w:rsidRDefault="003D0FE8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Cs/>
          <w:i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potrzeby postępowania o udzielenie zamówienia publicznego na </w:t>
      </w:r>
      <w:r w:rsidR="006D54BA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wyłonienie Wykonawcy w zakresie realizacji prac związanych z Dostawa i montaż trzech </w:t>
      </w:r>
      <w:proofErr w:type="spellStart"/>
      <w:r w:rsidR="006D54BA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>mikroinstalacji</w:t>
      </w:r>
      <w:proofErr w:type="spellEnd"/>
      <w:r w:rsidR="006D54BA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 fotowoltaicznych na dachach budynków Akademii Sztuk Teatralnych im. Stanisława Wyspiańskiego w Krakowie, Wrocławiu oraz Bytomiu wraz z wykonaniem prac towarzyszących, odpowiednio w odniesieniu od jednej do trzech części zamówienia</w:t>
      </w:r>
      <w:r w:rsidR="004B0416" w:rsidRPr="005F2D8E">
        <w:rPr>
          <w:rFonts w:asciiTheme="minorHAnsi" w:hAnsiTheme="minorHAnsi" w:cstheme="minorHAnsi"/>
          <w:sz w:val="24"/>
          <w:szCs w:val="24"/>
        </w:rPr>
        <w:t>, postępowanie nr</w:t>
      </w:r>
      <w:r w:rsidR="007F3F73">
        <w:rPr>
          <w:rFonts w:asciiTheme="minorHAnsi" w:hAnsiTheme="minorHAnsi" w:cstheme="minorHAnsi"/>
          <w:sz w:val="24"/>
          <w:szCs w:val="24"/>
        </w:rPr>
        <w:t xml:space="preserve"> ZKK.261.2.3.2024</w:t>
      </w:r>
      <w:r w:rsidRPr="005F2D8E">
        <w:rPr>
          <w:rFonts w:asciiTheme="minorHAnsi" w:hAnsiTheme="minorHAnsi" w:cstheme="minorHAnsi"/>
          <w:bCs/>
          <w:i/>
          <w:sz w:val="24"/>
          <w:szCs w:val="24"/>
          <w:lang w:eastAsia="pl-PL"/>
        </w:rPr>
        <w:t xml:space="preserve">, </w:t>
      </w:r>
      <w:r w:rsidRPr="005F2D8E">
        <w:rPr>
          <w:rFonts w:asciiTheme="minorHAnsi" w:eastAsia="Times New Roman" w:hAnsiTheme="minorHAnsi" w:cstheme="minorHAnsi"/>
          <w:b/>
          <w:bCs/>
          <w:i/>
          <w:sz w:val="24"/>
          <w:szCs w:val="24"/>
          <w:lang w:eastAsia="pl-PL"/>
        </w:rPr>
        <w:t xml:space="preserve"> 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oświadczamy, co następuje:</w:t>
      </w:r>
    </w:p>
    <w:p w14:paraId="04353BF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94A041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78CABC4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INFORMACJA DOTYCZĄCA WYKONAWCY:</w:t>
      </w:r>
    </w:p>
    <w:p w14:paraId="6AA6793C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Oświadczamy, że spełniamy warunki udziału w postępowaniu określone przez Zamawiającego w SWZ.</w:t>
      </w:r>
    </w:p>
    <w:p w14:paraId="0F85D68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C83C9D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6E2296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INFORMACJA W ZWIĄZKU Z POLEGANIEM NA ZASOBACH INNYCH PODMIOTÓW:</w:t>
      </w:r>
    </w:p>
    <w:p w14:paraId="2D5BED8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AB5017B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Oświadczamy, że w celu wykazania spełniania warunków udziału w postępowaniu, określonych przez Zamawiającego w SWZ, polegamy na zasobach następującego/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ych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podmiotu/ów: </w:t>
      </w:r>
    </w:p>
    <w:p w14:paraId="4D069B8F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18A888E" w14:textId="6DDBA114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………………………………………………………………………….…………………</w:t>
      </w:r>
    </w:p>
    <w:p w14:paraId="0AA56DA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76B7C41" w14:textId="4140CBEA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………………………………………………………………………….…………………</w:t>
      </w:r>
    </w:p>
    <w:p w14:paraId="418A7705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804D78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następującym zakresie: </w:t>
      </w:r>
    </w:p>
    <w:p w14:paraId="6CCC3DC9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26B449F" w14:textId="3A148BB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………………………………………………………………………….…………………</w:t>
      </w:r>
    </w:p>
    <w:p w14:paraId="18348AAA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2B85BD3" w14:textId="5C120346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………………………………………………………………………….…………………</w:t>
      </w:r>
    </w:p>
    <w:p w14:paraId="65A76CB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(wskazać podmiot/y i określić odpowiedni zakres dla wskazanego podmiotu/ów - o ile dotyczy)*</w:t>
      </w:r>
    </w:p>
    <w:p w14:paraId="63038C9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A3649D7" w14:textId="6FC2BA84" w:rsidR="003D0FE8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C7A5F1B" w14:textId="1D9F4549" w:rsidR="007F3F73" w:rsidRDefault="007F3F73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231B706" w14:textId="484708D1" w:rsidR="007F3F73" w:rsidRDefault="007F3F73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82A1723" w14:textId="77777777" w:rsidR="007F3F73" w:rsidRPr="005F2D8E" w:rsidRDefault="007F3F73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FBB78A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OŚWIADCZENIE DOTYCZĄCE PODMIOTU, NA KTÓREGO ZASOBY POWOŁUJE SIĘ WYKONAWCA:</w:t>
      </w:r>
    </w:p>
    <w:p w14:paraId="461147D5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FFD9F0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Oświadczamy, że w stosunku do następującego/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ych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podmiotu/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tów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, na którego/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ych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zasoby powołujemy się w niniejszym postępowaniu, tj.: </w:t>
      </w:r>
    </w:p>
    <w:p w14:paraId="5FCBAC6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3A20732" w14:textId="244DBE60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………………………………………………………………………….…………………</w:t>
      </w:r>
    </w:p>
    <w:p w14:paraId="19FAD4D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6C4277A" w14:textId="71354966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………………………………………………………………………….…………………</w:t>
      </w:r>
    </w:p>
    <w:p w14:paraId="6E2B585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CEiDG</w:t>
      </w:r>
      <w:proofErr w:type="spellEnd"/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 xml:space="preserve"> - o ile dotyczy)* </w:t>
      </w:r>
    </w:p>
    <w:p w14:paraId="0FE83C4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B5E08D9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nie zachodzą podstawy wykluczenia z postępowania o udzielenie zamówienia.</w:t>
      </w:r>
    </w:p>
    <w:p w14:paraId="4186537C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93D900A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9CBC13A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OŚWIADCZENIA DOTYCZĄCE WYKONAWCY:</w:t>
      </w:r>
    </w:p>
    <w:p w14:paraId="08C08FA3" w14:textId="77777777" w:rsidR="003D0FE8" w:rsidRPr="005F2D8E" w:rsidRDefault="003D0FE8" w:rsidP="00836BE7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Oświadczamy, że spełniamy warunki udziału w postępowaniu, o których mowa w art. 112 ustawy 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i opisane w SWZ, a w szczególności:</w:t>
      </w:r>
    </w:p>
    <w:p w14:paraId="5E531137" w14:textId="77777777" w:rsidR="003D0FE8" w:rsidRPr="005F2D8E" w:rsidRDefault="003D0FE8" w:rsidP="00836BE7">
      <w:pPr>
        <w:numPr>
          <w:ilvl w:val="6"/>
          <w:numId w:val="34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Oświadczamy, że znajdujemy się w sytuacji ekonomicznej lub finansowej pozwalającej, na realizację zamówienia, </w:t>
      </w:r>
    </w:p>
    <w:p w14:paraId="33C8633E" w14:textId="77777777" w:rsidR="003D0FE8" w:rsidRPr="005F2D8E" w:rsidRDefault="003D0FE8" w:rsidP="00836BE7">
      <w:pPr>
        <w:numPr>
          <w:ilvl w:val="0"/>
          <w:numId w:val="34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Oświadczamy, że posiadamy zdolność techniczną lub zawodową pozwalającą na realizację zamówienia, tj.:</w:t>
      </w:r>
    </w:p>
    <w:p w14:paraId="29940975" w14:textId="5DDD2096" w:rsidR="003D0FE8" w:rsidRPr="005F2D8E" w:rsidRDefault="003D0FE8" w:rsidP="00135831">
      <w:pPr>
        <w:pStyle w:val="Akapitzlist"/>
        <w:numPr>
          <w:ilvl w:val="1"/>
          <w:numId w:val="127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dysponujemy osobami zdolnymi do realizacji zamówienia, czyli: </w:t>
      </w:r>
    </w:p>
    <w:p w14:paraId="2F3B8F5E" w14:textId="11F7FF5F" w:rsidR="003D0FE8" w:rsidRPr="005F2D8E" w:rsidRDefault="003D0FE8" w:rsidP="00135831">
      <w:pPr>
        <w:pStyle w:val="Akapitzlist"/>
        <w:numPr>
          <w:ilvl w:val="2"/>
          <w:numId w:val="127"/>
        </w:numPr>
        <w:tabs>
          <w:tab w:val="left" w:pos="317"/>
          <w:tab w:val="left" w:pos="567"/>
        </w:tabs>
        <w:suppressAutoHyphens/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</w:rPr>
        <w:t>osobą przeznaczoną do pełnieni</w:t>
      </w:r>
      <w:r w:rsidR="00553232" w:rsidRPr="005F2D8E">
        <w:rPr>
          <w:rFonts w:asciiTheme="minorHAnsi" w:hAnsiTheme="minorHAnsi" w:cstheme="minorHAnsi"/>
          <w:sz w:val="24"/>
          <w:szCs w:val="24"/>
        </w:rPr>
        <w:t>a</w:t>
      </w:r>
      <w:r w:rsidRPr="005F2D8E">
        <w:rPr>
          <w:rFonts w:asciiTheme="minorHAnsi" w:hAnsiTheme="minorHAnsi" w:cstheme="minorHAnsi"/>
          <w:sz w:val="24"/>
          <w:szCs w:val="24"/>
        </w:rPr>
        <w:t xml:space="preserve"> funkcji </w:t>
      </w:r>
      <w:r w:rsidRPr="005F2D8E">
        <w:rPr>
          <w:rFonts w:asciiTheme="minorHAnsi" w:hAnsiTheme="minorHAnsi" w:cstheme="minorHAnsi"/>
          <w:sz w:val="24"/>
          <w:szCs w:val="24"/>
          <w:u w:val="single"/>
        </w:rPr>
        <w:t xml:space="preserve">kierownika </w:t>
      </w:r>
      <w:r w:rsidR="000E212D" w:rsidRPr="005F2D8E">
        <w:rPr>
          <w:rFonts w:asciiTheme="minorHAnsi" w:hAnsiTheme="minorHAnsi" w:cstheme="minorHAnsi"/>
          <w:sz w:val="24"/>
          <w:szCs w:val="24"/>
          <w:u w:val="single"/>
        </w:rPr>
        <w:t>prac</w:t>
      </w:r>
      <w:r w:rsidRPr="005F2D8E">
        <w:rPr>
          <w:rFonts w:asciiTheme="minorHAnsi" w:hAnsiTheme="minorHAnsi" w:cstheme="minorHAnsi"/>
          <w:sz w:val="24"/>
          <w:szCs w:val="24"/>
        </w:rPr>
        <w:t xml:space="preserve"> posiadającą uprawnienia budowlane do </w:t>
      </w:r>
      <w:r w:rsidRPr="005F2D8E">
        <w:rPr>
          <w:rFonts w:asciiTheme="minorHAnsi" w:hAnsiTheme="minorHAnsi" w:cstheme="minorHAnsi"/>
          <w:sz w:val="24"/>
          <w:szCs w:val="24"/>
          <w:u w:val="single"/>
        </w:rPr>
        <w:t>kierowania robotami budowlanymi w specjalności konstrukcyjno-budowlanej</w:t>
      </w:r>
      <w:r w:rsidRPr="005F2D8E">
        <w:rPr>
          <w:rFonts w:asciiTheme="minorHAnsi" w:hAnsiTheme="minorHAnsi" w:cstheme="minorHAnsi"/>
          <w:sz w:val="24"/>
          <w:szCs w:val="24"/>
        </w:rPr>
        <w:t xml:space="preserve"> w zakresie niezbędnym dla realizacji zamówienia, wydane na podstawie obowiązujących przepisów prawa, tj.: zgodnie z ustawą z dnia 7 lipca 1994 r. Prawo budowlane </w:t>
      </w:r>
      <w:r w:rsidR="0005170A" w:rsidRPr="005F2D8E">
        <w:rPr>
          <w:rFonts w:asciiTheme="minorHAnsi" w:hAnsiTheme="minorHAnsi" w:cstheme="minorHAnsi"/>
          <w:sz w:val="24"/>
          <w:szCs w:val="24"/>
        </w:rPr>
        <w:t>(tekst jednolity: Dzienni</w:t>
      </w:r>
      <w:r w:rsidR="005F2B34" w:rsidRPr="005F2D8E">
        <w:rPr>
          <w:rFonts w:asciiTheme="minorHAnsi" w:hAnsiTheme="minorHAnsi" w:cstheme="minorHAnsi"/>
          <w:sz w:val="24"/>
          <w:szCs w:val="24"/>
        </w:rPr>
        <w:t>k</w:t>
      </w:r>
      <w:r w:rsidR="0005170A" w:rsidRPr="005F2D8E">
        <w:rPr>
          <w:rFonts w:asciiTheme="minorHAnsi" w:hAnsiTheme="minorHAnsi" w:cstheme="minorHAnsi"/>
          <w:sz w:val="24"/>
          <w:szCs w:val="24"/>
        </w:rPr>
        <w:t xml:space="preserve"> Ustaw z 2024r. poz. 725),</w:t>
      </w:r>
      <w:r w:rsidRPr="005F2D8E">
        <w:rPr>
          <w:rFonts w:asciiTheme="minorHAnsi" w:hAnsiTheme="minorHAnsi" w:cstheme="minorHAnsi"/>
          <w:sz w:val="24"/>
          <w:szCs w:val="24"/>
        </w:rPr>
        <w:t xml:space="preserve"> a </w:t>
      </w:r>
      <w:r w:rsidRPr="005F2D8E">
        <w:rPr>
          <w:rFonts w:asciiTheme="minorHAnsi" w:hAnsiTheme="minorHAnsi" w:cstheme="minorHAnsi"/>
          <w:iCs/>
          <w:sz w:val="24"/>
          <w:szCs w:val="24"/>
        </w:rPr>
        <w:t>w przypadku realizacji zamówienia aktualną przynależność do Izby Inżynierów Budownictwa oraz co najmniej pięcioletnią praktykę zawodową i doświadczenie w kierowaniu robotami w co najmniej trzech obiektach budowlanych,</w:t>
      </w:r>
    </w:p>
    <w:p w14:paraId="1AF7D607" w14:textId="720C8C3E" w:rsidR="003D0FE8" w:rsidRPr="005F2D8E" w:rsidRDefault="003D0FE8" w:rsidP="00135831">
      <w:pPr>
        <w:pStyle w:val="Akapitzlist"/>
        <w:numPr>
          <w:ilvl w:val="2"/>
          <w:numId w:val="127"/>
        </w:numPr>
        <w:tabs>
          <w:tab w:val="left" w:pos="317"/>
          <w:tab w:val="left" w:pos="567"/>
        </w:tabs>
        <w:suppressAutoHyphens/>
        <w:spacing w:after="0" w:line="240" w:lineRule="auto"/>
        <w:ind w:left="284" w:firstLine="0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 xml:space="preserve">osobą </w:t>
      </w:r>
      <w:r w:rsidRPr="005F2D8E">
        <w:rPr>
          <w:rFonts w:asciiTheme="minorHAnsi" w:hAnsiTheme="minorHAnsi" w:cstheme="minorHAnsi"/>
          <w:sz w:val="24"/>
          <w:szCs w:val="24"/>
        </w:rPr>
        <w:t>przeznaczoną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do pełnienia funkcji </w:t>
      </w:r>
      <w:r w:rsidRPr="005F2D8E">
        <w:rPr>
          <w:rFonts w:asciiTheme="minorHAnsi" w:hAnsiTheme="minorHAnsi" w:cstheme="minorHAnsi"/>
          <w:iCs/>
          <w:sz w:val="24"/>
          <w:szCs w:val="24"/>
          <w:u w:val="single"/>
        </w:rPr>
        <w:t xml:space="preserve">kierownika </w:t>
      </w:r>
      <w:r w:rsidR="000E212D" w:rsidRPr="005F2D8E">
        <w:rPr>
          <w:rFonts w:asciiTheme="minorHAnsi" w:hAnsiTheme="minorHAnsi" w:cstheme="minorHAnsi"/>
          <w:iCs/>
          <w:sz w:val="24"/>
          <w:szCs w:val="24"/>
          <w:u w:val="single"/>
        </w:rPr>
        <w:t>prac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posiadającą uprawnienia budowlane do </w:t>
      </w:r>
      <w:r w:rsidRPr="005F2D8E">
        <w:rPr>
          <w:rFonts w:asciiTheme="minorHAnsi" w:hAnsiTheme="minorHAnsi" w:cstheme="minorHAnsi"/>
          <w:iCs/>
          <w:sz w:val="24"/>
          <w:szCs w:val="24"/>
          <w:u w:val="single"/>
        </w:rPr>
        <w:t>kierowania robotami budowlanymi w specjalności instalacyjnej w zakresie sieci, instalacji i urządzeń elektrycznych i elektroenergetycznych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w zakresie niezbędnym dla realizacji zamówienia, wydane na podstawie obowiązujących przepisów prawa, tj. zgodnie z ustawą z dnia 7 lipca 1994 r. Prawo budowlane </w:t>
      </w:r>
      <w:r w:rsidRPr="005F2D8E">
        <w:rPr>
          <w:rFonts w:asciiTheme="minorHAnsi" w:hAnsiTheme="minorHAnsi" w:cstheme="minorHAnsi"/>
          <w:iCs/>
          <w:sz w:val="24"/>
          <w:szCs w:val="24"/>
        </w:rPr>
        <w:br/>
        <w:t>(</w:t>
      </w:r>
      <w:r w:rsidR="0005170A" w:rsidRPr="005F2D8E">
        <w:rPr>
          <w:rFonts w:asciiTheme="minorHAnsi" w:hAnsiTheme="minorHAnsi" w:cstheme="minorHAnsi"/>
          <w:sz w:val="24"/>
          <w:szCs w:val="24"/>
        </w:rPr>
        <w:t>tekst jednolity: Dzienni</w:t>
      </w:r>
      <w:r w:rsidR="005F2B34" w:rsidRPr="005F2D8E">
        <w:rPr>
          <w:rFonts w:asciiTheme="minorHAnsi" w:hAnsiTheme="minorHAnsi" w:cstheme="minorHAnsi"/>
          <w:sz w:val="24"/>
          <w:szCs w:val="24"/>
        </w:rPr>
        <w:t>k</w:t>
      </w:r>
      <w:r w:rsidR="0005170A" w:rsidRPr="005F2D8E">
        <w:rPr>
          <w:rFonts w:asciiTheme="minorHAnsi" w:hAnsiTheme="minorHAnsi" w:cstheme="minorHAnsi"/>
          <w:sz w:val="24"/>
          <w:szCs w:val="24"/>
        </w:rPr>
        <w:t xml:space="preserve"> Ustaw z 2024r. poz. 725</w:t>
      </w:r>
      <w:r w:rsidRPr="005F2D8E">
        <w:rPr>
          <w:rFonts w:asciiTheme="minorHAnsi" w:hAnsiTheme="minorHAnsi" w:cstheme="minorHAnsi"/>
          <w:iCs/>
          <w:sz w:val="24"/>
          <w:szCs w:val="24"/>
        </w:rPr>
        <w:t>)</w:t>
      </w:r>
      <w:r w:rsidR="0005170A" w:rsidRPr="005F2D8E">
        <w:rPr>
          <w:rFonts w:asciiTheme="minorHAnsi" w:hAnsiTheme="minorHAnsi" w:cstheme="minorHAnsi"/>
          <w:iCs/>
          <w:sz w:val="24"/>
          <w:szCs w:val="24"/>
        </w:rPr>
        <w:t>,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w zakresie niezbędnym do realizacji zamówienia a w przypadku realizacji zamówienia aktualną przynależność do Izby Inżynierów Budownictwa oraz uprawnienia SEP kat. D i E do 1 </w:t>
      </w:r>
      <w:proofErr w:type="spellStart"/>
      <w:r w:rsidRPr="005F2D8E">
        <w:rPr>
          <w:rFonts w:asciiTheme="minorHAnsi" w:hAnsiTheme="minorHAnsi" w:cstheme="minorHAnsi"/>
          <w:iCs/>
          <w:sz w:val="24"/>
          <w:szCs w:val="24"/>
        </w:rPr>
        <w:t>kV</w:t>
      </w:r>
      <w:proofErr w:type="spellEnd"/>
      <w:r w:rsidRPr="005F2D8E">
        <w:rPr>
          <w:rFonts w:asciiTheme="minorHAnsi" w:hAnsiTheme="minorHAnsi" w:cstheme="minorHAnsi"/>
          <w:iCs/>
          <w:sz w:val="24"/>
          <w:szCs w:val="24"/>
        </w:rPr>
        <w:t xml:space="preserve"> oraz co najmniej trzyletnią praktykę zawodową i doświadczenie w kierowaniu robotami w zakresie montażu instalacji fotowoltaicznych (elektrycznych),</w:t>
      </w:r>
    </w:p>
    <w:p w14:paraId="30DA8BF5" w14:textId="7BF06DA6" w:rsidR="003D0FE8" w:rsidRPr="005F2D8E" w:rsidRDefault="003D0FE8" w:rsidP="00135831">
      <w:pPr>
        <w:pStyle w:val="Akapitzlist"/>
        <w:numPr>
          <w:ilvl w:val="2"/>
          <w:numId w:val="127"/>
        </w:numPr>
        <w:tabs>
          <w:tab w:val="left" w:pos="317"/>
          <w:tab w:val="left" w:pos="567"/>
        </w:tabs>
        <w:suppressAutoHyphens/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Cs/>
          <w:sz w:val="24"/>
          <w:szCs w:val="24"/>
          <w:u w:val="single"/>
        </w:rPr>
        <w:t>monterem instalacji elektrycznych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z </w:t>
      </w:r>
      <w:r w:rsidRPr="005F2D8E">
        <w:rPr>
          <w:rFonts w:asciiTheme="minorHAnsi" w:hAnsiTheme="minorHAnsi" w:cstheme="minorHAnsi"/>
          <w:sz w:val="24"/>
          <w:szCs w:val="24"/>
        </w:rPr>
        <w:t>uprawnieniami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SEP (grupa I) do eksploatacji i dozoru sieci i urządzeń elektroenergetycznych, zgodnie z ustawą z dnia 10 kwietnia 1997 r. – Prawo energetyczne (t</w:t>
      </w:r>
      <w:r w:rsidR="0005170A" w:rsidRPr="005F2D8E">
        <w:rPr>
          <w:rFonts w:asciiTheme="minorHAnsi" w:hAnsiTheme="minorHAnsi" w:cstheme="minorHAnsi"/>
          <w:iCs/>
          <w:sz w:val="24"/>
          <w:szCs w:val="24"/>
        </w:rPr>
        <w:t>ekst jednolity</w:t>
      </w:r>
      <w:r w:rsidRPr="005F2D8E">
        <w:rPr>
          <w:rFonts w:asciiTheme="minorHAnsi" w:hAnsiTheme="minorHAnsi" w:cstheme="minorHAnsi"/>
          <w:iCs/>
          <w:sz w:val="24"/>
          <w:szCs w:val="24"/>
        </w:rPr>
        <w:t>: Dz</w:t>
      </w:r>
      <w:r w:rsidR="0005170A" w:rsidRPr="005F2D8E">
        <w:rPr>
          <w:rFonts w:asciiTheme="minorHAnsi" w:hAnsiTheme="minorHAnsi" w:cstheme="minorHAnsi"/>
          <w:iCs/>
          <w:sz w:val="24"/>
          <w:szCs w:val="24"/>
        </w:rPr>
        <w:t>iennik</w:t>
      </w:r>
      <w:r w:rsidR="005A2AD9" w:rsidRPr="005F2D8E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5F2D8E">
        <w:rPr>
          <w:rFonts w:asciiTheme="minorHAnsi" w:hAnsiTheme="minorHAnsi" w:cstheme="minorHAnsi"/>
          <w:iCs/>
          <w:sz w:val="24"/>
          <w:szCs w:val="24"/>
        </w:rPr>
        <w:t>U</w:t>
      </w:r>
      <w:r w:rsidR="0005170A" w:rsidRPr="005F2D8E">
        <w:rPr>
          <w:rFonts w:asciiTheme="minorHAnsi" w:hAnsiTheme="minorHAnsi" w:cstheme="minorHAnsi"/>
          <w:iCs/>
          <w:sz w:val="24"/>
          <w:szCs w:val="24"/>
        </w:rPr>
        <w:t>staw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z 2022r. poz. 1385 </w:t>
      </w:r>
      <w:r w:rsidRPr="005F2D8E">
        <w:rPr>
          <w:rFonts w:asciiTheme="minorHAnsi" w:hAnsiTheme="minorHAnsi" w:cstheme="minorHAnsi"/>
          <w:iCs/>
          <w:sz w:val="24"/>
          <w:szCs w:val="24"/>
        </w:rPr>
        <w:lastRenderedPageBreak/>
        <w:t xml:space="preserve">z </w:t>
      </w:r>
      <w:proofErr w:type="spellStart"/>
      <w:r w:rsidRPr="005F2D8E">
        <w:rPr>
          <w:rFonts w:asciiTheme="minorHAnsi" w:hAnsiTheme="minorHAnsi" w:cstheme="minorHAnsi"/>
          <w:iCs/>
          <w:sz w:val="24"/>
          <w:szCs w:val="24"/>
        </w:rPr>
        <w:t>późn</w:t>
      </w:r>
      <w:proofErr w:type="spellEnd"/>
      <w:r w:rsidRPr="005F2D8E">
        <w:rPr>
          <w:rFonts w:asciiTheme="minorHAnsi" w:hAnsiTheme="minorHAnsi" w:cstheme="minorHAnsi"/>
          <w:iCs/>
          <w:sz w:val="24"/>
          <w:szCs w:val="24"/>
        </w:rPr>
        <w:t>. zm.) oraz wydane na jej podstawie Rozporządzenia Ministra Gospodarki, Pracy i Polityki Społecznej z dnia 28 kwietnia 2003r. w sprawie szczegółowych zasad stwierdzania posiadania kwalifikacji przez osoby zajmujące się eksploatacją urządzeń, instalacji i sieci (D</w:t>
      </w:r>
      <w:r w:rsidR="00DE25C7" w:rsidRPr="005F2D8E">
        <w:rPr>
          <w:rFonts w:asciiTheme="minorHAnsi" w:hAnsiTheme="minorHAnsi" w:cstheme="minorHAnsi"/>
          <w:iCs/>
          <w:sz w:val="24"/>
          <w:szCs w:val="24"/>
        </w:rPr>
        <w:t>. U.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1997 nr 54, poz. 384 z </w:t>
      </w:r>
      <w:proofErr w:type="spellStart"/>
      <w:r w:rsidRPr="005F2D8E">
        <w:rPr>
          <w:rFonts w:asciiTheme="minorHAnsi" w:hAnsiTheme="minorHAnsi" w:cstheme="minorHAnsi"/>
          <w:iCs/>
          <w:sz w:val="24"/>
          <w:szCs w:val="24"/>
        </w:rPr>
        <w:t>późn</w:t>
      </w:r>
      <w:proofErr w:type="spellEnd"/>
      <w:r w:rsidRPr="005F2D8E">
        <w:rPr>
          <w:rFonts w:asciiTheme="minorHAnsi" w:hAnsiTheme="minorHAnsi" w:cstheme="minorHAnsi"/>
          <w:iCs/>
          <w:sz w:val="24"/>
          <w:szCs w:val="24"/>
        </w:rPr>
        <w:t>. zm.),</w:t>
      </w:r>
    </w:p>
    <w:p w14:paraId="70B11DCD" w14:textId="53D5C076" w:rsidR="004A4D33" w:rsidRPr="005F2D8E" w:rsidRDefault="003D0FE8" w:rsidP="00135831">
      <w:pPr>
        <w:pStyle w:val="Akapitzlist"/>
        <w:numPr>
          <w:ilvl w:val="1"/>
          <w:numId w:val="127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posiadamy niezbędną wiedzę i doświadczenie, tzn.: iż 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w okresie ostatnich 5 lat przed upływem terminu składania ofert, a jeśli okres prowadzenia działalności jest krótszy – w tym okresie, należycie wykonaliśmy i</w:t>
      </w:r>
      <w:r w:rsidRPr="005F2D8E">
        <w:rPr>
          <w:rFonts w:asciiTheme="minorHAnsi" w:eastAsia="Times New Roman" w:hAnsiTheme="minorHAnsi" w:cstheme="minorHAnsi"/>
          <w:iCs/>
          <w:color w:val="FF0000"/>
          <w:sz w:val="24"/>
          <w:szCs w:val="24"/>
          <w:lang w:eastAsia="pl-PL"/>
        </w:rPr>
        <w:t xml:space="preserve"> 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zakończyliśmy </w:t>
      </w:r>
      <w:r w:rsidRPr="005F2D8E">
        <w:rPr>
          <w:rFonts w:asciiTheme="minorHAnsi" w:hAnsiTheme="minorHAnsi" w:cstheme="minorHAnsi"/>
          <w:iCs/>
          <w:sz w:val="24"/>
          <w:szCs w:val="24"/>
        </w:rPr>
        <w:t>2</w:t>
      </w:r>
      <w:r w:rsidR="005A2AD9" w:rsidRPr="005F2D8E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zamówienia </w:t>
      </w:r>
      <w:r w:rsidR="004A4D33" w:rsidRPr="005F2D8E">
        <w:rPr>
          <w:rFonts w:asciiTheme="minorHAnsi" w:hAnsiTheme="minorHAnsi" w:cstheme="minorHAnsi"/>
          <w:iCs/>
          <w:sz w:val="24"/>
          <w:szCs w:val="24"/>
        </w:rPr>
        <w:t xml:space="preserve">w zakresie </w:t>
      </w:r>
      <w:bookmarkStart w:id="2" w:name="_Hlk132272562"/>
      <w:r w:rsidR="004A4D33" w:rsidRPr="005F2D8E">
        <w:rPr>
          <w:rFonts w:asciiTheme="minorHAnsi" w:hAnsiTheme="minorHAnsi" w:cstheme="minorHAnsi"/>
          <w:iCs/>
          <w:sz w:val="24"/>
          <w:szCs w:val="24"/>
        </w:rPr>
        <w:t xml:space="preserve">dostawy i montażu instalacji </w:t>
      </w:r>
      <w:bookmarkEnd w:id="2"/>
      <w:r w:rsidR="004A4D33" w:rsidRPr="005F2D8E">
        <w:rPr>
          <w:rFonts w:asciiTheme="minorHAnsi" w:hAnsiTheme="minorHAnsi" w:cstheme="minorHAnsi"/>
          <w:iCs/>
          <w:sz w:val="24"/>
          <w:szCs w:val="24"/>
        </w:rPr>
        <w:t xml:space="preserve">fotowoltaicznych i/lub roboty budowlanej polegającej na </w:t>
      </w:r>
      <w:r w:rsidR="005A2AD9" w:rsidRPr="005F2D8E">
        <w:rPr>
          <w:rFonts w:asciiTheme="minorHAnsi" w:hAnsiTheme="minorHAnsi" w:cstheme="minorHAnsi"/>
          <w:iCs/>
          <w:sz w:val="24"/>
          <w:szCs w:val="24"/>
        </w:rPr>
        <w:t xml:space="preserve">dostawie i </w:t>
      </w:r>
      <w:r w:rsidR="004A4D33" w:rsidRPr="005F2D8E">
        <w:rPr>
          <w:rFonts w:asciiTheme="minorHAnsi" w:hAnsiTheme="minorHAnsi" w:cstheme="minorHAnsi"/>
          <w:iCs/>
          <w:sz w:val="24"/>
          <w:szCs w:val="24"/>
        </w:rPr>
        <w:t xml:space="preserve">montażu instalacji fotowoltaicznych, których łączna wartość </w:t>
      </w:r>
      <w:r w:rsidR="00E5407D" w:rsidRPr="005F2D8E">
        <w:rPr>
          <w:rFonts w:asciiTheme="minorHAnsi" w:hAnsiTheme="minorHAnsi" w:cstheme="minorHAnsi"/>
          <w:iCs/>
          <w:sz w:val="24"/>
          <w:szCs w:val="24"/>
        </w:rPr>
        <w:t xml:space="preserve">wykazanych dwóch realizacji </w:t>
      </w:r>
      <w:r w:rsidR="004A4D33" w:rsidRPr="005F2D8E">
        <w:rPr>
          <w:rFonts w:asciiTheme="minorHAnsi" w:hAnsiTheme="minorHAnsi" w:cstheme="minorHAnsi"/>
          <w:iCs/>
          <w:sz w:val="24"/>
          <w:szCs w:val="24"/>
        </w:rPr>
        <w:t>była nie mniejsza niż</w:t>
      </w:r>
      <w:r w:rsidR="00B73A57" w:rsidRPr="005F2D8E">
        <w:rPr>
          <w:rFonts w:asciiTheme="minorHAnsi" w:hAnsiTheme="minorHAnsi" w:cstheme="minorHAnsi"/>
          <w:iCs/>
          <w:sz w:val="24"/>
          <w:szCs w:val="24"/>
        </w:rPr>
        <w:t>:</w:t>
      </w:r>
    </w:p>
    <w:p w14:paraId="1CC414AE" w14:textId="77777777" w:rsidR="001140BD" w:rsidRPr="005F2D8E" w:rsidRDefault="001140BD" w:rsidP="00EA5553">
      <w:pPr>
        <w:pStyle w:val="Akapitzlist"/>
        <w:tabs>
          <w:tab w:val="left" w:pos="567"/>
        </w:tabs>
        <w:spacing w:after="0" w:line="240" w:lineRule="auto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Część 1 zamówienia - 180 000 zł (słownie: sto osiemdziesiąt tysięcy zł),</w:t>
      </w:r>
    </w:p>
    <w:p w14:paraId="295A066B" w14:textId="77777777" w:rsidR="001140BD" w:rsidRPr="005F2D8E" w:rsidRDefault="001140BD" w:rsidP="00EA5553">
      <w:pPr>
        <w:pStyle w:val="Akapitzlist"/>
        <w:tabs>
          <w:tab w:val="left" w:pos="567"/>
        </w:tabs>
        <w:spacing w:after="0" w:line="240" w:lineRule="auto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Część 2 zamówienia – 550 000 zł (słownie: pięćset pięćdziesiąt tysięcy zł),</w:t>
      </w:r>
    </w:p>
    <w:p w14:paraId="7DB4FAFA" w14:textId="77777777" w:rsidR="001140BD" w:rsidRPr="005F2D8E" w:rsidRDefault="001140BD" w:rsidP="00EA5553">
      <w:pPr>
        <w:pStyle w:val="Akapitzlist"/>
        <w:tabs>
          <w:tab w:val="left" w:pos="567"/>
        </w:tabs>
        <w:spacing w:after="0" w:line="240" w:lineRule="auto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Część 3 zamówienia – 500 000 zł (słownie: pięćset tysięcy zł),</w:t>
      </w:r>
    </w:p>
    <w:p w14:paraId="54F2A1D1" w14:textId="230D4D4C" w:rsidR="00B73A57" w:rsidRPr="005F2D8E" w:rsidRDefault="001140BD" w:rsidP="00EA5553">
      <w:pPr>
        <w:pStyle w:val="Akapitzlist"/>
        <w:tabs>
          <w:tab w:val="left" w:pos="567"/>
        </w:tabs>
        <w:spacing w:after="0" w:line="24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  <w:r w:rsidRPr="005F2D8E">
        <w:rPr>
          <w:rFonts w:asciiTheme="minorHAnsi" w:hAnsiTheme="minorHAnsi" w:cstheme="minorHAnsi"/>
          <w:i/>
          <w:sz w:val="24"/>
          <w:szCs w:val="24"/>
        </w:rPr>
        <w:t>W przypadku złożenia oferty przez Wykonawcę na więcej niż jedną część zamówienia Wykonawca jest zobowiązany do wykazania iż posiada doświadczenie, w których łączna wartość wykazanych dwóch realizacji była nie mniejsza niż suma ww. części zamówienia, na które Wykonawca składa ofertę</w:t>
      </w:r>
      <w:r w:rsidR="00B73A57" w:rsidRPr="005F2D8E">
        <w:rPr>
          <w:rFonts w:asciiTheme="minorHAnsi" w:hAnsiTheme="minorHAnsi" w:cstheme="minorHAnsi"/>
          <w:i/>
          <w:sz w:val="24"/>
          <w:szCs w:val="24"/>
        </w:rPr>
        <w:t>.</w:t>
      </w:r>
    </w:p>
    <w:p w14:paraId="3E4F1F77" w14:textId="77777777" w:rsidR="003D0FE8" w:rsidRPr="005F2D8E" w:rsidRDefault="003D0FE8" w:rsidP="00135831">
      <w:pPr>
        <w:numPr>
          <w:ilvl w:val="0"/>
          <w:numId w:val="127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Oświadczamy, że nie podlegamy wykluczeniu z postępowania na podstawie art. 108 ust. 1 ustawy 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7C76DF69" w14:textId="77777777" w:rsidR="003D0FE8" w:rsidRPr="005F2D8E" w:rsidRDefault="003D0FE8" w:rsidP="00135831">
      <w:pPr>
        <w:numPr>
          <w:ilvl w:val="0"/>
          <w:numId w:val="127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Oświadczamy, że nie podlegamy wykluczeniu z postępowania na podstawie art. 109 </w:t>
      </w:r>
      <w:r w:rsidRPr="005F2D8E">
        <w:rPr>
          <w:rFonts w:asciiTheme="minorHAnsi" w:hAnsiTheme="minorHAnsi" w:cstheme="minorHAnsi"/>
          <w:sz w:val="24"/>
          <w:szCs w:val="24"/>
        </w:rPr>
        <w:t xml:space="preserve">ust. 1 pkt 4), 5), 7), 8), 9) i 10) 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bookmarkStart w:id="3" w:name="_Hlk103061369"/>
    </w:p>
    <w:p w14:paraId="7765AE69" w14:textId="76E7419B" w:rsidR="003D0FE8" w:rsidRPr="005F2D8E" w:rsidRDefault="003D0FE8" w:rsidP="00135831">
      <w:pPr>
        <w:numPr>
          <w:ilvl w:val="0"/>
          <w:numId w:val="127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Oświadczamy, iż nie podlegamy wykluczeniu na podstawie art. 7 ust. 1 ustawy z dnia 13 kwietnia 2022r. o szczególnych rozwiązaniach w zakresie przeciwdziałania wspieraniu agresji na Ukrainę oraz służących ochronie bezpieczeństwa narodowego (tekst jednolity: Dziennik Ustaw z 202</w:t>
      </w:r>
      <w:r w:rsidR="00DE25C7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r., poz. </w:t>
      </w:r>
      <w:r w:rsidR="00DE25C7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507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), tj.:</w:t>
      </w:r>
    </w:p>
    <w:p w14:paraId="12E0E84F" w14:textId="77777777" w:rsidR="003D0FE8" w:rsidRPr="005F2D8E" w:rsidRDefault="003D0FE8">
      <w:pPr>
        <w:numPr>
          <w:ilvl w:val="1"/>
          <w:numId w:val="94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nie jesteśmy Wykonawcą wymienionym w wykazach określonych w rozporządzeniu 765/2006 i rozporządzeniu 269/2014 ani wpisanym na listę na podstawie decyzji w sprawie wpisu na listę rozstrzygającej o zastosowaniu środka, o którym mowa w art. 1 pkt 3 cytowanej ustawy;</w:t>
      </w:r>
    </w:p>
    <w:p w14:paraId="593CE368" w14:textId="342643EE" w:rsidR="003D0FE8" w:rsidRPr="005F2D8E" w:rsidRDefault="003D0FE8">
      <w:pPr>
        <w:numPr>
          <w:ilvl w:val="1"/>
          <w:numId w:val="94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nie jesteśmy Wykonawcą, którego beneficjentem rzeczywistym w rozumieniu ustawy z dnia 1 marca 2018r. o przeciwdziałaniu praniu pieniędzy oraz finansowaniu terroryzmu (tekst jednolity: Dziennik Ustaw z 202</w:t>
      </w:r>
      <w:r w:rsidR="00DE25C7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3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r., poz. </w:t>
      </w:r>
      <w:r w:rsidR="00DE25C7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1124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. zm.) jest osoba wymieniona w wykazach określonych w rozporządzeniu 765/2006 i rozporządzeniu 269/2014 ani wpisana na listę lub będąca takim beneficjentem rzeczywistym od dnia 24 lutego 2022r., o ile została wpisana na listę na podstawie decyzji w sprawie wpisu na listę rozstrzygającej o zastosowaniu środka, o którym mowa w art. 1 pkt 3 cytowanej ustawy;</w:t>
      </w:r>
    </w:p>
    <w:p w14:paraId="0FECFC47" w14:textId="77777777" w:rsidR="003D0FE8" w:rsidRPr="005F2D8E" w:rsidRDefault="003D0FE8">
      <w:pPr>
        <w:numPr>
          <w:ilvl w:val="1"/>
          <w:numId w:val="94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nie jesteśmy Wykonawcą, którego jednostką dominującą w rozumieniu art. 3 ust. 1 pkt 37 ustawy z dnia 29 września 1994r. o rachunkowości (tekst jednolity: Dziennik Ustaw z 2023r., poz. 120 z 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cytowanej ustawy.</w:t>
      </w:r>
      <w:bookmarkEnd w:id="3"/>
    </w:p>
    <w:p w14:paraId="1196EE1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6378D1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 xml:space="preserve">Oświadczamy, że zachodzą w stosunku do nas podstawy wykluczenia z postępowania na podstawie art. …………. ustawy 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7C2D7F4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 xml:space="preserve">(podać mającą zastosowanie podstawę wykluczenia spośród wymienionych w art. 108 ust. 1 pkt 1), 2) i 5) lub art. 109 ust. 1 pkt 2)-5) i 7)-10) - o ile dotyczy)* </w:t>
      </w:r>
    </w:p>
    <w:p w14:paraId="7879B125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F8DC22A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Jednocześnie oświadczam, że w związku z powyższym, na podstawie art. 110 ust. 2 ustawy 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podjąłem następujące środki naprawcze: </w:t>
      </w:r>
    </w:p>
    <w:p w14:paraId="2C5EAA7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6BF402C" w14:textId="43B9654B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320DABC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182E7CD" w14:textId="7A9510FB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2603716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D222C4B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 xml:space="preserve"> (- o ile dotyczy)*</w:t>
      </w:r>
    </w:p>
    <w:p w14:paraId="738C5CFD" w14:textId="77777777" w:rsidR="00836BE7" w:rsidRPr="005F2D8E" w:rsidRDefault="00836BE7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392D38" w14:textId="77777777" w:rsidR="00836BE7" w:rsidRPr="005F2D8E" w:rsidRDefault="00836BE7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30A3C12" w14:textId="6AD840C1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WYKAZ PODWYKONAWCÓW </w:t>
      </w: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- o ile dotyczy)*</w:t>
      </w:r>
    </w:p>
    <w:p w14:paraId="4AAF5E1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4B8C915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Niniejszy załącznik zawiera zakres rzeczowy części zamówienia (czynności), przewidywanych do realizacji przez podwykonawcę (ów), wraz z podaniem ich nazw (firm), adresu i telefonu.</w:t>
      </w:r>
    </w:p>
    <w:p w14:paraId="0006FDBB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W przypadku powołania się przez Wykonawcę na zasoby innych podmiotów w zakresie ich zdolności technicznych lub zawodowych lub sytuacji finansowej lub ekonomicznej w celu wykazania spełniania warunków udziału w postępowaniu, którym to podmiotom zamierza powierzyć realizację części niniejszego zamówienia w charakterze swojego podwykonawcy zobowiązany jest podać nazwy (firmy) podwykonawców.</w:t>
      </w:r>
    </w:p>
    <w:p w14:paraId="27408CE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Załącznik ten jest wymagany obligatoryjnie jedynie w przypadku, gdy Wykonawca przewiduje zatrudnienie podwykonawcy/ów.</w:t>
      </w:r>
    </w:p>
    <w:p w14:paraId="726A6CE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7E1ED54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Oświadczamy, że powierzamy następującym podwykonawcy/om wykonanie następujących części (zakresu) zamówienia</w:t>
      </w:r>
    </w:p>
    <w:p w14:paraId="315AADEC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ECEFAB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Podwykonawca </w:t>
      </w:r>
    </w:p>
    <w:p w14:paraId="65744ED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A014F5E" w14:textId="7B7CB768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680327BE" w14:textId="6983AC7A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5C1890D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CEiDG</w:t>
      </w:r>
      <w:proofErr w:type="spellEnd"/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)*</w:t>
      </w:r>
    </w:p>
    <w:p w14:paraId="3578983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E752EBB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Powierzany zakres zamówienia: </w:t>
      </w:r>
    </w:p>
    <w:p w14:paraId="208E9C3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A0BD38F" w14:textId="68E30D5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221433CC" w14:textId="09DFC70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7C13E94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CAD58D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OŚWIADCZENIE DOTYCZĄCE PODWYKONAWCY NIEBĘDĄCEGO PODMIOTEM, NA KTÓREGO ZASOBY POWOŁUJE SIĘ WYKONAWCA:</w:t>
      </w:r>
    </w:p>
    <w:p w14:paraId="5136480F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A774F6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Oświadczamy, że następujący/e podmiot/y, będący/e podwykonawcą/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ami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</w:p>
    <w:p w14:paraId="3E2CED3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C96356B" w14:textId="14DD53AD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63538B7B" w14:textId="1D1A4BDE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171AE0E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CEiDG</w:t>
      </w:r>
      <w:proofErr w:type="spellEnd"/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 xml:space="preserve"> - o ile dotyczy)*</w:t>
      </w:r>
    </w:p>
    <w:p w14:paraId="7D33A58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1615C05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nie podlega/ją wykluczeniu z postępowania o udzielenie zamówienia.</w:t>
      </w:r>
    </w:p>
    <w:p w14:paraId="4F1405F4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E2BAD5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OŚWIADCZENIE DOTYCZĄCE PODANYCH INFORMACJI:</w:t>
      </w:r>
    </w:p>
    <w:p w14:paraId="1CA5D8B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176E255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Oświadczamy,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8D59D29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br w:type="page"/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Załącznik nr 3 do SWZ</w:t>
      </w:r>
    </w:p>
    <w:p w14:paraId="65FB1645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Składane wraz z ofertą, o ile dotyczy.</w:t>
      </w:r>
    </w:p>
    <w:p w14:paraId="6C922FE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</w:p>
    <w:p w14:paraId="3F43AA4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(UWAGA: poniższe zastosować tylko wtedy, gdy Wykonawca powołuję się na zasoby podmiotu/ów trzeciego/ich, odpowiednią ilość razy w zależności od liczby podmiotów udostępniających zasoby Wykonawcy, a ponadto wymagane jest do złożenia wraz z ofertą w formie oryginału lub kopii poświadczonej za zgodność z oryginałem przez wykonawcę lub przez notariusza – zgodnie z rozporządzeniem z dnia 30 grudnia 2020 roku w sprawie sposobu sporządzania i przekazywania …)</w:t>
      </w:r>
    </w:p>
    <w:p w14:paraId="21E809B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DC858A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PISEMNE ZOBOWIĄZANIE PODMIOTU</w:t>
      </w:r>
    </w:p>
    <w:p w14:paraId="69FD4BCA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do oddania do dyspozycji Wykonawcy niezbędnych zasobów na okres korzystania z nich przy wykonywaniu zamówienia zgodnie z art. 118 ustawy </w:t>
      </w:r>
      <w:proofErr w:type="spellStart"/>
      <w:r w:rsidRPr="005F2D8E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Pzp</w:t>
      </w:r>
      <w:proofErr w:type="spellEnd"/>
    </w:p>
    <w:p w14:paraId="355177C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16CB64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Działając w imieniu i na rzecz:</w:t>
      </w:r>
    </w:p>
    <w:p w14:paraId="1299A959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C026FDC" w14:textId="7A00C034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6ED72ADE" w14:textId="09DA772A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……………………………………………………………….…………………………… </w:t>
      </w:r>
    </w:p>
    <w:p w14:paraId="4F94808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CEiDG</w:t>
      </w:r>
      <w:proofErr w:type="spellEnd"/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 xml:space="preserve"> - o ile dotyczy)* </w:t>
      </w:r>
    </w:p>
    <w:p w14:paraId="0F14B5CF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90864F4" w14:textId="5211220B" w:rsidR="008277C7" w:rsidRPr="005F2D8E" w:rsidRDefault="003D0FE8" w:rsidP="00EA5553">
      <w:pPr>
        <w:pStyle w:val="Akapitzlist"/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i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Oświadczamy, że w postępowaniu </w:t>
      </w:r>
      <w:r w:rsidRPr="005F2D8E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>na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6E4DD1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wyłonienie Wykonawcy w zakresie realizacji prac związanych z Dostawa i montaż trzech </w:t>
      </w:r>
      <w:proofErr w:type="spellStart"/>
      <w:r w:rsidR="006E4DD1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>mikroinstalacji</w:t>
      </w:r>
      <w:proofErr w:type="spellEnd"/>
      <w:r w:rsidR="006E4DD1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 fotowoltaicznych na dachach budynków Akademii Sztuk Teatralnych im. Stanisława Wyspiańskiego w Krakowie, Wrocławiu oraz Bytomiu wraz z wykonaniem prac towarzyszących, odpowiednio w odniesieniu od jednej do trzech części zamówienia</w:t>
      </w:r>
      <w:r w:rsidR="008277C7" w:rsidRPr="005F2D8E">
        <w:rPr>
          <w:rFonts w:asciiTheme="minorHAnsi" w:hAnsiTheme="minorHAnsi" w:cstheme="minorHAnsi"/>
          <w:i/>
          <w:sz w:val="24"/>
          <w:szCs w:val="24"/>
        </w:rPr>
        <w:t>, postępowanie nr</w:t>
      </w:r>
      <w:r w:rsidR="007F3F73">
        <w:rPr>
          <w:rFonts w:asciiTheme="minorHAnsi" w:hAnsiTheme="minorHAnsi" w:cstheme="minorHAnsi"/>
          <w:i/>
          <w:sz w:val="24"/>
          <w:szCs w:val="24"/>
        </w:rPr>
        <w:t>ZKK.261.2.3.2024</w:t>
      </w:r>
      <w:r w:rsidR="008277C7" w:rsidRPr="005F2D8E">
        <w:rPr>
          <w:rFonts w:asciiTheme="minorHAnsi" w:hAnsiTheme="minorHAnsi" w:cstheme="minorHAnsi"/>
          <w:i/>
          <w:sz w:val="24"/>
          <w:szCs w:val="24"/>
        </w:rPr>
        <w:t>,</w:t>
      </w:r>
    </w:p>
    <w:p w14:paraId="699DC1E1" w14:textId="190D9E6D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423C80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zobowiązujemy się udostępnić nasze zasoby Wykonawcy:</w:t>
      </w:r>
    </w:p>
    <w:p w14:paraId="4BBE897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7AC85E6" w14:textId="4F2FDB66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06D16AFD" w14:textId="0EAE48E9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……………………………………………………………….…………………………… </w:t>
      </w:r>
    </w:p>
    <w:p w14:paraId="2B02203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(pełna nazwa Wykonawcy i adres/siedziba Wykonawcy, składającego ofertę)*</w:t>
      </w:r>
    </w:p>
    <w:p w14:paraId="0B9A893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28ED56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bookmarkStart w:id="4" w:name="_Hlk74755162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W celu oceny, czy wskazany wyżej Wykonawca będzie dysponował naszymi zasobami w stopniu niezbędnym dla należytego wykonania zamówienia oraz oceny, czy stosunek nas łączący gwarantuje rzeczywisty dostęp do naszych zasobów podaję:</w:t>
      </w:r>
    </w:p>
    <w:p w14:paraId="7C9DA2C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67A0495" w14:textId="6C199B16" w:rsidR="003D0FE8" w:rsidRPr="005F2D8E" w:rsidRDefault="003D0FE8">
      <w:pPr>
        <w:pStyle w:val="Akapitzlist"/>
        <w:numPr>
          <w:ilvl w:val="1"/>
          <w:numId w:val="34"/>
        </w:num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zakres naszych zasobów dostępnych Wykonawcy:</w:t>
      </w:r>
    </w:p>
    <w:p w14:paraId="520E97C7" w14:textId="7F8AE634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14E18A5B" w14:textId="23654814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……………………………………………………………….…………………………… </w:t>
      </w:r>
    </w:p>
    <w:p w14:paraId="2B858F77" w14:textId="7653D87C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(wskazać i opisać zakres udostępnionych zasobów, tj.: zdolności techniczne lub zawodowe, sytuację ekonomiczną lub finansową, doświadczenie, wiedzę, osoby, sprzęt, urządzenia itp., odpowiednio</w:t>
      </w:r>
      <w:r w:rsidR="007F3F73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,</w:t>
      </w: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 xml:space="preserve"> o ile dotyczy)</w:t>
      </w:r>
    </w:p>
    <w:p w14:paraId="3DDD89D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6FEE7FB" w14:textId="6825154F" w:rsidR="003D0FE8" w:rsidRPr="005F2D8E" w:rsidRDefault="003D0FE8">
      <w:pPr>
        <w:pStyle w:val="Akapitzlist"/>
        <w:numPr>
          <w:ilvl w:val="1"/>
          <w:numId w:val="34"/>
        </w:num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sposób i okres udostępnienia Wykonawcy i wykorzystania przez niego zasobów podmiotu udostępniającego te zasoby przy wykonywaniu zamówienia:</w:t>
      </w:r>
    </w:p>
    <w:p w14:paraId="2C167C53" w14:textId="48FEB01B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75AC449B" w14:textId="42260E48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……………………………………………………………….…………………………… </w:t>
      </w:r>
    </w:p>
    <w:p w14:paraId="6CD0E0F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(wskazać realny i faktyczny sposób oraz okres (czas), wykorzystania zasobów przy wykonywaniu zamówienia publicznego)</w:t>
      </w:r>
    </w:p>
    <w:p w14:paraId="2452A0D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0F06A57" w14:textId="347761D5" w:rsidR="003D0FE8" w:rsidRPr="005F2D8E" w:rsidRDefault="003D0FE8">
      <w:pPr>
        <w:pStyle w:val="Akapitzlist"/>
        <w:numPr>
          <w:ilvl w:val="1"/>
          <w:numId w:val="34"/>
        </w:num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charakter stosunku, jaki będzie mnie łączył z Wykonawcą:</w:t>
      </w:r>
    </w:p>
    <w:p w14:paraId="722C3B1B" w14:textId="528CA4DB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25E48128" w14:textId="789D35CE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……………………………………………………………….…………………………… </w:t>
      </w:r>
    </w:p>
    <w:p w14:paraId="4A3BA93B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(wskazać dokładnie np. umowa zlecenia, o dzieło, pożyczki, użyczenia itp.)</w:t>
      </w:r>
    </w:p>
    <w:p w14:paraId="6DD8242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7EF152E" w14:textId="797FBF7A" w:rsidR="003D0FE8" w:rsidRPr="005F2D8E" w:rsidRDefault="003D0FE8">
      <w:pPr>
        <w:pStyle w:val="Akapitzlist"/>
        <w:numPr>
          <w:ilvl w:val="1"/>
          <w:numId w:val="34"/>
        </w:num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czy, a jeżeli tak, to w jakim zakresie podmiot udostępniający zasoby, na zdolnościach którego Wykonawca polega w odniesieniu do warunków udziału w postępowaniu dotyczących wykształcenia, kwalifikacji zawodowych lub doświadczenia, zrealizuje czynności, których wskazane zdolności dotyczą:</w:t>
      </w:r>
    </w:p>
    <w:p w14:paraId="4A0C3DAF" w14:textId="2FB917A5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52A73059" w14:textId="6ACCEC28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……………………………………………………………….…………………………… </w:t>
      </w:r>
    </w:p>
    <w:p w14:paraId="72F6B50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(wskazać dokładnie te elementy zamówienia, tj. odpowiednio o ile dotyczy usług lub robót budowlanych, które będą realizowane przez podmiot udostępniający zasoby)</w:t>
      </w:r>
    </w:p>
    <w:p w14:paraId="7D8AA5B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</w:p>
    <w:p w14:paraId="4B03C906" w14:textId="77777777" w:rsidR="003D0FE8" w:rsidRPr="005F2D8E" w:rsidRDefault="003D0FE8">
      <w:pPr>
        <w:numPr>
          <w:ilvl w:val="0"/>
          <w:numId w:val="95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oświadczamy, że nie podlegamy wykluczeniu z postępowania na podstawie art. 108 ust. 1 ustawy 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6B43D4E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4B8713" w14:textId="77777777" w:rsidR="003D0FE8" w:rsidRPr="005F2D8E" w:rsidRDefault="003D0FE8">
      <w:pPr>
        <w:numPr>
          <w:ilvl w:val="0"/>
          <w:numId w:val="95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oświadczamy, że nie podlegamy wykluczeniu z postępowania na podstawie art. 109 ust. 1 pkt 4), 5), 7), 8), 9) i 10) ustawy 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</w:t>
      </w:r>
    </w:p>
    <w:p w14:paraId="00899FC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AC3276D" w14:textId="27DF25E5" w:rsidR="003D0FE8" w:rsidRPr="005F2D8E" w:rsidRDefault="003D0FE8">
      <w:pPr>
        <w:numPr>
          <w:ilvl w:val="0"/>
          <w:numId w:val="95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oświadczamy, iż nie podlegamy wykluczeniu na podstawie art. 7 ust. 1 ustawy z dnia 13 kwietnia 2022r. o szczególnych rozwiązaniach w zakresie przeciwdziałania wspieraniu agresji na Ukrainę oraz służących ochronie bezpieczeństwa narodowego (tekst jednolity: Dziennik Ustaw z 202</w:t>
      </w:r>
      <w:r w:rsidR="0005170A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r., poz. </w:t>
      </w:r>
      <w:r w:rsidR="0005170A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507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), tj.:</w:t>
      </w:r>
    </w:p>
    <w:p w14:paraId="6BCC58C9" w14:textId="77777777" w:rsidR="003D0FE8" w:rsidRPr="005F2D8E" w:rsidRDefault="003D0FE8">
      <w:pPr>
        <w:numPr>
          <w:ilvl w:val="1"/>
          <w:numId w:val="96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cytowanej ustawy;</w:t>
      </w:r>
    </w:p>
    <w:p w14:paraId="19771AAC" w14:textId="3C8320FE" w:rsidR="003D0FE8" w:rsidRPr="005F2D8E" w:rsidRDefault="003D0FE8">
      <w:pPr>
        <w:numPr>
          <w:ilvl w:val="1"/>
          <w:numId w:val="96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nie jesteśmy Wykonawcą, którego beneficjentem rzeczywistym w rozumieniu ustawy z dnia 1 marca 2018r. o przeciwdziałaniu praniu pieniędzy oraz finansowaniu terroryzmu (tekst jednolity: Dziennik Ustaw z 202</w:t>
      </w:r>
      <w:r w:rsidR="0005170A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3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r., poz. </w:t>
      </w:r>
      <w:r w:rsidR="0005170A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1124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. zm.) jest osoba wymieniona w wykazach określonych w rozporządzeniu 765/2006 i rozporządzeniu 269/2014 ani wpisana na listę lub będąca takim beneficjentem rzeczywistym od dnia 24 lutego 2022r., o ile została wpisana na listę na podstawie decyzji w sprawie wpisu na listę rozstrzygającej o zastosowaniu środka, o którym mowa w art. 1 pkt 3 cytowanej ustawy;</w:t>
      </w:r>
    </w:p>
    <w:p w14:paraId="0946F182" w14:textId="77777777" w:rsidR="003D0FE8" w:rsidRPr="005F2D8E" w:rsidRDefault="003D0FE8">
      <w:pPr>
        <w:numPr>
          <w:ilvl w:val="1"/>
          <w:numId w:val="96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nie jesteśmy Wykonawcą, którego jednostką dominującą w rozumieniu art. 3 ust. 1 pkt 37 ustawy z dnia 29 września 1994r. o rachunkowości (tekst jednolity: Dziennik Ustaw z 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 xml:space="preserve">2023r., poz. 120 z </w:t>
      </w:r>
      <w:proofErr w:type="spellStart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cytowanej ustawy.</w:t>
      </w:r>
    </w:p>
    <w:p w14:paraId="01ABC479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59D0AEF" w14:textId="77777777" w:rsidR="003D0FE8" w:rsidRPr="005F2D8E" w:rsidRDefault="003D0FE8" w:rsidP="00EA5553">
      <w:pPr>
        <w:pageBreakBefore/>
        <w:tabs>
          <w:tab w:val="left" w:pos="567"/>
          <w:tab w:val="left" w:pos="993"/>
        </w:tabs>
        <w:spacing w:after="0" w:line="240" w:lineRule="auto"/>
        <w:ind w:left="284"/>
        <w:jc w:val="right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Załącznik nr 4 do SWZ</w:t>
      </w:r>
    </w:p>
    <w:p w14:paraId="64B93669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 xml:space="preserve">Składane wraz z ofertą </w:t>
      </w:r>
      <w:r w:rsidRPr="005F2D8E">
        <w:rPr>
          <w:rFonts w:asciiTheme="minorHAnsi" w:eastAsia="Times New Roman" w:hAnsiTheme="minorHAnsi" w:cstheme="minorHAnsi"/>
          <w:i/>
          <w:iCs/>
          <w:color w:val="FF0000"/>
          <w:sz w:val="24"/>
          <w:szCs w:val="24"/>
          <w:lang w:eastAsia="pl-PL"/>
        </w:rPr>
        <w:t>(o ile dotyczy) *</w:t>
      </w: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.</w:t>
      </w:r>
    </w:p>
    <w:p w14:paraId="306944D8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</w:p>
    <w:p w14:paraId="24B67B22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center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Oświadczenie Wykonawców</w:t>
      </w:r>
    </w:p>
    <w:p w14:paraId="079E9D26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wspólnie ubiegających się o udzielenie zamówienia w zakresie,  </w:t>
      </w:r>
    </w:p>
    <w:p w14:paraId="6AFF6D74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center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o którym mowa w art. 117 ust. 4 ustawy </w:t>
      </w:r>
      <w:proofErr w:type="spellStart"/>
      <w:r w:rsidRPr="005F2D8E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Pzp</w:t>
      </w:r>
      <w:proofErr w:type="spellEnd"/>
    </w:p>
    <w:p w14:paraId="6416F340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center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(z którego wynika, które dostawy wykonają poszczególni Wykonawcy)</w:t>
      </w:r>
    </w:p>
    <w:p w14:paraId="5F7EBEAE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</w:p>
    <w:p w14:paraId="1A360548" w14:textId="145E5618" w:rsidR="008277C7" w:rsidRPr="005F2D8E" w:rsidRDefault="003D0FE8" w:rsidP="00EA5553">
      <w:pPr>
        <w:pStyle w:val="Akapitzlist"/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i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Cs/>
          <w:color w:val="0D0D0D"/>
          <w:sz w:val="24"/>
          <w:szCs w:val="24"/>
        </w:rPr>
        <w:t xml:space="preserve">Biorąc udział w postępowaniu </w:t>
      </w:r>
      <w:r w:rsidRPr="005F2D8E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>na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7C1D2F" w:rsidRPr="005F2D8E">
        <w:rPr>
          <w:rFonts w:asciiTheme="minorHAnsi" w:eastAsia="Times New Roman" w:hAnsiTheme="minorHAnsi" w:cstheme="minorHAnsi"/>
          <w:b/>
          <w:bCs/>
          <w:i/>
          <w:iCs/>
          <w:sz w:val="24"/>
          <w:szCs w:val="24"/>
          <w:lang w:eastAsia="pl-PL"/>
        </w:rPr>
        <w:t xml:space="preserve">wyłonienie Wykonawcy w zakresie realizacji prac związanych z Dostawa i montaż trzech </w:t>
      </w:r>
      <w:proofErr w:type="spellStart"/>
      <w:r w:rsidR="007C1D2F" w:rsidRPr="005F2D8E">
        <w:rPr>
          <w:rFonts w:asciiTheme="minorHAnsi" w:eastAsia="Times New Roman" w:hAnsiTheme="minorHAnsi" w:cstheme="minorHAnsi"/>
          <w:b/>
          <w:bCs/>
          <w:i/>
          <w:iCs/>
          <w:sz w:val="24"/>
          <w:szCs w:val="24"/>
          <w:lang w:eastAsia="pl-PL"/>
        </w:rPr>
        <w:t>mikroinstalacji</w:t>
      </w:r>
      <w:proofErr w:type="spellEnd"/>
      <w:r w:rsidR="007C1D2F" w:rsidRPr="005F2D8E">
        <w:rPr>
          <w:rFonts w:asciiTheme="minorHAnsi" w:eastAsia="Times New Roman" w:hAnsiTheme="minorHAnsi" w:cstheme="minorHAnsi"/>
          <w:b/>
          <w:bCs/>
          <w:i/>
          <w:iCs/>
          <w:sz w:val="24"/>
          <w:szCs w:val="24"/>
          <w:lang w:eastAsia="pl-PL"/>
        </w:rPr>
        <w:t xml:space="preserve"> fotowoltaicznych na dachach budynków Akademii Sztuk Teatralnych im. Stanisława Wyspiańskiego w Krakowie, Wrocławiu oraz Bytomiu wraz z wykonaniem prac towarzyszących, odpowiednio w odniesieniu od jednej do trzech części zamówienia</w:t>
      </w:r>
      <w:r w:rsidR="008277C7" w:rsidRPr="005F2D8E">
        <w:rPr>
          <w:rFonts w:asciiTheme="minorHAnsi" w:hAnsiTheme="minorHAnsi" w:cstheme="minorHAnsi"/>
          <w:i/>
          <w:sz w:val="24"/>
          <w:szCs w:val="24"/>
        </w:rPr>
        <w:t>, postępowanie nr</w:t>
      </w:r>
      <w:r w:rsidR="009E58B9" w:rsidRPr="005F2D8E">
        <w:rPr>
          <w:rFonts w:asciiTheme="minorHAnsi" w:hAnsiTheme="minorHAnsi" w:cstheme="minorHAnsi"/>
          <w:i/>
          <w:sz w:val="24"/>
          <w:szCs w:val="24"/>
        </w:rPr>
        <w:t xml:space="preserve"> ZKK.261.2.</w:t>
      </w:r>
      <w:r w:rsidR="00885C2E" w:rsidRPr="005F2D8E">
        <w:rPr>
          <w:rFonts w:asciiTheme="minorHAnsi" w:hAnsiTheme="minorHAnsi" w:cstheme="minorHAnsi"/>
          <w:i/>
          <w:sz w:val="24"/>
          <w:szCs w:val="24"/>
        </w:rPr>
        <w:t>3.</w:t>
      </w:r>
      <w:r w:rsidR="009E58B9" w:rsidRPr="005F2D8E">
        <w:rPr>
          <w:rFonts w:asciiTheme="minorHAnsi" w:hAnsiTheme="minorHAnsi" w:cstheme="minorHAnsi"/>
          <w:i/>
          <w:sz w:val="24"/>
          <w:szCs w:val="24"/>
        </w:rPr>
        <w:t>2024</w:t>
      </w:r>
      <w:r w:rsidR="008277C7" w:rsidRPr="005F2D8E">
        <w:rPr>
          <w:rFonts w:asciiTheme="minorHAnsi" w:hAnsiTheme="minorHAnsi" w:cstheme="minorHAnsi"/>
          <w:i/>
          <w:sz w:val="24"/>
          <w:szCs w:val="24"/>
        </w:rPr>
        <w:t>,</w:t>
      </w:r>
    </w:p>
    <w:p w14:paraId="24A95DE5" w14:textId="378B5D95" w:rsidR="003D0FE8" w:rsidRPr="005F2D8E" w:rsidRDefault="003D0FE8" w:rsidP="009E58B9">
      <w:pPr>
        <w:tabs>
          <w:tab w:val="left" w:pos="567"/>
          <w:tab w:val="left" w:pos="993"/>
        </w:tabs>
        <w:autoSpaceDE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083E2F3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Wykonawca:</w:t>
      </w:r>
    </w:p>
    <w:p w14:paraId="2EA64611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 </w:t>
      </w:r>
    </w:p>
    <w:p w14:paraId="67B9B939" w14:textId="77777777" w:rsidR="007F3F73" w:rsidRDefault="003D0FE8" w:rsidP="007F3F7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10FDF11A" w14:textId="4B3913CF" w:rsidR="003D0FE8" w:rsidRPr="005F2D8E" w:rsidRDefault="003D0FE8" w:rsidP="007F3F7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i/>
          <w:iCs/>
          <w:color w:val="FF0000"/>
          <w:sz w:val="24"/>
          <w:szCs w:val="24"/>
          <w:lang w:eastAsia="pl-PL"/>
        </w:rPr>
        <w:t>(pełna nazwa Wykonawcy i adres/siedziba Wykonawcy, składającego ofertę)</w:t>
      </w:r>
    </w:p>
    <w:p w14:paraId="08A939D0" w14:textId="77777777" w:rsidR="003D0FE8" w:rsidRPr="005F2D8E" w:rsidRDefault="003D0FE8" w:rsidP="007F3F73">
      <w:pPr>
        <w:tabs>
          <w:tab w:val="left" w:pos="567"/>
          <w:tab w:val="left" w:pos="993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F1BA7AB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działając w imieniu i na rzecz:</w:t>
      </w:r>
    </w:p>
    <w:p w14:paraId="42FC336C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040922" w14:textId="77777777" w:rsidR="007F3F73" w:rsidRDefault="003D0FE8" w:rsidP="007F3F7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1D449B8B" w14:textId="193421DE" w:rsidR="003D0FE8" w:rsidRPr="005F2D8E" w:rsidRDefault="003D0FE8" w:rsidP="007F3F7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i/>
          <w:iCs/>
          <w:color w:val="FF0000"/>
          <w:sz w:val="24"/>
          <w:szCs w:val="24"/>
          <w:lang w:eastAsia="pl-PL"/>
        </w:rPr>
        <w:t>(pełna nazwa Wykonawcy i adres/siedziba Wykonawcy wspólnie ubiegających się o udzielenie zamówienia)</w:t>
      </w:r>
    </w:p>
    <w:p w14:paraId="6C0FD3BF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color w:val="FF0000"/>
          <w:sz w:val="24"/>
          <w:szCs w:val="24"/>
          <w:lang w:eastAsia="pl-PL"/>
        </w:rPr>
      </w:pPr>
    </w:p>
    <w:p w14:paraId="363B45B1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b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Oświadczamy,</w:t>
      </w:r>
      <w:r w:rsidRPr="005F2D8E">
        <w:rPr>
          <w:rFonts w:asciiTheme="minorHAnsi" w:eastAsia="Times New Roman" w:hAnsiTheme="minorHAnsi" w:cstheme="minorHAnsi"/>
          <w:b/>
          <w:iCs/>
          <w:sz w:val="24"/>
          <w:szCs w:val="24"/>
          <w:lang w:eastAsia="pl-PL"/>
        </w:rPr>
        <w:t xml:space="preserve"> iż następujące dostawy, roboty budowalne, usługi wykonają poszczególni Wykonawcy wspólnie ubiegający się o udzielenie zamówienia:</w:t>
      </w:r>
    </w:p>
    <w:p w14:paraId="1AED6228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</w:p>
    <w:p w14:paraId="1FDB5D9E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Wykonawca (nazwa):</w:t>
      </w:r>
    </w:p>
    <w:p w14:paraId="3DA33C02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 </w:t>
      </w:r>
    </w:p>
    <w:p w14:paraId="3A41E8C0" w14:textId="5DB24C11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……………………………………………………………………………………………… </w:t>
      </w:r>
    </w:p>
    <w:p w14:paraId="0D8AE74B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</w:p>
    <w:p w14:paraId="24D7DE0C" w14:textId="0C6CC814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wykona: ……………………………………………………………………………………………**</w:t>
      </w:r>
    </w:p>
    <w:p w14:paraId="086E35E0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</w:p>
    <w:p w14:paraId="5DC5C47F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Wykonawca (nazwa): </w:t>
      </w:r>
    </w:p>
    <w:p w14:paraId="0710342D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</w:p>
    <w:p w14:paraId="13AE5560" w14:textId="1C1D0889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……………………………………………………………………………………………… </w:t>
      </w:r>
    </w:p>
    <w:p w14:paraId="220E121A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</w:p>
    <w:p w14:paraId="10D93B33" w14:textId="4444580B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color w:val="FF0000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wykona: ……………………………………………………………………………………………**</w:t>
      </w:r>
    </w:p>
    <w:p w14:paraId="78C0DF80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color w:val="FF0000"/>
          <w:sz w:val="24"/>
          <w:szCs w:val="24"/>
          <w:lang w:eastAsia="pl-PL"/>
        </w:rPr>
      </w:pPr>
    </w:p>
    <w:p w14:paraId="15BA38CC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i/>
          <w:color w:val="FF0000"/>
          <w:sz w:val="24"/>
          <w:szCs w:val="24"/>
          <w:u w:val="single"/>
        </w:rPr>
        <w:t>* niepotrzebne skreślić</w:t>
      </w:r>
    </w:p>
    <w:p w14:paraId="05FE9139" w14:textId="0CF2815B" w:rsidR="003D0FE8" w:rsidRPr="005F2D8E" w:rsidRDefault="003D0FE8" w:rsidP="00DE25C7">
      <w:pPr>
        <w:tabs>
          <w:tab w:val="left" w:pos="567"/>
        </w:tabs>
        <w:ind w:left="284"/>
        <w:rPr>
          <w:rFonts w:asciiTheme="minorHAnsi" w:hAnsiTheme="minorHAnsi" w:cstheme="minorHAnsi"/>
          <w:i/>
          <w:color w:val="FF0000"/>
          <w:sz w:val="24"/>
          <w:szCs w:val="24"/>
          <w:u w:val="single"/>
        </w:rPr>
      </w:pPr>
      <w:r w:rsidRPr="005F2D8E">
        <w:rPr>
          <w:rFonts w:asciiTheme="minorHAnsi" w:hAnsiTheme="minorHAnsi" w:cstheme="minorHAnsi"/>
          <w:i/>
          <w:color w:val="FF0000"/>
          <w:sz w:val="24"/>
          <w:szCs w:val="24"/>
          <w:u w:val="single"/>
        </w:rPr>
        <w:t>** należy dostosować do ilości Wykonawców w konsorcjum</w:t>
      </w:r>
      <w:bookmarkEnd w:id="4"/>
      <w:r w:rsidRPr="005F2D8E">
        <w:rPr>
          <w:rFonts w:asciiTheme="minorHAnsi" w:eastAsia="Times New Roman" w:hAnsiTheme="minorHAnsi" w:cstheme="minorHAnsi"/>
          <w:b/>
          <w:i/>
          <w:sz w:val="24"/>
          <w:szCs w:val="24"/>
          <w:u w:val="single"/>
          <w:lang w:eastAsia="pl-PL"/>
        </w:rPr>
        <w:br w:type="page"/>
      </w:r>
    </w:p>
    <w:p w14:paraId="1215F44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Załącznik nr 5 do SWZ</w:t>
      </w:r>
    </w:p>
    <w:p w14:paraId="6F480C1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Składane w odpowiedzi na wezwanie Zamawiającego.</w:t>
      </w:r>
    </w:p>
    <w:p w14:paraId="3A04F48C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6B267433" w14:textId="77777777" w:rsidR="003D0FE8" w:rsidRPr="005F2D8E" w:rsidRDefault="003D0FE8" w:rsidP="00EA5553">
      <w:pPr>
        <w:tabs>
          <w:tab w:val="left" w:pos="567"/>
          <w:tab w:val="left" w:pos="994"/>
        </w:tabs>
        <w:spacing w:after="0" w:line="240" w:lineRule="auto"/>
        <w:ind w:left="284"/>
        <w:jc w:val="center"/>
        <w:outlineLvl w:val="0"/>
        <w:rPr>
          <w:rFonts w:asciiTheme="minorHAnsi" w:hAnsiTheme="minorHAnsi" w:cstheme="minorHAnsi"/>
          <w:b/>
          <w:b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</w:rPr>
        <w:t>OŚWIADCZENIE O POWIĄZANIU KAPITAŁOWYM</w:t>
      </w:r>
    </w:p>
    <w:p w14:paraId="5BD8527B" w14:textId="77777777" w:rsidR="004B0416" w:rsidRPr="005F2D8E" w:rsidRDefault="004B0416" w:rsidP="00EA5553">
      <w:pPr>
        <w:pStyle w:val="Akapitzlist"/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Cs/>
          <w:color w:val="0D0D0D"/>
          <w:sz w:val="24"/>
          <w:szCs w:val="24"/>
        </w:rPr>
      </w:pPr>
    </w:p>
    <w:p w14:paraId="78FB23FD" w14:textId="7C5593BD" w:rsidR="008277C7" w:rsidRPr="005F2D8E" w:rsidRDefault="003D0FE8" w:rsidP="00EA5553">
      <w:pPr>
        <w:pStyle w:val="Akapitzlist"/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i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Cs/>
          <w:color w:val="0D0D0D"/>
          <w:sz w:val="24"/>
          <w:szCs w:val="24"/>
        </w:rPr>
        <w:t xml:space="preserve">Biorąc udział w postępowaniu </w:t>
      </w:r>
      <w:r w:rsidRPr="005F2D8E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>na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7C1D2F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wyłonienie Wykonawcy w zakresie realizacji prac związanych z Dostawa i montaż trzech </w:t>
      </w:r>
      <w:proofErr w:type="spellStart"/>
      <w:r w:rsidR="007C1D2F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>mikroinstalacji</w:t>
      </w:r>
      <w:proofErr w:type="spellEnd"/>
      <w:r w:rsidR="007C1D2F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 fotowoltaicznych na dachach budynków Akademii Sztuk Teatralnych im. Stanisława Wyspiańskiego w Krakowie, Wrocławiu oraz Bytomiu wraz z wykonaniem prac towarzyszących, odpowiednio w odniesieniu od jednej do trzech części zamówienia</w:t>
      </w:r>
      <w:r w:rsidR="008277C7" w:rsidRPr="005F2D8E">
        <w:rPr>
          <w:rFonts w:asciiTheme="minorHAnsi" w:hAnsiTheme="minorHAnsi" w:cstheme="minorHAnsi"/>
          <w:i/>
          <w:sz w:val="24"/>
          <w:szCs w:val="24"/>
        </w:rPr>
        <w:t xml:space="preserve">, postępowanie nr </w:t>
      </w:r>
      <w:r w:rsidR="009E58B9" w:rsidRPr="005F2D8E">
        <w:rPr>
          <w:rFonts w:asciiTheme="minorHAnsi" w:hAnsiTheme="minorHAnsi" w:cstheme="minorHAnsi"/>
          <w:i/>
          <w:sz w:val="24"/>
          <w:szCs w:val="24"/>
        </w:rPr>
        <w:t>ZKK.261.2</w:t>
      </w:r>
      <w:r w:rsidR="00885C2E" w:rsidRPr="005F2D8E">
        <w:rPr>
          <w:rFonts w:asciiTheme="minorHAnsi" w:hAnsiTheme="minorHAnsi" w:cstheme="minorHAnsi"/>
          <w:i/>
          <w:sz w:val="24"/>
          <w:szCs w:val="24"/>
        </w:rPr>
        <w:t>.3.</w:t>
      </w:r>
      <w:r w:rsidR="009E58B9" w:rsidRPr="005F2D8E">
        <w:rPr>
          <w:rFonts w:asciiTheme="minorHAnsi" w:hAnsiTheme="minorHAnsi" w:cstheme="minorHAnsi"/>
          <w:i/>
          <w:sz w:val="24"/>
          <w:szCs w:val="24"/>
        </w:rPr>
        <w:t>2024</w:t>
      </w:r>
    </w:p>
    <w:p w14:paraId="1231A721" w14:textId="5874194A" w:rsidR="003D0FE8" w:rsidRPr="005F2D8E" w:rsidRDefault="003D0FE8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Cs/>
          <w:i/>
          <w:sz w:val="24"/>
          <w:szCs w:val="24"/>
          <w:lang w:eastAsia="pl-PL"/>
        </w:rPr>
      </w:pPr>
    </w:p>
    <w:p w14:paraId="15E562AD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color w:val="0D0D0D"/>
          <w:sz w:val="24"/>
          <w:szCs w:val="24"/>
        </w:rPr>
      </w:pPr>
    </w:p>
    <w:p w14:paraId="1C07377B" w14:textId="43CEBD74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>oświadczamy, że:</w:t>
      </w:r>
    </w:p>
    <w:p w14:paraId="5BE818BD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</w:p>
    <w:p w14:paraId="7209E732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>nie należymy do tej samej grupy kapitałowej z żadnym z Wykonawców, którzy złożyli ofertę w niniejszym postępowaniu *</w:t>
      </w:r>
      <w:r w:rsidRPr="005F2D8E">
        <w:rPr>
          <w:rFonts w:asciiTheme="minorHAnsi" w:hAnsiTheme="minorHAnsi" w:cstheme="minorHAnsi"/>
          <w:bCs/>
          <w:spacing w:val="-4"/>
          <w:sz w:val="24"/>
          <w:szCs w:val="24"/>
          <w:vertAlign w:val="superscript"/>
        </w:rPr>
        <w:t>)</w:t>
      </w:r>
    </w:p>
    <w:p w14:paraId="00F74F85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</w:p>
    <w:p w14:paraId="2AB25997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>lub</w:t>
      </w:r>
    </w:p>
    <w:p w14:paraId="1723B925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</w:p>
    <w:p w14:paraId="508283C4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>należymy do tej samej grupy kapitałowej z następującymi Wykonawcami *</w:t>
      </w:r>
      <w:r w:rsidRPr="005F2D8E">
        <w:rPr>
          <w:rFonts w:asciiTheme="minorHAnsi" w:hAnsiTheme="minorHAnsi" w:cstheme="minorHAnsi"/>
          <w:bCs/>
          <w:spacing w:val="-4"/>
          <w:sz w:val="24"/>
          <w:szCs w:val="24"/>
          <w:vertAlign w:val="superscript"/>
        </w:rPr>
        <w:t>)</w:t>
      </w:r>
    </w:p>
    <w:p w14:paraId="3A05C4B1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</w:p>
    <w:p w14:paraId="0A578B3A" w14:textId="72D715AB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bCs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>w rozumieniu art. 4 pkt 14) ustawy z dnia 16 lutego 2007r. o ochronie konkurencji i konsumentów (tekst jednolity: Dziennik Ustaw z 202</w:t>
      </w:r>
      <w:r w:rsidR="00836BE7" w:rsidRPr="005F2D8E">
        <w:rPr>
          <w:rFonts w:asciiTheme="minorHAnsi" w:hAnsiTheme="minorHAnsi" w:cstheme="minorHAnsi"/>
          <w:bCs/>
          <w:spacing w:val="-4"/>
          <w:sz w:val="24"/>
          <w:szCs w:val="24"/>
        </w:rPr>
        <w:t>4</w:t>
      </w: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 xml:space="preserve">r. poz. </w:t>
      </w:r>
      <w:r w:rsidR="00836BE7" w:rsidRPr="005F2D8E">
        <w:rPr>
          <w:rFonts w:asciiTheme="minorHAnsi" w:hAnsiTheme="minorHAnsi" w:cstheme="minorHAnsi"/>
          <w:bCs/>
          <w:spacing w:val="-4"/>
          <w:sz w:val="24"/>
          <w:szCs w:val="24"/>
        </w:rPr>
        <w:t>594</w:t>
      </w:r>
      <w:r w:rsidRPr="005F2D8E">
        <w:rPr>
          <w:rFonts w:asciiTheme="minorHAnsi" w:hAnsiTheme="minorHAnsi" w:cstheme="minorHAnsi"/>
          <w:bCs/>
          <w:spacing w:val="-4"/>
          <w:sz w:val="24"/>
          <w:szCs w:val="24"/>
        </w:rPr>
        <w:t>).</w:t>
      </w:r>
    </w:p>
    <w:p w14:paraId="5B84EA23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spacing w:val="-4"/>
          <w:sz w:val="24"/>
          <w:szCs w:val="24"/>
          <w:u w:val="single"/>
        </w:rPr>
      </w:pPr>
    </w:p>
    <w:p w14:paraId="15173827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spacing w:val="-4"/>
          <w:sz w:val="24"/>
          <w:szCs w:val="24"/>
          <w:vertAlign w:val="superscript"/>
        </w:rPr>
      </w:pPr>
      <w:r w:rsidRPr="005F2D8E">
        <w:rPr>
          <w:rFonts w:asciiTheme="minorHAnsi" w:hAnsiTheme="minorHAnsi" w:cstheme="minorHAnsi"/>
          <w:spacing w:val="-4"/>
          <w:sz w:val="24"/>
          <w:szCs w:val="24"/>
        </w:rPr>
        <w:t>Lista Wykonawców składających ofertę w niniejszy postępowaniu, należących do tej samej grupy kapitałowej , o ile dotyczy*</w:t>
      </w:r>
      <w:r w:rsidRPr="005F2D8E">
        <w:rPr>
          <w:rFonts w:asciiTheme="minorHAnsi" w:hAnsiTheme="minorHAnsi" w:cstheme="minorHAnsi"/>
          <w:spacing w:val="-4"/>
          <w:sz w:val="24"/>
          <w:szCs w:val="24"/>
          <w:vertAlign w:val="superscript"/>
        </w:rPr>
        <w:t>)</w:t>
      </w:r>
    </w:p>
    <w:p w14:paraId="36D1F82D" w14:textId="77777777" w:rsidR="003D0FE8" w:rsidRPr="005F2D8E" w:rsidRDefault="003D0FE8" w:rsidP="00EA5553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spacing w:val="-4"/>
          <w:sz w:val="24"/>
          <w:szCs w:val="24"/>
          <w:u w:val="single"/>
        </w:rPr>
      </w:pPr>
    </w:p>
    <w:p w14:paraId="302A9F2E" w14:textId="567D26C3" w:rsidR="003D0FE8" w:rsidRPr="005F2D8E" w:rsidRDefault="003D0FE8">
      <w:pPr>
        <w:widowControl w:val="0"/>
        <w:numPr>
          <w:ilvl w:val="0"/>
          <w:numId w:val="13"/>
        </w:numPr>
        <w:tabs>
          <w:tab w:val="left" w:pos="567"/>
          <w:tab w:val="left" w:pos="994"/>
        </w:tabs>
        <w:suppressAutoHyphens/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spacing w:val="-4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14:paraId="6E297077" w14:textId="77777777" w:rsidR="003D0FE8" w:rsidRPr="005F2D8E" w:rsidRDefault="003D0FE8" w:rsidP="00EA5553">
      <w:pPr>
        <w:widowControl w:val="0"/>
        <w:tabs>
          <w:tab w:val="left" w:pos="567"/>
          <w:tab w:val="left" w:pos="994"/>
        </w:tabs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  <w:spacing w:val="-4"/>
          <w:sz w:val="24"/>
          <w:szCs w:val="24"/>
        </w:rPr>
      </w:pPr>
    </w:p>
    <w:p w14:paraId="46CC6D61" w14:textId="50DD2329" w:rsidR="003D0FE8" w:rsidRPr="005F2D8E" w:rsidRDefault="003D0FE8">
      <w:pPr>
        <w:widowControl w:val="0"/>
        <w:numPr>
          <w:ilvl w:val="0"/>
          <w:numId w:val="13"/>
        </w:numPr>
        <w:tabs>
          <w:tab w:val="left" w:pos="567"/>
          <w:tab w:val="left" w:pos="994"/>
        </w:tabs>
        <w:suppressAutoHyphens/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 w:rsidRPr="005F2D8E">
        <w:rPr>
          <w:rFonts w:asciiTheme="minorHAnsi" w:hAnsiTheme="minorHAnsi" w:cstheme="minorHAnsi"/>
          <w:spacing w:val="-4"/>
          <w:sz w:val="24"/>
          <w:szCs w:val="24"/>
        </w:rPr>
        <w:t>………………………………………......................................................................................</w:t>
      </w:r>
    </w:p>
    <w:p w14:paraId="2B8D0EA9" w14:textId="77777777" w:rsidR="003D0FE8" w:rsidRPr="005F2D8E" w:rsidRDefault="003D0FE8" w:rsidP="00EA5553">
      <w:pPr>
        <w:pStyle w:val="Akapitzlist"/>
        <w:tabs>
          <w:tab w:val="left" w:pos="567"/>
        </w:tabs>
        <w:spacing w:after="0" w:line="240" w:lineRule="auto"/>
        <w:ind w:left="284"/>
        <w:rPr>
          <w:rFonts w:asciiTheme="minorHAnsi" w:hAnsiTheme="minorHAnsi" w:cstheme="minorHAnsi"/>
          <w:spacing w:val="-4"/>
          <w:sz w:val="24"/>
          <w:szCs w:val="24"/>
        </w:rPr>
      </w:pPr>
    </w:p>
    <w:p w14:paraId="5D783CDD" w14:textId="4B748EE3" w:rsidR="003D0FE8" w:rsidRPr="005F2D8E" w:rsidRDefault="003D0FE8" w:rsidP="00EA5553">
      <w:pPr>
        <w:tabs>
          <w:tab w:val="left" w:pos="567"/>
          <w:tab w:val="left" w:pos="994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0D0D0D"/>
          <w:sz w:val="24"/>
          <w:szCs w:val="24"/>
        </w:rPr>
      </w:pPr>
      <w:r w:rsidRPr="005F2D8E">
        <w:rPr>
          <w:rFonts w:asciiTheme="minorHAnsi" w:hAnsiTheme="minorHAnsi" w:cstheme="minorHAnsi"/>
          <w:color w:val="0D0D0D"/>
          <w:sz w:val="24"/>
          <w:szCs w:val="24"/>
        </w:rPr>
        <w:t>Wraz ze złożeniem oświadczenia Wykonawca</w:t>
      </w:r>
      <w:r w:rsidR="007F3F73">
        <w:rPr>
          <w:rFonts w:asciiTheme="minorHAnsi" w:hAnsiTheme="minorHAnsi" w:cstheme="minorHAnsi"/>
          <w:color w:val="0D0D0D"/>
          <w:sz w:val="24"/>
          <w:szCs w:val="24"/>
        </w:rPr>
        <w:t xml:space="preserve"> - </w:t>
      </w:r>
      <w:r w:rsidRPr="005F2D8E">
        <w:rPr>
          <w:rFonts w:asciiTheme="minorHAnsi" w:hAnsiTheme="minorHAnsi" w:cstheme="minorHAnsi"/>
          <w:color w:val="0D0D0D"/>
          <w:sz w:val="24"/>
          <w:szCs w:val="24"/>
        </w:rPr>
        <w:t xml:space="preserve"> o ile dotyczy</w:t>
      </w:r>
      <w:r w:rsidR="007F3F73">
        <w:rPr>
          <w:rFonts w:asciiTheme="minorHAnsi" w:hAnsiTheme="minorHAnsi" w:cstheme="minorHAnsi"/>
          <w:color w:val="0D0D0D"/>
          <w:sz w:val="24"/>
          <w:szCs w:val="24"/>
        </w:rPr>
        <w:t xml:space="preserve"> -</w:t>
      </w:r>
      <w:r w:rsidRPr="005F2D8E">
        <w:rPr>
          <w:rFonts w:asciiTheme="minorHAnsi" w:hAnsiTheme="minorHAnsi" w:cstheme="minorHAnsi"/>
          <w:color w:val="0D0D0D"/>
          <w:sz w:val="24"/>
          <w:szCs w:val="24"/>
        </w:rPr>
        <w:t xml:space="preserve"> może przedstawić dowody, że powiązania z innym wykonawcą/</w:t>
      </w:r>
      <w:proofErr w:type="spellStart"/>
      <w:r w:rsidRPr="005F2D8E">
        <w:rPr>
          <w:rFonts w:asciiTheme="minorHAnsi" w:hAnsiTheme="minorHAnsi" w:cstheme="minorHAnsi"/>
          <w:color w:val="0D0D0D"/>
          <w:sz w:val="24"/>
          <w:szCs w:val="24"/>
        </w:rPr>
        <w:t>ami</w:t>
      </w:r>
      <w:proofErr w:type="spellEnd"/>
      <w:r w:rsidRPr="005F2D8E">
        <w:rPr>
          <w:rFonts w:asciiTheme="minorHAnsi" w:hAnsiTheme="minorHAnsi" w:cstheme="minorHAnsi"/>
          <w:color w:val="0D0D0D"/>
          <w:sz w:val="24"/>
          <w:szCs w:val="24"/>
        </w:rPr>
        <w:t xml:space="preserve"> nie prowadzą do zakłócenia konkurencji w postępowaniu o udzielenie zamówienia.</w:t>
      </w:r>
    </w:p>
    <w:p w14:paraId="68C3D176" w14:textId="77777777" w:rsidR="003D0FE8" w:rsidRPr="005F2D8E" w:rsidRDefault="003D0FE8" w:rsidP="00EA5553">
      <w:pPr>
        <w:tabs>
          <w:tab w:val="left" w:pos="567"/>
          <w:tab w:val="left" w:pos="994"/>
        </w:tabs>
        <w:spacing w:after="0" w:line="240" w:lineRule="auto"/>
        <w:ind w:left="284"/>
        <w:jc w:val="both"/>
        <w:rPr>
          <w:rFonts w:asciiTheme="minorHAnsi" w:hAnsiTheme="minorHAnsi" w:cstheme="minorHAnsi"/>
          <w:b/>
          <w:i/>
          <w:sz w:val="24"/>
          <w:szCs w:val="24"/>
          <w:u w:val="single"/>
        </w:rPr>
      </w:pPr>
    </w:p>
    <w:p w14:paraId="3B477A47" w14:textId="77777777" w:rsidR="003D0FE8" w:rsidRPr="005F2D8E" w:rsidRDefault="003D0FE8" w:rsidP="00EA5553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5F2D8E">
        <w:rPr>
          <w:rFonts w:asciiTheme="minorHAnsi" w:hAnsiTheme="minorHAnsi" w:cstheme="minorHAnsi"/>
          <w:i/>
          <w:sz w:val="24"/>
          <w:szCs w:val="24"/>
          <w:u w:val="single"/>
        </w:rPr>
        <w:t>* niepotrzebne skreślić</w:t>
      </w:r>
    </w:p>
    <w:p w14:paraId="402ACA8A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br w:type="page"/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Załącznik nr 6a do SWZ</w:t>
      </w:r>
    </w:p>
    <w:p w14:paraId="44A8D45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Składane w odpowiedzi na wezwanie Zamawiającego.</w:t>
      </w:r>
    </w:p>
    <w:p w14:paraId="1BE60C8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x-none" w:eastAsia="pl-PL"/>
        </w:rPr>
      </w:pPr>
    </w:p>
    <w:p w14:paraId="637A8BF9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center"/>
        <w:rPr>
          <w:rFonts w:asciiTheme="minorHAnsi" w:eastAsia="Times New Roman" w:hAnsiTheme="minorHAnsi" w:cstheme="minorHAnsi"/>
          <w:b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val="x-none" w:eastAsia="pl-PL"/>
        </w:rPr>
        <w:t>WYKAZ OSÓB</w:t>
      </w:r>
    </w:p>
    <w:p w14:paraId="6F58CADD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</w:p>
    <w:p w14:paraId="3C6B605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Składając ofertę oświadczamy, że dysponujemy osobami zdolnymi do realizacji   zamówienia, tj.:</w:t>
      </w:r>
    </w:p>
    <w:p w14:paraId="7E5BE4B6" w14:textId="789EE632" w:rsidR="003D0FE8" w:rsidRPr="00730B54" w:rsidRDefault="003D0FE8" w:rsidP="007E109E">
      <w:pPr>
        <w:pStyle w:val="Akapitzlist"/>
        <w:numPr>
          <w:ilvl w:val="0"/>
          <w:numId w:val="129"/>
        </w:numPr>
        <w:tabs>
          <w:tab w:val="left" w:pos="317"/>
          <w:tab w:val="left" w:pos="567"/>
        </w:tabs>
        <w:suppressAutoHyphens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730B54">
        <w:rPr>
          <w:rFonts w:asciiTheme="minorHAnsi" w:hAnsiTheme="minorHAnsi" w:cstheme="minorHAnsi"/>
          <w:sz w:val="24"/>
          <w:szCs w:val="24"/>
        </w:rPr>
        <w:t>osobą przeznaczoną do pełnieni</w:t>
      </w:r>
      <w:r w:rsidR="00553232" w:rsidRPr="00730B54">
        <w:rPr>
          <w:rFonts w:asciiTheme="minorHAnsi" w:hAnsiTheme="minorHAnsi" w:cstheme="minorHAnsi"/>
          <w:sz w:val="24"/>
          <w:szCs w:val="24"/>
        </w:rPr>
        <w:t>a</w:t>
      </w:r>
      <w:r w:rsidRPr="00730B54">
        <w:rPr>
          <w:rFonts w:asciiTheme="minorHAnsi" w:hAnsiTheme="minorHAnsi" w:cstheme="minorHAnsi"/>
          <w:sz w:val="24"/>
          <w:szCs w:val="24"/>
        </w:rPr>
        <w:t xml:space="preserve"> funkcji </w:t>
      </w:r>
      <w:r w:rsidRPr="00730B54">
        <w:rPr>
          <w:rFonts w:asciiTheme="minorHAnsi" w:hAnsiTheme="minorHAnsi" w:cstheme="minorHAnsi"/>
          <w:sz w:val="24"/>
          <w:szCs w:val="24"/>
          <w:u w:val="single"/>
        </w:rPr>
        <w:t xml:space="preserve">kierownika </w:t>
      </w:r>
      <w:r w:rsidR="00410FC1" w:rsidRPr="00730B54">
        <w:rPr>
          <w:rFonts w:asciiTheme="minorHAnsi" w:hAnsiTheme="minorHAnsi" w:cstheme="minorHAnsi"/>
          <w:sz w:val="24"/>
          <w:szCs w:val="24"/>
          <w:u w:val="single"/>
        </w:rPr>
        <w:t>prac</w:t>
      </w:r>
      <w:r w:rsidRPr="00730B54">
        <w:rPr>
          <w:rFonts w:asciiTheme="minorHAnsi" w:hAnsiTheme="minorHAnsi" w:cstheme="minorHAnsi"/>
          <w:sz w:val="24"/>
          <w:szCs w:val="24"/>
        </w:rPr>
        <w:t xml:space="preserve"> posiadającą uprawnienia budowlane do </w:t>
      </w:r>
      <w:r w:rsidRPr="00730B54">
        <w:rPr>
          <w:rFonts w:asciiTheme="minorHAnsi" w:hAnsiTheme="minorHAnsi" w:cstheme="minorHAnsi"/>
          <w:sz w:val="24"/>
          <w:szCs w:val="24"/>
          <w:u w:val="single"/>
        </w:rPr>
        <w:t>kierowania robotami budowlanymi w specjalności konstrukcyjno-budowlanej</w:t>
      </w:r>
      <w:r w:rsidRPr="00730B54">
        <w:rPr>
          <w:rFonts w:asciiTheme="minorHAnsi" w:hAnsiTheme="minorHAnsi" w:cstheme="minorHAnsi"/>
          <w:sz w:val="24"/>
          <w:szCs w:val="24"/>
        </w:rPr>
        <w:t xml:space="preserve"> w zakresie niezbędnym dla realizacji zamówienia, wydane na podstawie obowiązujących przepisów prawa, tj.: zgodnie z ustawą z dnia 7 lipca 1994 r. Prawo budowlane (t</w:t>
      </w:r>
      <w:r w:rsidR="00836BE7" w:rsidRPr="00730B54">
        <w:rPr>
          <w:rFonts w:asciiTheme="minorHAnsi" w:hAnsiTheme="minorHAnsi" w:cstheme="minorHAnsi"/>
          <w:sz w:val="24"/>
          <w:szCs w:val="24"/>
        </w:rPr>
        <w:t>ekst jednolity: Dziennik Ustaw</w:t>
      </w:r>
      <w:r w:rsidRPr="00730B54">
        <w:rPr>
          <w:rFonts w:asciiTheme="minorHAnsi" w:hAnsiTheme="minorHAnsi" w:cstheme="minorHAnsi"/>
          <w:sz w:val="24"/>
          <w:szCs w:val="24"/>
        </w:rPr>
        <w:t xml:space="preserve"> z </w:t>
      </w:r>
      <w:r w:rsidR="00847F7A" w:rsidRPr="00730B54">
        <w:rPr>
          <w:rFonts w:asciiTheme="minorHAnsi" w:hAnsiTheme="minorHAnsi" w:cstheme="minorHAnsi"/>
          <w:sz w:val="24"/>
          <w:szCs w:val="24"/>
        </w:rPr>
        <w:t>2024r. poz. 725</w:t>
      </w:r>
      <w:r w:rsidRPr="00730B54">
        <w:rPr>
          <w:rFonts w:asciiTheme="minorHAnsi" w:hAnsiTheme="minorHAnsi" w:cstheme="minorHAnsi"/>
          <w:sz w:val="24"/>
          <w:szCs w:val="24"/>
        </w:rPr>
        <w:t>)</w:t>
      </w:r>
      <w:r w:rsidR="00836BE7" w:rsidRPr="00730B54">
        <w:rPr>
          <w:rFonts w:asciiTheme="minorHAnsi" w:hAnsiTheme="minorHAnsi" w:cstheme="minorHAnsi"/>
          <w:sz w:val="24"/>
          <w:szCs w:val="24"/>
        </w:rPr>
        <w:t>,</w:t>
      </w:r>
      <w:r w:rsidRPr="00730B54">
        <w:rPr>
          <w:rFonts w:asciiTheme="minorHAnsi" w:hAnsiTheme="minorHAnsi" w:cstheme="minorHAnsi"/>
          <w:sz w:val="24"/>
          <w:szCs w:val="24"/>
        </w:rPr>
        <w:t xml:space="preserve"> a </w:t>
      </w:r>
      <w:r w:rsidRPr="00730B54">
        <w:rPr>
          <w:rFonts w:asciiTheme="minorHAnsi" w:hAnsiTheme="minorHAnsi" w:cstheme="minorHAnsi"/>
          <w:iCs/>
          <w:sz w:val="24"/>
          <w:szCs w:val="24"/>
        </w:rPr>
        <w:t>w przypadku realizacji zamówienia aktualną przynależność do Izby Inżynierów Budownictwa oraz co najmniej pięcioletnią praktykę zawodową i doświadczenie w kierowaniu robotami w co najmniej trzech obiektach budowlanych</w:t>
      </w:r>
      <w:r w:rsidR="005A2AD9" w:rsidRPr="00730B54">
        <w:rPr>
          <w:rFonts w:asciiTheme="minorHAnsi" w:hAnsiTheme="minorHAnsi" w:cstheme="minorHAnsi"/>
          <w:iCs/>
          <w:sz w:val="24"/>
          <w:szCs w:val="24"/>
        </w:rPr>
        <w:t>,</w:t>
      </w:r>
    </w:p>
    <w:p w14:paraId="266204AB" w14:textId="097AFFC2" w:rsidR="003D0FE8" w:rsidRPr="005F2D8E" w:rsidRDefault="003D0FE8" w:rsidP="007E109E">
      <w:pPr>
        <w:pStyle w:val="Akapitzlist"/>
        <w:numPr>
          <w:ilvl w:val="0"/>
          <w:numId w:val="129"/>
        </w:numPr>
        <w:tabs>
          <w:tab w:val="left" w:pos="317"/>
          <w:tab w:val="left" w:pos="567"/>
        </w:tabs>
        <w:suppressAutoHyphens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730B54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 </w:t>
      </w:r>
      <w:r w:rsidRPr="00730B54">
        <w:rPr>
          <w:rFonts w:asciiTheme="minorHAnsi" w:hAnsiTheme="minorHAnsi" w:cstheme="minorHAnsi"/>
          <w:iCs/>
          <w:sz w:val="24"/>
          <w:szCs w:val="24"/>
        </w:rPr>
        <w:t xml:space="preserve">osobą </w:t>
      </w:r>
      <w:r w:rsidRPr="00730B54">
        <w:rPr>
          <w:rFonts w:asciiTheme="minorHAnsi" w:hAnsiTheme="minorHAnsi" w:cstheme="minorHAnsi"/>
          <w:sz w:val="24"/>
          <w:szCs w:val="24"/>
        </w:rPr>
        <w:t>przeznaczoną</w:t>
      </w:r>
      <w:r w:rsidRPr="00730B54">
        <w:rPr>
          <w:rFonts w:asciiTheme="minorHAnsi" w:hAnsiTheme="minorHAnsi" w:cstheme="minorHAnsi"/>
          <w:iCs/>
          <w:sz w:val="24"/>
          <w:szCs w:val="24"/>
        </w:rPr>
        <w:t xml:space="preserve"> do pełnienia funkcji </w:t>
      </w:r>
      <w:r w:rsidRPr="00730B54">
        <w:rPr>
          <w:rFonts w:asciiTheme="minorHAnsi" w:hAnsiTheme="minorHAnsi" w:cstheme="minorHAnsi"/>
          <w:iCs/>
          <w:sz w:val="24"/>
          <w:szCs w:val="24"/>
          <w:u w:val="single"/>
        </w:rPr>
        <w:t xml:space="preserve">kierownika </w:t>
      </w:r>
      <w:r w:rsidR="00410FC1" w:rsidRPr="00730B54">
        <w:rPr>
          <w:rFonts w:asciiTheme="minorHAnsi" w:hAnsiTheme="minorHAnsi" w:cstheme="minorHAnsi"/>
          <w:iCs/>
          <w:sz w:val="24"/>
          <w:szCs w:val="24"/>
          <w:u w:val="single"/>
        </w:rPr>
        <w:t>prac</w:t>
      </w:r>
      <w:r w:rsidRPr="00730B54">
        <w:rPr>
          <w:rFonts w:asciiTheme="minorHAnsi" w:hAnsiTheme="minorHAnsi" w:cstheme="minorHAnsi"/>
          <w:iCs/>
          <w:sz w:val="24"/>
          <w:szCs w:val="24"/>
        </w:rPr>
        <w:t xml:space="preserve"> posiadającą uprawnienia budowlane do </w:t>
      </w:r>
      <w:r w:rsidRPr="00730B54">
        <w:rPr>
          <w:rFonts w:asciiTheme="minorHAnsi" w:hAnsiTheme="minorHAnsi" w:cstheme="minorHAnsi"/>
          <w:iCs/>
          <w:sz w:val="24"/>
          <w:szCs w:val="24"/>
          <w:u w:val="single"/>
        </w:rPr>
        <w:t>kierowania robotami budowlanymi w specjalności instalacyjnej w zakresie sieci, instalacji</w:t>
      </w:r>
      <w:r w:rsidRPr="005F2D8E">
        <w:rPr>
          <w:rFonts w:asciiTheme="minorHAnsi" w:hAnsiTheme="minorHAnsi" w:cstheme="minorHAnsi"/>
          <w:iCs/>
          <w:sz w:val="24"/>
          <w:szCs w:val="24"/>
          <w:u w:val="single"/>
        </w:rPr>
        <w:t xml:space="preserve"> i urządzeń elektrycznych i elektroenergetycznych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w zakresie niezbędnym dla realizacji zamówienia, wydane na podstawie obowiązujących przepisów prawa, tj. zgodnie z ustawą z dnia 7 lipca 1994 r. Prawo budowlane (</w:t>
      </w:r>
      <w:r w:rsidR="00836BE7" w:rsidRPr="005F2D8E">
        <w:rPr>
          <w:rFonts w:asciiTheme="minorHAnsi" w:hAnsiTheme="minorHAnsi" w:cstheme="minorHAnsi"/>
          <w:sz w:val="24"/>
          <w:szCs w:val="24"/>
        </w:rPr>
        <w:t>tekst jednolity: Dziennik Ustaw z 2024r. poz. 725</w:t>
      </w:r>
      <w:r w:rsidRPr="005F2D8E">
        <w:rPr>
          <w:rFonts w:asciiTheme="minorHAnsi" w:hAnsiTheme="minorHAnsi" w:cstheme="minorHAnsi"/>
          <w:iCs/>
          <w:sz w:val="24"/>
          <w:szCs w:val="24"/>
        </w:rPr>
        <w:t>)</w:t>
      </w:r>
      <w:r w:rsidR="00836BE7" w:rsidRPr="005F2D8E">
        <w:rPr>
          <w:rFonts w:asciiTheme="minorHAnsi" w:hAnsiTheme="minorHAnsi" w:cstheme="minorHAnsi"/>
          <w:iCs/>
          <w:sz w:val="24"/>
          <w:szCs w:val="24"/>
        </w:rPr>
        <w:t>,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w zakresie niezbędnym do realizacji zamówienia a w przypadku realizacji zamówienia aktualną przynależność do Izby Inżynierów Budownictwa oraz uprawnienia SEP kat. D i E do 1 </w:t>
      </w:r>
      <w:proofErr w:type="spellStart"/>
      <w:r w:rsidRPr="005F2D8E">
        <w:rPr>
          <w:rFonts w:asciiTheme="minorHAnsi" w:hAnsiTheme="minorHAnsi" w:cstheme="minorHAnsi"/>
          <w:iCs/>
          <w:sz w:val="24"/>
          <w:szCs w:val="24"/>
        </w:rPr>
        <w:t>kV</w:t>
      </w:r>
      <w:proofErr w:type="spellEnd"/>
      <w:r w:rsidRPr="005F2D8E">
        <w:rPr>
          <w:rFonts w:asciiTheme="minorHAnsi" w:hAnsiTheme="minorHAnsi" w:cstheme="minorHAnsi"/>
          <w:iCs/>
          <w:sz w:val="24"/>
          <w:szCs w:val="24"/>
        </w:rPr>
        <w:t xml:space="preserve"> oraz co najmniej trzyletnią praktykę zawodową i doświadczenie w kierowaniu robotami w zakresie montażu instalacji fotowoltaicznych (elektrycznych)</w:t>
      </w:r>
      <w:r w:rsidR="005A2AD9" w:rsidRPr="005F2D8E">
        <w:rPr>
          <w:rFonts w:asciiTheme="minorHAnsi" w:hAnsiTheme="minorHAnsi" w:cstheme="minorHAnsi"/>
          <w:iCs/>
          <w:sz w:val="24"/>
          <w:szCs w:val="24"/>
        </w:rPr>
        <w:t>,</w:t>
      </w:r>
    </w:p>
    <w:p w14:paraId="1959D2FD" w14:textId="20388261" w:rsidR="003D0FE8" w:rsidRPr="005F2D8E" w:rsidRDefault="003D0FE8" w:rsidP="007E109E">
      <w:pPr>
        <w:pStyle w:val="Akapitzlist"/>
        <w:numPr>
          <w:ilvl w:val="0"/>
          <w:numId w:val="129"/>
        </w:numPr>
        <w:tabs>
          <w:tab w:val="left" w:pos="317"/>
          <w:tab w:val="left" w:pos="567"/>
        </w:tabs>
        <w:suppressAutoHyphens/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5F2D8E">
        <w:rPr>
          <w:rFonts w:asciiTheme="minorHAnsi" w:hAnsiTheme="minorHAnsi" w:cstheme="minorHAnsi"/>
          <w:iCs/>
          <w:sz w:val="24"/>
          <w:szCs w:val="24"/>
          <w:u w:val="single"/>
        </w:rPr>
        <w:t>monterem instalacji elektrycznych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z </w:t>
      </w:r>
      <w:r w:rsidRPr="005F2D8E">
        <w:rPr>
          <w:rFonts w:asciiTheme="minorHAnsi" w:hAnsiTheme="minorHAnsi" w:cstheme="minorHAnsi"/>
          <w:sz w:val="24"/>
          <w:szCs w:val="24"/>
        </w:rPr>
        <w:t>uprawnieniami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SEP (grupa I) do eksploatacji i dozoru sieci i urządzeń elektroenergetycznych, zgodnie z ustawą z dnia 10 kwietnia 1997 r. – Prawo energetyczne (t</w:t>
      </w:r>
      <w:r w:rsidR="00836BE7" w:rsidRPr="005F2D8E">
        <w:rPr>
          <w:rFonts w:asciiTheme="minorHAnsi" w:hAnsiTheme="minorHAnsi" w:cstheme="minorHAnsi"/>
          <w:iCs/>
          <w:sz w:val="24"/>
          <w:szCs w:val="24"/>
        </w:rPr>
        <w:t>ekst jednolity: Dziennik Ustaw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z 2022r. poz. 1385 z </w:t>
      </w:r>
      <w:proofErr w:type="spellStart"/>
      <w:r w:rsidRPr="005F2D8E">
        <w:rPr>
          <w:rFonts w:asciiTheme="minorHAnsi" w:hAnsiTheme="minorHAnsi" w:cstheme="minorHAnsi"/>
          <w:iCs/>
          <w:sz w:val="24"/>
          <w:szCs w:val="24"/>
        </w:rPr>
        <w:t>późn</w:t>
      </w:r>
      <w:proofErr w:type="spellEnd"/>
      <w:r w:rsidRPr="005F2D8E">
        <w:rPr>
          <w:rFonts w:asciiTheme="minorHAnsi" w:hAnsiTheme="minorHAnsi" w:cstheme="minorHAnsi"/>
          <w:iCs/>
          <w:sz w:val="24"/>
          <w:szCs w:val="24"/>
        </w:rPr>
        <w:t>. zm.) oraz wydane na jej podstawie Rozporządzenia Ministra Gospodarki, Pracy i Polityki Społecznej z dnia 28 kwietnia 2003r. w sprawie szczegółowych zasad stwierdzania posiadania kwalifikacji przez osoby zajmujące się eksploatacją urządzeń, instalacji i sieci (Dz.</w:t>
      </w:r>
      <w:r w:rsidR="005A2AD9" w:rsidRPr="005F2D8E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U. 1997 nr 54, poz. 384 z </w:t>
      </w:r>
      <w:proofErr w:type="spellStart"/>
      <w:r w:rsidRPr="005F2D8E">
        <w:rPr>
          <w:rFonts w:asciiTheme="minorHAnsi" w:hAnsiTheme="minorHAnsi" w:cstheme="minorHAnsi"/>
          <w:iCs/>
          <w:sz w:val="24"/>
          <w:szCs w:val="24"/>
        </w:rPr>
        <w:t>późn</w:t>
      </w:r>
      <w:proofErr w:type="spellEnd"/>
      <w:r w:rsidRPr="005F2D8E">
        <w:rPr>
          <w:rFonts w:asciiTheme="minorHAnsi" w:hAnsiTheme="minorHAnsi" w:cstheme="minorHAnsi"/>
          <w:iCs/>
          <w:sz w:val="24"/>
          <w:szCs w:val="24"/>
        </w:rPr>
        <w:t>. zm.).</w:t>
      </w:r>
    </w:p>
    <w:p w14:paraId="25FFF699" w14:textId="2265FB8A" w:rsidR="003D0FE8" w:rsidRPr="005F2D8E" w:rsidRDefault="003D0FE8" w:rsidP="00EA5553">
      <w:pPr>
        <w:widowControl w:val="0"/>
        <w:tabs>
          <w:tab w:val="left" w:pos="567"/>
        </w:tabs>
        <w:adjustRightInd w:val="0"/>
        <w:spacing w:after="0" w:line="240" w:lineRule="auto"/>
        <w:ind w:left="284" w:right="1"/>
        <w:jc w:val="both"/>
        <w:textAlignment w:val="baseline"/>
        <w:rPr>
          <w:rFonts w:asciiTheme="minorHAnsi" w:hAnsiTheme="minorHAnsi" w:cstheme="minorHAnsi"/>
          <w:i/>
          <w:color w:val="000000"/>
          <w:sz w:val="24"/>
          <w:szCs w:val="24"/>
          <w:lang w:eastAsia="x-none"/>
        </w:rPr>
      </w:pPr>
      <w:r w:rsidRPr="005F2D8E">
        <w:rPr>
          <w:rFonts w:asciiTheme="minorHAnsi" w:hAnsiTheme="minorHAnsi" w:cstheme="minorHAnsi"/>
          <w:i/>
          <w:color w:val="000000"/>
          <w:sz w:val="24"/>
          <w:szCs w:val="24"/>
          <w:lang w:eastAsia="x-none"/>
        </w:rPr>
        <w:t xml:space="preserve">Zamawiający dopuszcza łączenie funkcji kierownika </w:t>
      </w:r>
      <w:r w:rsidR="00410FC1" w:rsidRPr="005F2D8E">
        <w:rPr>
          <w:rFonts w:asciiTheme="minorHAnsi" w:hAnsiTheme="minorHAnsi" w:cstheme="minorHAnsi"/>
          <w:i/>
          <w:color w:val="000000"/>
          <w:sz w:val="24"/>
          <w:szCs w:val="24"/>
          <w:lang w:eastAsia="x-none"/>
        </w:rPr>
        <w:t>prac w zakresie budowlanym i</w:t>
      </w:r>
      <w:r w:rsidRPr="005F2D8E">
        <w:rPr>
          <w:rFonts w:asciiTheme="minorHAnsi" w:hAnsiTheme="minorHAnsi" w:cstheme="minorHAnsi"/>
          <w:i/>
          <w:color w:val="000000"/>
          <w:sz w:val="24"/>
          <w:szCs w:val="24"/>
          <w:lang w:eastAsia="x-none"/>
        </w:rPr>
        <w:t xml:space="preserve"> kierownika </w:t>
      </w:r>
      <w:r w:rsidR="00410FC1" w:rsidRPr="005F2D8E">
        <w:rPr>
          <w:rFonts w:asciiTheme="minorHAnsi" w:hAnsiTheme="minorHAnsi" w:cstheme="minorHAnsi"/>
          <w:i/>
          <w:color w:val="000000"/>
          <w:sz w:val="24"/>
          <w:szCs w:val="24"/>
          <w:lang w:eastAsia="x-none"/>
        </w:rPr>
        <w:t xml:space="preserve">prac w zakresie elektrycznym </w:t>
      </w:r>
      <w:r w:rsidRPr="005F2D8E">
        <w:rPr>
          <w:rFonts w:asciiTheme="minorHAnsi" w:hAnsiTheme="minorHAnsi" w:cstheme="minorHAnsi"/>
          <w:i/>
          <w:color w:val="000000"/>
          <w:sz w:val="24"/>
          <w:szCs w:val="24"/>
          <w:lang w:eastAsia="x-none"/>
        </w:rPr>
        <w:t>oraz montera instalacji elektrycznych.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671"/>
        <w:gridCol w:w="1636"/>
        <w:gridCol w:w="4014"/>
        <w:gridCol w:w="2157"/>
      </w:tblGrid>
      <w:tr w:rsidR="003D0FE8" w:rsidRPr="005F2D8E" w14:paraId="5ED0A8B2" w14:textId="77777777" w:rsidTr="007C5411">
        <w:trPr>
          <w:trHeight w:val="116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A41862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  <w:t>Lp.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484869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  <w:t>Nazwisko i imię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0EB1B1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 w:right="137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  <w:t>Zakres czynności pełnionych przy realizacji zamówienia / Funkcja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C3D36E" w14:textId="77777777" w:rsidR="003D0FE8" w:rsidRPr="005F2D8E" w:rsidRDefault="003D0FE8" w:rsidP="00836BE7">
            <w:pPr>
              <w:tabs>
                <w:tab w:val="left" w:pos="567"/>
              </w:tabs>
              <w:spacing w:after="0" w:line="241" w:lineRule="auto"/>
              <w:ind w:left="29" w:right="48"/>
              <w:jc w:val="center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</w:rPr>
              <w:t>Opis kwalifikacji zawodowych, doświadczenia i wykształcenia niezbędnych do realizacji zamówienia w zakresie przedstawienia realizacji dostaw lub usług potwierdzających spełnienie warunku udziału w  postępowaniu opisanych w SWZ odpowiednio dla danej osoby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92EDD0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 w:right="154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Podstawa do dysponowania osobą</w:t>
            </w:r>
          </w:p>
          <w:p w14:paraId="01BA3004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 w:right="154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 xml:space="preserve">(pracownik własny – np. umowa o pracę, umowa zlecenie) / pracownik oddany do dyspozycji przez </w:t>
            </w:r>
            <w:r w:rsidRPr="005F2D8E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lastRenderedPageBreak/>
              <w:t>inny podmiot)</w:t>
            </w:r>
          </w:p>
        </w:tc>
      </w:tr>
      <w:tr w:rsidR="003D0FE8" w:rsidRPr="005F2D8E" w14:paraId="7A5C7810" w14:textId="77777777" w:rsidTr="007C5411">
        <w:trPr>
          <w:trHeight w:val="168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E4AB0F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  <w:t>1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830244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  <w:t>2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FABDCD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  <w:t>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A5025CF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  <w:t>4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C742D9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i/>
                <w:sz w:val="24"/>
                <w:szCs w:val="24"/>
                <w:lang w:val="x-none" w:eastAsia="zh-CN"/>
              </w:rPr>
              <w:t>5</w:t>
            </w:r>
          </w:p>
        </w:tc>
      </w:tr>
      <w:tr w:rsidR="003D0FE8" w:rsidRPr="005F2D8E" w14:paraId="41D9A900" w14:textId="77777777" w:rsidTr="007C5411">
        <w:trPr>
          <w:trHeight w:val="1022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F9F8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  <w:t>1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7830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7BC9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b/>
                <w:sz w:val="24"/>
                <w:szCs w:val="24"/>
                <w:lang w:val="x-none" w:eastAsia="zh-CN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D0A0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eastAsia="zh-CN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2E50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</w:p>
        </w:tc>
      </w:tr>
      <w:tr w:rsidR="003D0FE8" w:rsidRPr="005F2D8E" w14:paraId="3513F169" w14:textId="77777777" w:rsidTr="007C5411">
        <w:trPr>
          <w:trHeight w:val="1022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468E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A275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396C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b/>
                <w:sz w:val="24"/>
                <w:szCs w:val="24"/>
                <w:lang w:val="x-none" w:eastAsia="zh-CN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B2AF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eastAsia="zh-CN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C43C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</w:p>
        </w:tc>
      </w:tr>
      <w:tr w:rsidR="003D0FE8" w:rsidRPr="005F2D8E" w14:paraId="4D8CE51A" w14:textId="77777777" w:rsidTr="007C5411">
        <w:trPr>
          <w:trHeight w:val="1022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2B26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center"/>
              <w:textAlignment w:val="baseline"/>
              <w:rPr>
                <w:rFonts w:asciiTheme="minorHAnsi" w:hAnsiTheme="minorHAnsi" w:cstheme="minorHAnsi"/>
                <w:sz w:val="24"/>
                <w:szCs w:val="24"/>
                <w:lang w:eastAsia="zh-CN"/>
              </w:rPr>
            </w:pPr>
            <w:r w:rsidRPr="005F2D8E">
              <w:rPr>
                <w:rFonts w:asciiTheme="minorHAnsi" w:hAnsiTheme="minorHAnsi" w:cstheme="minorHAnsi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411F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26D1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b/>
                <w:sz w:val="24"/>
                <w:szCs w:val="24"/>
                <w:lang w:val="x-none" w:eastAsia="zh-CN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F0A1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i/>
                <w:sz w:val="24"/>
                <w:szCs w:val="24"/>
                <w:lang w:eastAsia="zh-CN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0F5A8" w14:textId="77777777" w:rsidR="003D0FE8" w:rsidRPr="005F2D8E" w:rsidRDefault="003D0FE8" w:rsidP="00836BE7">
            <w:pPr>
              <w:widowControl w:val="0"/>
              <w:tabs>
                <w:tab w:val="left" w:pos="46"/>
                <w:tab w:val="left" w:pos="471"/>
                <w:tab w:val="left" w:pos="567"/>
              </w:tabs>
              <w:spacing w:after="0" w:line="240" w:lineRule="auto"/>
              <w:ind w:left="29"/>
              <w:jc w:val="both"/>
              <w:textAlignment w:val="baseline"/>
              <w:rPr>
                <w:rFonts w:asciiTheme="minorHAnsi" w:hAnsiTheme="minorHAnsi" w:cstheme="minorHAnsi"/>
                <w:sz w:val="24"/>
                <w:szCs w:val="24"/>
                <w:lang w:val="x-none" w:eastAsia="zh-CN"/>
              </w:rPr>
            </w:pPr>
          </w:p>
        </w:tc>
      </w:tr>
    </w:tbl>
    <w:p w14:paraId="332070B2" w14:textId="122AD4E9" w:rsidR="005A2AD9" w:rsidRPr="005F2D8E" w:rsidRDefault="003D0FE8" w:rsidP="00EA5553">
      <w:pPr>
        <w:widowControl w:val="0"/>
        <w:tabs>
          <w:tab w:val="left" w:pos="284"/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b/>
          <w:color w:val="FF0000"/>
          <w:sz w:val="24"/>
          <w:szCs w:val="24"/>
          <w:lang w:eastAsia="zh-CN"/>
        </w:rPr>
      </w:pPr>
      <w:r w:rsidRPr="005F2D8E">
        <w:rPr>
          <w:rFonts w:asciiTheme="minorHAnsi" w:hAnsiTheme="minorHAnsi" w:cstheme="minorHAnsi"/>
          <w:b/>
          <w:color w:val="FF0000"/>
          <w:sz w:val="24"/>
          <w:szCs w:val="24"/>
          <w:lang w:eastAsia="zh-CN"/>
        </w:rPr>
        <w:t>Uwaga</w:t>
      </w:r>
      <w:r w:rsidRPr="005F2D8E">
        <w:rPr>
          <w:rFonts w:asciiTheme="minorHAnsi" w:hAnsiTheme="minorHAnsi" w:cstheme="minorHAnsi"/>
          <w:color w:val="FF0000"/>
          <w:sz w:val="24"/>
          <w:szCs w:val="24"/>
          <w:lang w:eastAsia="zh-CN"/>
        </w:rPr>
        <w:t xml:space="preserve">: </w:t>
      </w:r>
      <w:r w:rsidRPr="005F2D8E">
        <w:rPr>
          <w:rFonts w:asciiTheme="minorHAnsi" w:hAnsiTheme="minorHAnsi" w:cstheme="minorHAnsi"/>
          <w:b/>
          <w:color w:val="FF0000"/>
          <w:sz w:val="24"/>
          <w:szCs w:val="24"/>
          <w:lang w:eastAsia="zh-CN"/>
        </w:rPr>
        <w:t>W przypadku</w:t>
      </w:r>
      <w:r w:rsidR="00E16525" w:rsidRPr="005F2D8E">
        <w:rPr>
          <w:rFonts w:asciiTheme="minorHAnsi" w:hAnsiTheme="minorHAnsi" w:cstheme="minorHAnsi"/>
          <w:b/>
          <w:color w:val="FF0000"/>
          <w:sz w:val="24"/>
          <w:szCs w:val="24"/>
          <w:lang w:eastAsia="zh-CN"/>
        </w:rPr>
        <w:t>,</w:t>
      </w:r>
      <w:r w:rsidRPr="005F2D8E">
        <w:rPr>
          <w:rFonts w:asciiTheme="minorHAnsi" w:hAnsiTheme="minorHAnsi" w:cstheme="minorHAnsi"/>
          <w:b/>
          <w:color w:val="FF0000"/>
          <w:sz w:val="24"/>
          <w:szCs w:val="24"/>
          <w:lang w:eastAsia="zh-CN"/>
        </w:rPr>
        <w:t xml:space="preserve"> gdy którakolwiek osoba wskazana w wykazie została oddana do dyspozycji przez inne podmioty, Wykonawca dołączy pisemne zobowiązanie tych podmiotów do oddania mu do dyspozycji niezbędnych osób na potrzeby realizacji zamówienia.</w:t>
      </w:r>
    </w:p>
    <w:p w14:paraId="783F537F" w14:textId="168A4FCC" w:rsidR="005A2AD9" w:rsidRPr="005F2D8E" w:rsidRDefault="005A2AD9" w:rsidP="00EA5553">
      <w:pPr>
        <w:tabs>
          <w:tab w:val="left" w:pos="567"/>
        </w:tabs>
        <w:spacing w:after="0" w:line="240" w:lineRule="auto"/>
        <w:ind w:left="284"/>
        <w:rPr>
          <w:rFonts w:asciiTheme="minorHAnsi" w:hAnsiTheme="minorHAnsi" w:cstheme="minorHAnsi"/>
          <w:b/>
          <w:color w:val="FF0000"/>
          <w:sz w:val="24"/>
          <w:szCs w:val="24"/>
          <w:lang w:eastAsia="zh-CN"/>
        </w:rPr>
      </w:pPr>
    </w:p>
    <w:p w14:paraId="3A4AAD03" w14:textId="77777777" w:rsidR="00836BE7" w:rsidRPr="005F2D8E" w:rsidRDefault="00836BE7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br w:type="page"/>
      </w:r>
    </w:p>
    <w:p w14:paraId="0A3F954E" w14:textId="5DFC7CC0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>Załącznik nr 6b do SWZ</w:t>
      </w:r>
    </w:p>
    <w:p w14:paraId="444F813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i/>
          <w:iCs/>
          <w:sz w:val="24"/>
          <w:szCs w:val="24"/>
          <w:lang w:eastAsia="pl-PL"/>
        </w:rPr>
        <w:t>Składane w odpowiedzi na wezwanie Zamawiającego.</w:t>
      </w:r>
    </w:p>
    <w:p w14:paraId="391CF77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center"/>
        <w:rPr>
          <w:rFonts w:asciiTheme="minorHAnsi" w:eastAsia="Times New Roman" w:hAnsiTheme="minorHAnsi" w:cstheme="minorHAnsi"/>
          <w:sz w:val="24"/>
          <w:szCs w:val="24"/>
          <w:lang w:val="x-none" w:eastAsia="pl-PL"/>
        </w:rPr>
      </w:pPr>
    </w:p>
    <w:p w14:paraId="274D8970" w14:textId="24368FEE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center"/>
        <w:rPr>
          <w:rFonts w:asciiTheme="minorHAnsi" w:eastAsia="Times New Roman" w:hAnsiTheme="minorHAnsi" w:cstheme="minorHAnsi"/>
          <w:b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val="x-none" w:eastAsia="pl-PL"/>
        </w:rPr>
        <w:t xml:space="preserve">WYKAZ </w:t>
      </w:r>
      <w:r w:rsidR="00553232"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DOSTAW </w:t>
      </w:r>
      <w:r w:rsidR="00595499"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I/</w:t>
      </w:r>
      <w:r w:rsidR="00553232"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LUB </w:t>
      </w:r>
      <w:r w:rsidRPr="005F2D8E">
        <w:rPr>
          <w:rFonts w:asciiTheme="minorHAnsi" w:eastAsia="Times New Roman" w:hAnsiTheme="minorHAnsi" w:cstheme="minorHAnsi"/>
          <w:b/>
          <w:sz w:val="24"/>
          <w:szCs w:val="24"/>
          <w:lang w:val="x-none" w:eastAsia="pl-PL"/>
        </w:rPr>
        <w:t>R</w:t>
      </w:r>
      <w:r w:rsidR="00553232"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O</w:t>
      </w:r>
      <w:r w:rsidRPr="005F2D8E">
        <w:rPr>
          <w:rFonts w:asciiTheme="minorHAnsi" w:eastAsia="Times New Roman" w:hAnsiTheme="minorHAnsi" w:cstheme="minorHAnsi"/>
          <w:b/>
          <w:sz w:val="24"/>
          <w:szCs w:val="24"/>
          <w:lang w:val="x-none" w:eastAsia="pl-PL"/>
        </w:rPr>
        <w:t>BÓT BUDOWLANYCH</w:t>
      </w:r>
    </w:p>
    <w:p w14:paraId="649E49E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</w:p>
    <w:p w14:paraId="1F7BF6C2" w14:textId="77777777" w:rsidR="00B73A57" w:rsidRPr="005F2D8E" w:rsidRDefault="004A4D33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Składając ofertę oświadczamy, że posiadamy niezbędną wiedzę i doświadczenie, tzn.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iż 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w okresie ostatnich 5 lat przed upływem terminu składania ofert, a jeśli okres prowadzenia działalności jest krótszy – w tym okresie, należycie wykonaliśmy i zakończyliśmy </w:t>
      </w:r>
      <w:r w:rsidRPr="005F2D8E">
        <w:rPr>
          <w:rFonts w:asciiTheme="minorHAnsi" w:hAnsiTheme="minorHAnsi" w:cstheme="minorHAnsi"/>
          <w:iCs/>
          <w:sz w:val="24"/>
          <w:szCs w:val="24"/>
        </w:rPr>
        <w:t>2</w:t>
      </w:r>
      <w:r w:rsidR="005A2AD9" w:rsidRPr="005F2D8E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zamówienia w zakresie dostawy i montażu instalacji fotowoltaicznych i/lub roboty budowlanej polegającej na </w:t>
      </w:r>
      <w:r w:rsidR="005A2AD9" w:rsidRPr="005F2D8E">
        <w:rPr>
          <w:rFonts w:asciiTheme="minorHAnsi" w:hAnsiTheme="minorHAnsi" w:cstheme="minorHAnsi"/>
          <w:iCs/>
          <w:sz w:val="24"/>
          <w:szCs w:val="24"/>
        </w:rPr>
        <w:t xml:space="preserve">dostawie </w:t>
      </w:r>
      <w:r w:rsidRPr="005F2D8E">
        <w:rPr>
          <w:rFonts w:asciiTheme="minorHAnsi" w:hAnsiTheme="minorHAnsi" w:cstheme="minorHAnsi"/>
          <w:iCs/>
          <w:sz w:val="24"/>
          <w:szCs w:val="24"/>
        </w:rPr>
        <w:t>montażu instalacji fotowoltaicznych, których łączna wartość</w:t>
      </w:r>
      <w:r w:rsidR="00E5407D" w:rsidRPr="005F2D8E">
        <w:rPr>
          <w:rFonts w:asciiTheme="minorHAnsi" w:hAnsiTheme="minorHAnsi" w:cstheme="minorHAnsi"/>
          <w:iCs/>
          <w:sz w:val="24"/>
          <w:szCs w:val="24"/>
        </w:rPr>
        <w:t xml:space="preserve"> wykazanych dwóch realizacji</w:t>
      </w:r>
      <w:r w:rsidRPr="005F2D8E">
        <w:rPr>
          <w:rFonts w:asciiTheme="minorHAnsi" w:hAnsiTheme="minorHAnsi" w:cstheme="minorHAnsi"/>
          <w:iCs/>
          <w:sz w:val="24"/>
          <w:szCs w:val="24"/>
        </w:rPr>
        <w:t xml:space="preserve"> była nie mniejsza niż </w:t>
      </w:r>
      <w:r w:rsidR="00B73A57" w:rsidRPr="005F2D8E">
        <w:rPr>
          <w:rFonts w:asciiTheme="minorHAnsi" w:hAnsiTheme="minorHAnsi" w:cstheme="minorHAnsi"/>
          <w:iCs/>
          <w:sz w:val="24"/>
          <w:szCs w:val="24"/>
        </w:rPr>
        <w:t>:</w:t>
      </w:r>
    </w:p>
    <w:p w14:paraId="54400F1C" w14:textId="77777777" w:rsidR="001140BD" w:rsidRPr="005F2D8E" w:rsidRDefault="001140BD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Część 1 zamówienia - 180 000 zł (słownie: sto osiemdziesiąt tysięcy zł),</w:t>
      </w:r>
    </w:p>
    <w:p w14:paraId="3890883B" w14:textId="77777777" w:rsidR="001140BD" w:rsidRPr="005F2D8E" w:rsidRDefault="001140BD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Część 2 zamówienia – 550 000 zł (słownie: pięćset pięćdziesiąt tysięcy zł),</w:t>
      </w:r>
    </w:p>
    <w:p w14:paraId="1BC70352" w14:textId="63069D5A" w:rsidR="001140BD" w:rsidRPr="005F2D8E" w:rsidRDefault="001140BD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Część 3 zamówienia – 500 000 zł (słownie: pięćset tysięcy zł)</w:t>
      </w:r>
      <w:r w:rsidR="00836BE7" w:rsidRPr="005F2D8E">
        <w:rPr>
          <w:rFonts w:asciiTheme="minorHAnsi" w:hAnsiTheme="minorHAnsi" w:cstheme="minorHAnsi"/>
          <w:iCs/>
          <w:sz w:val="24"/>
          <w:szCs w:val="24"/>
        </w:rPr>
        <w:t>.</w:t>
      </w:r>
    </w:p>
    <w:p w14:paraId="1B426DAD" w14:textId="0220EFAF" w:rsidR="004A4D33" w:rsidRPr="005F2D8E" w:rsidRDefault="00B73A57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 xml:space="preserve">W przypadku złożenia przez nas Oferty na więcej niż jedną część zamówienia oświadczamy, że posiadamy doświadczenie, które udowodni, że łączna wartość wykazanych dwóch realizacji była nie mniejsza niż suma </w:t>
      </w:r>
      <w:r w:rsidR="001140BD" w:rsidRPr="005F2D8E">
        <w:rPr>
          <w:rFonts w:asciiTheme="minorHAnsi" w:hAnsiTheme="minorHAnsi" w:cstheme="minorHAnsi"/>
          <w:iCs/>
          <w:sz w:val="24"/>
          <w:szCs w:val="24"/>
        </w:rPr>
        <w:t xml:space="preserve">ww. </w:t>
      </w:r>
      <w:r w:rsidRPr="005F2D8E">
        <w:rPr>
          <w:rFonts w:asciiTheme="minorHAnsi" w:hAnsiTheme="minorHAnsi" w:cstheme="minorHAnsi"/>
          <w:iCs/>
          <w:sz w:val="24"/>
          <w:szCs w:val="24"/>
        </w:rPr>
        <w:t>części zamówienia, na które składamy ofertę.</w:t>
      </w:r>
    </w:p>
    <w:p w14:paraId="02B61E1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iCs/>
          <w:sz w:val="24"/>
          <w:szCs w:val="24"/>
        </w:rPr>
      </w:pPr>
    </w:p>
    <w:p w14:paraId="1FABF925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b/>
          <w:iCs/>
          <w:sz w:val="24"/>
          <w:szCs w:val="24"/>
          <w:u w:val="single"/>
        </w:rPr>
      </w:pPr>
    </w:p>
    <w:tbl>
      <w:tblPr>
        <w:tblW w:w="97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8"/>
        <w:gridCol w:w="2373"/>
        <w:gridCol w:w="1684"/>
        <w:gridCol w:w="2016"/>
        <w:gridCol w:w="2009"/>
        <w:gridCol w:w="1687"/>
      </w:tblGrid>
      <w:tr w:rsidR="004A4D33" w:rsidRPr="005F2D8E" w14:paraId="566920DA" w14:textId="77777777" w:rsidTr="004A4D33">
        <w:trPr>
          <w:cantSplit/>
          <w:trHeight w:val="785"/>
          <w:jc w:val="center"/>
        </w:trPr>
        <w:tc>
          <w:tcPr>
            <w:tcW w:w="535" w:type="dxa"/>
            <w:vMerge w:val="restart"/>
            <w:shd w:val="clear" w:color="auto" w:fill="D0CECE"/>
            <w:vAlign w:val="center"/>
          </w:tcPr>
          <w:p w14:paraId="2381D62A" w14:textId="66FDC881" w:rsidR="004A4D33" w:rsidRPr="005F2D8E" w:rsidRDefault="004A4D33" w:rsidP="00EA5553">
            <w:pPr>
              <w:tabs>
                <w:tab w:val="left" w:pos="51"/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814" w:type="dxa"/>
            <w:vMerge w:val="restart"/>
            <w:shd w:val="clear" w:color="auto" w:fill="D0CECE"/>
            <w:vAlign w:val="center"/>
          </w:tcPr>
          <w:p w14:paraId="32C6B8D3" w14:textId="77777777" w:rsidR="004A4D33" w:rsidRPr="005F2D8E" w:rsidRDefault="004A4D33" w:rsidP="00EA5553">
            <w:pPr>
              <w:tabs>
                <w:tab w:val="left" w:pos="51"/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Opis dostaw i/lub robót</w:t>
            </w:r>
          </w:p>
          <w:p w14:paraId="2AF9CFB8" w14:textId="0CAD4D6C" w:rsidR="004A4D33" w:rsidRPr="005F2D8E" w:rsidRDefault="004A4D33" w:rsidP="00EA5553">
            <w:pPr>
              <w:tabs>
                <w:tab w:val="left" w:pos="51"/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(z wyszczególnieniem rodzaju prac wykonywanych w ramach zrealizowanego zamówienia oraz miejsca ich wykonania)</w:t>
            </w:r>
          </w:p>
        </w:tc>
        <w:tc>
          <w:tcPr>
            <w:tcW w:w="1610" w:type="dxa"/>
            <w:shd w:val="clear" w:color="auto" w:fill="D0CECE"/>
            <w:vAlign w:val="center"/>
          </w:tcPr>
          <w:p w14:paraId="1910D04A" w14:textId="77777777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Data rozpoczęcia dostawy /robót</w:t>
            </w:r>
          </w:p>
          <w:p w14:paraId="11206470" w14:textId="351365C0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(miesiąc – rok)</w:t>
            </w:r>
          </w:p>
        </w:tc>
        <w:tc>
          <w:tcPr>
            <w:tcW w:w="1645" w:type="dxa"/>
            <w:vMerge w:val="restart"/>
            <w:shd w:val="clear" w:color="auto" w:fill="D0CECE"/>
            <w:vAlign w:val="center"/>
          </w:tcPr>
          <w:p w14:paraId="7C2F4A7C" w14:textId="77777777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Wartość (brutto)</w:t>
            </w:r>
          </w:p>
          <w:p w14:paraId="3D497E38" w14:textId="77777777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zrealizowanego zadania</w:t>
            </w:r>
          </w:p>
          <w:p w14:paraId="7B7795F5" w14:textId="477BF7E5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w PLN</w:t>
            </w:r>
          </w:p>
        </w:tc>
        <w:tc>
          <w:tcPr>
            <w:tcW w:w="1555" w:type="dxa"/>
            <w:vMerge w:val="restart"/>
            <w:shd w:val="clear" w:color="auto" w:fill="D0CECE"/>
            <w:vAlign w:val="center"/>
          </w:tcPr>
          <w:p w14:paraId="35C0CC38" w14:textId="6A3FB2B5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Nazwa i adres Zamawiającego</w:t>
            </w:r>
          </w:p>
        </w:tc>
        <w:tc>
          <w:tcPr>
            <w:tcW w:w="1574" w:type="dxa"/>
            <w:vMerge w:val="restart"/>
            <w:shd w:val="clear" w:color="auto" w:fill="D0CECE"/>
            <w:vAlign w:val="center"/>
          </w:tcPr>
          <w:p w14:paraId="40674FB1" w14:textId="5998776D" w:rsidR="004A4D33" w:rsidRPr="005F2D8E" w:rsidRDefault="004A4D33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Wykonawca dostaw </w:t>
            </w:r>
            <w:r w:rsidR="000E212D"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i/ </w:t>
            </w: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lub robót (nazwa, adres)</w:t>
            </w:r>
          </w:p>
        </w:tc>
      </w:tr>
      <w:tr w:rsidR="003D0FE8" w:rsidRPr="005F2D8E" w14:paraId="62D0D336" w14:textId="77777777" w:rsidTr="004A4D33">
        <w:trPr>
          <w:cantSplit/>
          <w:trHeight w:val="836"/>
          <w:jc w:val="center"/>
        </w:trPr>
        <w:tc>
          <w:tcPr>
            <w:tcW w:w="535" w:type="dxa"/>
            <w:vMerge/>
          </w:tcPr>
          <w:p w14:paraId="1A1E2616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2814" w:type="dxa"/>
            <w:vMerge/>
          </w:tcPr>
          <w:p w14:paraId="11A7DA22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610" w:type="dxa"/>
            <w:shd w:val="clear" w:color="auto" w:fill="D0CECE"/>
            <w:vAlign w:val="center"/>
          </w:tcPr>
          <w:p w14:paraId="6F681068" w14:textId="52AC6759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Data zakończenia </w:t>
            </w:r>
            <w:r w:rsidR="004A4D33"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 xml:space="preserve">dostawy / </w:t>
            </w: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robót</w:t>
            </w:r>
          </w:p>
          <w:p w14:paraId="064A5F9E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(miesiąc - rok)</w:t>
            </w:r>
          </w:p>
        </w:tc>
        <w:tc>
          <w:tcPr>
            <w:tcW w:w="1645" w:type="dxa"/>
            <w:vMerge/>
          </w:tcPr>
          <w:p w14:paraId="6E42F15C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55" w:type="dxa"/>
            <w:vMerge/>
          </w:tcPr>
          <w:p w14:paraId="193242C5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574" w:type="dxa"/>
            <w:vMerge/>
          </w:tcPr>
          <w:p w14:paraId="38384C38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</w:p>
        </w:tc>
      </w:tr>
      <w:tr w:rsidR="003D0FE8" w:rsidRPr="005F2D8E" w14:paraId="3B70E958" w14:textId="77777777" w:rsidTr="004A4D33">
        <w:trPr>
          <w:jc w:val="center"/>
        </w:trPr>
        <w:tc>
          <w:tcPr>
            <w:tcW w:w="535" w:type="dxa"/>
            <w:shd w:val="clear" w:color="auto" w:fill="D0CECE"/>
          </w:tcPr>
          <w:p w14:paraId="0043BAC7" w14:textId="77777777" w:rsidR="003D0FE8" w:rsidRPr="005F2D8E" w:rsidRDefault="003D0FE8" w:rsidP="00EA5553">
            <w:pPr>
              <w:tabs>
                <w:tab w:val="left" w:pos="-91"/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814" w:type="dxa"/>
            <w:shd w:val="clear" w:color="auto" w:fill="D0CECE"/>
          </w:tcPr>
          <w:p w14:paraId="416116F2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10" w:type="dxa"/>
            <w:shd w:val="clear" w:color="auto" w:fill="D0CECE"/>
          </w:tcPr>
          <w:p w14:paraId="44BA13AA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645" w:type="dxa"/>
            <w:shd w:val="clear" w:color="auto" w:fill="D0CECE"/>
          </w:tcPr>
          <w:p w14:paraId="31912924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555" w:type="dxa"/>
            <w:shd w:val="clear" w:color="auto" w:fill="D0CECE"/>
          </w:tcPr>
          <w:p w14:paraId="28E40F63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574" w:type="dxa"/>
            <w:shd w:val="clear" w:color="auto" w:fill="D0CECE"/>
          </w:tcPr>
          <w:p w14:paraId="502F237A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  <w:r w:rsidRPr="005F2D8E"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3D0FE8" w:rsidRPr="005F2D8E" w14:paraId="0E906388" w14:textId="77777777" w:rsidTr="004A4D33">
        <w:trPr>
          <w:trHeight w:val="1838"/>
          <w:jc w:val="center"/>
        </w:trPr>
        <w:tc>
          <w:tcPr>
            <w:tcW w:w="535" w:type="dxa"/>
          </w:tcPr>
          <w:p w14:paraId="75B4AFA1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814" w:type="dxa"/>
          </w:tcPr>
          <w:p w14:paraId="2FC2AB73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10" w:type="dxa"/>
          </w:tcPr>
          <w:p w14:paraId="5A382D46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45" w:type="dxa"/>
          </w:tcPr>
          <w:p w14:paraId="382DAFBF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5" w:type="dxa"/>
          </w:tcPr>
          <w:p w14:paraId="4BBBF9A5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74" w:type="dxa"/>
          </w:tcPr>
          <w:p w14:paraId="0564FED2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</w:p>
        </w:tc>
      </w:tr>
      <w:tr w:rsidR="003D0FE8" w:rsidRPr="005F2D8E" w14:paraId="1D8910FD" w14:textId="77777777" w:rsidTr="004A4D33">
        <w:trPr>
          <w:trHeight w:val="1838"/>
          <w:jc w:val="center"/>
        </w:trPr>
        <w:tc>
          <w:tcPr>
            <w:tcW w:w="535" w:type="dxa"/>
          </w:tcPr>
          <w:p w14:paraId="54471672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814" w:type="dxa"/>
          </w:tcPr>
          <w:p w14:paraId="4634FC8A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10" w:type="dxa"/>
          </w:tcPr>
          <w:p w14:paraId="79C90DE6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45" w:type="dxa"/>
          </w:tcPr>
          <w:p w14:paraId="3127339B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55" w:type="dxa"/>
          </w:tcPr>
          <w:p w14:paraId="47F38F4F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74" w:type="dxa"/>
          </w:tcPr>
          <w:p w14:paraId="65CDA6E8" w14:textId="77777777" w:rsidR="003D0FE8" w:rsidRPr="005F2D8E" w:rsidRDefault="003D0FE8" w:rsidP="00EA5553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both"/>
              <w:rPr>
                <w:rFonts w:asciiTheme="minorHAnsi" w:eastAsia="Times New Roman" w:hAnsiTheme="minorHAnsi" w:cstheme="minorHAnsi"/>
                <w:i/>
                <w:sz w:val="24"/>
                <w:szCs w:val="24"/>
                <w:lang w:eastAsia="pl-PL"/>
              </w:rPr>
            </w:pPr>
          </w:p>
        </w:tc>
      </w:tr>
    </w:tbl>
    <w:p w14:paraId="2E5D734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textAlignment w:val="baseline"/>
        <w:rPr>
          <w:rFonts w:asciiTheme="minorHAnsi" w:hAnsiTheme="minorHAnsi" w:cstheme="minorHAnsi"/>
          <w:sz w:val="24"/>
          <w:szCs w:val="24"/>
        </w:rPr>
      </w:pPr>
    </w:p>
    <w:p w14:paraId="521D566B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</w:p>
    <w:p w14:paraId="4A8933F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>Wykaz dokumentów potwierdzających, że wykazane wyżej zamówienia zostały wykonane należycie:</w:t>
      </w:r>
    </w:p>
    <w:p w14:paraId="0C9B768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</w:p>
    <w:p w14:paraId="431FE7AC" w14:textId="2485BCEE" w:rsidR="003D0FE8" w:rsidRPr="005F2D8E" w:rsidRDefault="003D0FE8">
      <w:pPr>
        <w:numPr>
          <w:ilvl w:val="0"/>
          <w:numId w:val="97"/>
        </w:numPr>
        <w:tabs>
          <w:tab w:val="left" w:pos="567"/>
        </w:tabs>
        <w:spacing w:after="0" w:line="480" w:lineRule="auto"/>
        <w:ind w:left="284" w:firstLine="0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 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>……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…………………………………………………………………………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>…………</w:t>
      </w:r>
    </w:p>
    <w:p w14:paraId="3A079344" w14:textId="200C9853" w:rsidR="003D0FE8" w:rsidRPr="005F2D8E" w:rsidRDefault="003D0FE8">
      <w:pPr>
        <w:numPr>
          <w:ilvl w:val="0"/>
          <w:numId w:val="97"/>
        </w:numPr>
        <w:tabs>
          <w:tab w:val="left" w:pos="284"/>
          <w:tab w:val="left" w:pos="567"/>
        </w:tabs>
        <w:spacing w:line="259" w:lineRule="auto"/>
        <w:ind w:left="284" w:firstLine="0"/>
        <w:jc w:val="both"/>
        <w:rPr>
          <w:rFonts w:asciiTheme="minorHAnsi" w:hAnsiTheme="minorHAnsi" w:cstheme="minorHAnsi"/>
          <w:b/>
          <w:i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………</w:t>
      </w:r>
      <w:r w:rsidR="00836BE7" w:rsidRPr="005F2D8E">
        <w:rPr>
          <w:rFonts w:asciiTheme="minorHAnsi" w:hAnsiTheme="minorHAnsi" w:cstheme="minorHAnsi"/>
          <w:iCs/>
          <w:sz w:val="24"/>
          <w:szCs w:val="24"/>
        </w:rPr>
        <w:t>..</w:t>
      </w:r>
      <w:r w:rsidRPr="005F2D8E">
        <w:rPr>
          <w:rFonts w:asciiTheme="minorHAnsi" w:hAnsiTheme="minorHAnsi" w:cstheme="minorHAnsi"/>
          <w:iCs/>
          <w:sz w:val="24"/>
          <w:szCs w:val="24"/>
        </w:rPr>
        <w:t>…………………………………………………………………………………</w:t>
      </w:r>
    </w:p>
    <w:p w14:paraId="606A990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val="x-none" w:eastAsia="pl-PL"/>
        </w:rPr>
        <w:br w:type="page"/>
      </w:r>
    </w:p>
    <w:p w14:paraId="747C8397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5F2D8E">
        <w:rPr>
          <w:rFonts w:asciiTheme="minorHAnsi" w:hAnsiTheme="minorHAnsi" w:cstheme="minorHAnsi"/>
          <w:bCs/>
          <w:sz w:val="24"/>
          <w:szCs w:val="24"/>
        </w:rPr>
        <w:lastRenderedPageBreak/>
        <w:t>Załącznik nr 7 do SWZ</w:t>
      </w:r>
    </w:p>
    <w:p w14:paraId="67D13BF4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ZAPROSZENIE DO NEGOCJACJI</w:t>
      </w:r>
    </w:p>
    <w:p w14:paraId="60F5E278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53FE05D6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Adresaci: </w:t>
      </w:r>
    </w:p>
    <w:p w14:paraId="5332C054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1.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ab/>
        <w:t>………………………………..</w:t>
      </w:r>
    </w:p>
    <w:p w14:paraId="5D092B55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7F805160" w14:textId="725EFF61" w:rsidR="008277C7" w:rsidRPr="005F2D8E" w:rsidRDefault="003D0FE8" w:rsidP="00EA5553">
      <w:pPr>
        <w:pStyle w:val="Akapitzlist"/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i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Dotyczy: postępowania nr </w:t>
      </w:r>
      <w:r w:rsidR="00634B5E"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…………………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</w:t>
      </w:r>
      <w:r w:rsidRPr="005F2D8E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>na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634B5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wyłonienie Wykonawcy w zakresie realizacji prac związanych z Dostawa i montaż trzech </w:t>
      </w:r>
      <w:proofErr w:type="spellStart"/>
      <w:r w:rsidR="00634B5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>mikroinstalacji</w:t>
      </w:r>
      <w:proofErr w:type="spellEnd"/>
      <w:r w:rsidR="00634B5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 fotowoltaicznych na dachach budynków Akademii Sztuk Teatralnych im. Stanisława Wyspiańskiego w Krakowie, Wrocławiu oraz Bytomiu wraz z wykonaniem prac towarzyszących, odpowiednio w odniesieniu od jednej do trzech części zamówienia</w:t>
      </w:r>
      <w:r w:rsidR="008277C7" w:rsidRPr="005F2D8E">
        <w:rPr>
          <w:rFonts w:asciiTheme="minorHAnsi" w:hAnsiTheme="minorHAnsi" w:cstheme="minorHAnsi"/>
          <w:b/>
          <w:i/>
          <w:sz w:val="24"/>
          <w:szCs w:val="24"/>
        </w:rPr>
        <w:t>.</w:t>
      </w:r>
    </w:p>
    <w:p w14:paraId="43D04D65" w14:textId="326C4ADA" w:rsidR="003D0FE8" w:rsidRPr="005F2D8E" w:rsidRDefault="003D0FE8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Cs/>
          <w:i/>
          <w:sz w:val="24"/>
          <w:szCs w:val="24"/>
          <w:lang w:eastAsia="pl-PL"/>
        </w:rPr>
      </w:pPr>
    </w:p>
    <w:p w14:paraId="2935FCA6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172A47CC" w14:textId="77777777" w:rsidR="003D0FE8" w:rsidRPr="005F2D8E" w:rsidRDefault="003D0FE8">
      <w:pPr>
        <w:numPr>
          <w:ilvl w:val="6"/>
          <w:numId w:val="92"/>
        </w:numPr>
        <w:tabs>
          <w:tab w:val="left" w:pos="567"/>
        </w:tabs>
        <w:spacing w:after="0" w:line="240" w:lineRule="auto"/>
        <w:ind w:left="284" w:right="1" w:firstLine="0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Zamawiający informuje, iż:</w:t>
      </w:r>
    </w:p>
    <w:p w14:paraId="4C110845" w14:textId="77777777" w:rsidR="003D0FE8" w:rsidRPr="005F2D8E" w:rsidRDefault="003D0FE8">
      <w:pPr>
        <w:numPr>
          <w:ilvl w:val="1"/>
          <w:numId w:val="54"/>
        </w:numPr>
        <w:tabs>
          <w:tab w:val="left" w:pos="567"/>
        </w:tabs>
        <w:spacing w:after="0" w:line="240" w:lineRule="auto"/>
        <w:ind w:left="284" w:right="1" w:firstLine="0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Streszczenie oceny i porównania ofert, które nie zostały odrzucone przedstawia się następująco – </w:t>
      </w:r>
    </w:p>
    <w:p w14:paraId="1CD85613" w14:textId="77777777" w:rsidR="00634B5E" w:rsidRPr="005F2D8E" w:rsidRDefault="003D0FE8">
      <w:pPr>
        <w:numPr>
          <w:ilvl w:val="2"/>
          <w:numId w:val="54"/>
        </w:numPr>
        <w:tabs>
          <w:tab w:val="left" w:pos="567"/>
        </w:tabs>
        <w:spacing w:after="0" w:line="240" w:lineRule="auto"/>
        <w:ind w:left="284" w:right="1" w:firstLine="0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Oferta nr 1: Firma … </w:t>
      </w:r>
      <w:bookmarkStart w:id="5" w:name="_Hlk70499293"/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:</w:t>
      </w:r>
    </w:p>
    <w:p w14:paraId="44770A85" w14:textId="278A4C23" w:rsidR="003D0FE8" w:rsidRPr="005F2D8E" w:rsidRDefault="00634B5E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zakresie części 1 zamówienia</w:t>
      </w:r>
      <w:r w:rsidR="003D0FE8"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„Cena oferty brutto”: …………..pkt., </w:t>
      </w:r>
      <w:bookmarkEnd w:id="5"/>
    </w:p>
    <w:p w14:paraId="1B0C86F8" w14:textId="612653E2" w:rsidR="00634B5E" w:rsidRPr="005F2D8E" w:rsidRDefault="00634B5E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zakresie części 2 zamówienia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„Cena oferty brutto”: …………..pkt., </w:t>
      </w:r>
    </w:p>
    <w:p w14:paraId="2EA56B27" w14:textId="7724FDB7" w:rsidR="00634B5E" w:rsidRPr="005F2D8E" w:rsidRDefault="00634B5E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zakresie części 3 zamówienia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„Cena oferty brutto”: …………..pkt., </w:t>
      </w:r>
    </w:p>
    <w:p w14:paraId="022646D5" w14:textId="77777777" w:rsidR="00634B5E" w:rsidRPr="005F2D8E" w:rsidRDefault="003D0FE8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Oferta nr 2: Firma … : </w:t>
      </w:r>
    </w:p>
    <w:p w14:paraId="0216D5C9" w14:textId="6C29F8C5" w:rsidR="00634B5E" w:rsidRPr="005F2D8E" w:rsidRDefault="00634B5E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zakresie części 1 zamówienia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„Cena oferty brutto”: …………..pkt., </w:t>
      </w:r>
    </w:p>
    <w:p w14:paraId="41143D03" w14:textId="2139850B" w:rsidR="00634B5E" w:rsidRPr="005F2D8E" w:rsidRDefault="00634B5E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zakresie części 2 zamówienia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„Cena oferty brutto”: …………..pkt., </w:t>
      </w:r>
    </w:p>
    <w:p w14:paraId="72D53F6C" w14:textId="4DA8D03C" w:rsidR="005D07B2" w:rsidRPr="005F2D8E" w:rsidRDefault="00634B5E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 zakresie części 3 zamówienia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„Cena oferty brutto”: …………..pkt</w:t>
      </w:r>
      <w:r w:rsidR="005D07B2"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,</w:t>
      </w:r>
    </w:p>
    <w:p w14:paraId="634448C6" w14:textId="77777777" w:rsidR="005D07B2" w:rsidRPr="005F2D8E" w:rsidRDefault="005D07B2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6D02F805" w14:textId="79EF0FF6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Odrzucił/nie odrzucił z postępowania oferty następujących Wykonawców podając uzasadnienie faktyczne i prawne, odpowiednio o ile dotyczy.</w:t>
      </w:r>
    </w:p>
    <w:p w14:paraId="25F1D134" w14:textId="77777777" w:rsidR="003D0FE8" w:rsidRPr="005F2D8E" w:rsidRDefault="003D0FE8">
      <w:pPr>
        <w:numPr>
          <w:ilvl w:val="6"/>
          <w:numId w:val="92"/>
        </w:numPr>
        <w:tabs>
          <w:tab w:val="left" w:pos="567"/>
        </w:tabs>
        <w:spacing w:after="0" w:line="240" w:lineRule="auto"/>
        <w:ind w:left="284" w:right="1" w:firstLine="0"/>
        <w:contextualSpacing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Zamawiający informuje, iż:</w:t>
      </w:r>
    </w:p>
    <w:p w14:paraId="48F3754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contextualSpacing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2.1 miejsce, termin i sposób prowadzenia negocjacji oraz kryteria oceny ofert, w ramach których będą prowadzone negocjacje w celu ulepszenia treści ofert zostaną przesłane / przekazane w treści zaproszenia.</w:t>
      </w:r>
    </w:p>
    <w:p w14:paraId="3EE635C0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rPr>
          <w:rFonts w:asciiTheme="minorHAnsi" w:hAnsiTheme="minorHAnsi" w:cstheme="minorHAnsi"/>
          <w:bCs/>
          <w:sz w:val="24"/>
          <w:szCs w:val="24"/>
        </w:rPr>
      </w:pPr>
    </w:p>
    <w:p w14:paraId="20A8D940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br w:type="page"/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lastRenderedPageBreak/>
        <w:t xml:space="preserve">Załącznik nr 8 do SWZ </w:t>
      </w:r>
    </w:p>
    <w:p w14:paraId="08A31F34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74F0D525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ZAPROSZENIE DO SKŁADANIA OFERT DODATKOWYCH</w:t>
      </w:r>
    </w:p>
    <w:p w14:paraId="562DE2AD" w14:textId="77777777" w:rsidR="003D0FE8" w:rsidRPr="005F2D8E" w:rsidRDefault="003D0FE8" w:rsidP="00EA5553">
      <w:pPr>
        <w:pStyle w:val="Akapitzlist"/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395DF8F7" w14:textId="77777777" w:rsidR="003D0FE8" w:rsidRPr="005F2D8E" w:rsidRDefault="003D0FE8">
      <w:pPr>
        <w:pStyle w:val="Akapitzlist"/>
        <w:numPr>
          <w:ilvl w:val="0"/>
          <w:numId w:val="56"/>
        </w:numPr>
        <w:tabs>
          <w:tab w:val="left" w:pos="567"/>
        </w:tabs>
        <w:spacing w:after="0" w:line="240" w:lineRule="auto"/>
        <w:ind w:left="284" w:right="1" w:firstLine="0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Nazwa oraz adres Zamawiającego.</w:t>
      </w:r>
    </w:p>
    <w:p w14:paraId="772BF95C" w14:textId="43F232D5" w:rsidR="00634B5E" w:rsidRPr="005F2D8E" w:rsidRDefault="00634B5E" w:rsidP="00C1045A">
      <w:pPr>
        <w:pStyle w:val="Akapitzlist"/>
        <w:numPr>
          <w:ilvl w:val="6"/>
          <w:numId w:val="93"/>
        </w:numPr>
        <w:tabs>
          <w:tab w:val="left" w:pos="567"/>
        </w:tabs>
        <w:spacing w:after="0" w:line="240" w:lineRule="auto"/>
        <w:ind w:left="284" w:right="1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Akademia Sztuk Teatralnych im. Stanisława Wyspiańskiego w Krakowie, ul. Straszewskiego 21-22, 31-109 Kraków; </w:t>
      </w:r>
    </w:p>
    <w:p w14:paraId="6D0A27B2" w14:textId="3D94F8CF" w:rsidR="00634B5E" w:rsidRPr="005F2D8E" w:rsidRDefault="00634B5E" w:rsidP="007E109E">
      <w:pPr>
        <w:pStyle w:val="Akapitzlist"/>
        <w:numPr>
          <w:ilvl w:val="1"/>
          <w:numId w:val="137"/>
        </w:numPr>
        <w:tabs>
          <w:tab w:val="left" w:pos="567"/>
        </w:tabs>
        <w:spacing w:after="0" w:line="240" w:lineRule="auto"/>
        <w:ind w:left="284" w:right="1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tel. +48 12-422-81-96; </w:t>
      </w:r>
    </w:p>
    <w:p w14:paraId="39A1B972" w14:textId="493DDD9F" w:rsidR="00634B5E" w:rsidRPr="005F2D8E" w:rsidRDefault="00634B5E" w:rsidP="007E109E">
      <w:pPr>
        <w:pStyle w:val="Akapitzlist"/>
        <w:numPr>
          <w:ilvl w:val="1"/>
          <w:numId w:val="137"/>
        </w:numPr>
        <w:tabs>
          <w:tab w:val="left" w:pos="567"/>
        </w:tabs>
        <w:spacing w:after="0" w:line="240" w:lineRule="auto"/>
        <w:ind w:left="284" w:right="1" w:firstLine="0"/>
        <w:jc w:val="both"/>
        <w:rPr>
          <w:rFonts w:asciiTheme="minorHAnsi" w:eastAsia="Times New Roman" w:hAnsiTheme="minorHAnsi" w:cstheme="minorHAnsi"/>
          <w:sz w:val="24"/>
          <w:szCs w:val="24"/>
          <w:lang w:val="en-US"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val="en-US" w:eastAsia="pl-PL"/>
        </w:rPr>
        <w:t xml:space="preserve">e-mail: </w:t>
      </w:r>
      <w:hyperlink r:id="rId11" w:history="1">
        <w:r w:rsidR="00836BE7" w:rsidRPr="005F2D8E">
          <w:rPr>
            <w:rStyle w:val="Hipercze"/>
            <w:rFonts w:asciiTheme="minorHAnsi" w:eastAsia="Times New Roman" w:hAnsiTheme="minorHAnsi" w:cstheme="minorHAnsi"/>
            <w:sz w:val="24"/>
            <w:szCs w:val="24"/>
            <w:lang w:val="en-US" w:eastAsia="pl-PL"/>
          </w:rPr>
          <w:t>zamowienia@ast.krakow.pl</w:t>
        </w:r>
      </w:hyperlink>
      <w:r w:rsidR="00836BE7" w:rsidRPr="005F2D8E">
        <w:rPr>
          <w:rFonts w:asciiTheme="minorHAnsi" w:eastAsia="Times New Roman" w:hAnsiTheme="minorHAnsi" w:cstheme="minorHAnsi"/>
          <w:sz w:val="24"/>
          <w:szCs w:val="24"/>
          <w:lang w:val="en-US" w:eastAsia="pl-PL"/>
        </w:rPr>
        <w:t xml:space="preserve"> </w:t>
      </w:r>
      <w:r w:rsidRPr="005F2D8E">
        <w:rPr>
          <w:rFonts w:asciiTheme="minorHAnsi" w:eastAsia="Times New Roman" w:hAnsiTheme="minorHAnsi" w:cstheme="minorHAnsi"/>
          <w:sz w:val="24"/>
          <w:szCs w:val="24"/>
          <w:lang w:val="en-US" w:eastAsia="pl-PL"/>
        </w:rPr>
        <w:t xml:space="preserve"> </w:t>
      </w:r>
      <w:r w:rsidR="00836BE7" w:rsidRPr="005F2D8E">
        <w:rPr>
          <w:rFonts w:asciiTheme="minorHAnsi" w:eastAsia="Times New Roman" w:hAnsiTheme="minorHAnsi" w:cstheme="minorHAnsi"/>
          <w:sz w:val="24"/>
          <w:szCs w:val="24"/>
          <w:lang w:val="en-US" w:eastAsia="pl-PL"/>
        </w:rPr>
        <w:t xml:space="preserve"> </w:t>
      </w:r>
    </w:p>
    <w:p w14:paraId="0C5425E8" w14:textId="656BF506" w:rsidR="00634B5E" w:rsidRPr="005F2D8E" w:rsidRDefault="00634B5E" w:rsidP="007E109E">
      <w:pPr>
        <w:pStyle w:val="Akapitzlist"/>
        <w:numPr>
          <w:ilvl w:val="1"/>
          <w:numId w:val="137"/>
        </w:numPr>
        <w:tabs>
          <w:tab w:val="left" w:pos="567"/>
        </w:tabs>
        <w:spacing w:after="0" w:line="240" w:lineRule="auto"/>
        <w:ind w:left="284" w:right="1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strona internetowa: </w:t>
      </w:r>
      <w:hyperlink r:id="rId12" w:history="1">
        <w:r w:rsidR="00836BE7" w:rsidRPr="005F2D8E">
          <w:rPr>
            <w:rStyle w:val="Hipercze"/>
            <w:rFonts w:asciiTheme="minorHAnsi" w:eastAsia="Times New Roman" w:hAnsiTheme="minorHAnsi" w:cstheme="minorHAnsi"/>
            <w:sz w:val="24"/>
            <w:szCs w:val="24"/>
            <w:lang w:eastAsia="pl-PL"/>
          </w:rPr>
          <w:t>www.ast.krakow.pl</w:t>
        </w:r>
      </w:hyperlink>
      <w:r w:rsidR="00836BE7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133EE071" w14:textId="79A3E654" w:rsidR="00634B5E" w:rsidRPr="005F2D8E" w:rsidRDefault="00634B5E" w:rsidP="007E109E">
      <w:pPr>
        <w:pStyle w:val="Akapitzlist"/>
        <w:numPr>
          <w:ilvl w:val="1"/>
          <w:numId w:val="137"/>
        </w:numPr>
        <w:tabs>
          <w:tab w:val="left" w:pos="567"/>
        </w:tabs>
        <w:spacing w:after="0" w:line="240" w:lineRule="auto"/>
        <w:ind w:left="284" w:right="1" w:firstLine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Regon: 000275843, NIP: 675-00-07-593    </w:t>
      </w:r>
    </w:p>
    <w:p w14:paraId="30A05AEE" w14:textId="03481588" w:rsidR="00885C2E" w:rsidRPr="005F2D8E" w:rsidRDefault="00B73A57" w:rsidP="007E109E">
      <w:pPr>
        <w:pStyle w:val="Akapitzlist"/>
        <w:numPr>
          <w:ilvl w:val="1"/>
          <w:numId w:val="137"/>
        </w:numPr>
        <w:tabs>
          <w:tab w:val="left" w:pos="567"/>
        </w:tabs>
        <w:suppressAutoHyphens/>
        <w:ind w:left="284" w:firstLine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Miejsce publikacji ogłoszeń i informacji: : </w:t>
      </w:r>
      <w:hyperlink r:id="rId13" w:history="1">
        <w:r w:rsidR="00885C2E" w:rsidRPr="005F2D8E">
          <w:rPr>
            <w:rStyle w:val="Hipercze"/>
            <w:rFonts w:asciiTheme="minorHAnsi" w:eastAsia="Times New Roman" w:hAnsiTheme="minorHAnsi" w:cstheme="minorHAnsi"/>
            <w:sz w:val="24"/>
            <w:szCs w:val="24"/>
            <w:lang w:eastAsia="pl-PL"/>
          </w:rPr>
          <w:t>https://bip.ast.krakow.pl/artykuly/zamowienia-powyzej-130-tys-zl</w:t>
        </w:r>
      </w:hyperlink>
    </w:p>
    <w:p w14:paraId="4FA54413" w14:textId="6B40D10A" w:rsidR="00B73A57" w:rsidRPr="005F2D8E" w:rsidRDefault="00B73A57" w:rsidP="00885C2E">
      <w:pPr>
        <w:pStyle w:val="Akapitzlist"/>
        <w:tabs>
          <w:tab w:val="left" w:pos="567"/>
        </w:tabs>
        <w:suppressAutoHyphens/>
        <w:ind w:left="284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 </w:t>
      </w:r>
      <w:hyperlink r:id="rId14" w:history="1">
        <w:r w:rsidR="00836BE7" w:rsidRPr="005F2D8E">
          <w:rPr>
            <w:rStyle w:val="Hipercze"/>
            <w:rFonts w:asciiTheme="minorHAnsi" w:eastAsia="Times New Roman" w:hAnsiTheme="minorHAnsi" w:cstheme="minorHAnsi"/>
            <w:sz w:val="24"/>
            <w:szCs w:val="24"/>
            <w:lang w:eastAsia="pl-PL"/>
          </w:rPr>
          <w:t>https://ezamowienia.gov.pl/</w:t>
        </w:r>
      </w:hyperlink>
      <w:r w:rsidR="00836BE7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4F99B9C6" w14:textId="77777777" w:rsidR="00634B5E" w:rsidRPr="005F2D8E" w:rsidRDefault="00634B5E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5934794A" w14:textId="6FDEC0DC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Adresaci: </w:t>
      </w:r>
    </w:p>
    <w:p w14:paraId="4D1DFED3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1.</w:t>
      </w: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ab/>
        <w:t>………………………………..</w:t>
      </w:r>
    </w:p>
    <w:p w14:paraId="12C5B08F" w14:textId="77777777" w:rsidR="003D0FE8" w:rsidRPr="005F2D8E" w:rsidRDefault="003D0FE8" w:rsidP="00EA5553">
      <w:pPr>
        <w:pStyle w:val="Akapitzlist"/>
        <w:widowControl w:val="0"/>
        <w:tabs>
          <w:tab w:val="left" w:pos="567"/>
        </w:tabs>
        <w:suppressAutoHyphens/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</w:p>
    <w:p w14:paraId="02988957" w14:textId="1DD8861C" w:rsidR="008277C7" w:rsidRPr="005F2D8E" w:rsidRDefault="008277C7" w:rsidP="00EA5553">
      <w:pPr>
        <w:pStyle w:val="Akapitzlist"/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i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Dotyczy: postępowania nr </w:t>
      </w:r>
      <w:r w:rsidR="00E16525"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ZKK.261.2</w:t>
      </w:r>
      <w:r w:rsidR="00885C2E"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.3.</w:t>
      </w:r>
      <w:r w:rsidR="00E16525"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2024 </w:t>
      </w:r>
      <w:r w:rsidRPr="005F2D8E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>na</w:t>
      </w:r>
      <w:r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634B5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wyłonienie Wykonawcy w zakresie realizacji prac związanych z Dostawa i montaż trzech </w:t>
      </w:r>
      <w:proofErr w:type="spellStart"/>
      <w:r w:rsidR="00634B5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>mikroinstalacji</w:t>
      </w:r>
      <w:proofErr w:type="spellEnd"/>
      <w:r w:rsidR="00634B5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 fotowoltaicznych na dachach budynków Akademii Sztuk Teatralnych im. Stanisława Wyspiańskiego w Krakowie, Wrocławiu oraz Bytomiu wraz z wykonaniem prac towarzyszących, odpowiednio w odniesieniu od jednej do trzech części zamówienia</w:t>
      </w:r>
      <w:r w:rsidRPr="005F2D8E">
        <w:rPr>
          <w:rFonts w:asciiTheme="minorHAnsi" w:hAnsiTheme="minorHAnsi" w:cstheme="minorHAnsi"/>
          <w:b/>
          <w:i/>
          <w:sz w:val="24"/>
          <w:szCs w:val="24"/>
        </w:rPr>
        <w:t>.</w:t>
      </w:r>
    </w:p>
    <w:p w14:paraId="07933425" w14:textId="77777777" w:rsidR="003D0FE8" w:rsidRPr="005F2D8E" w:rsidRDefault="003D0FE8" w:rsidP="00EA5553">
      <w:pPr>
        <w:pStyle w:val="Akapitzlist"/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Zamawiający informuje, iż negocjacje zostały zakończone i zaprasza do składania ofert dodatkowych.</w:t>
      </w:r>
    </w:p>
    <w:p w14:paraId="35441E59" w14:textId="77777777" w:rsidR="003D0FE8" w:rsidRPr="005F2D8E" w:rsidRDefault="003D0FE8" w:rsidP="00EA5553">
      <w:pPr>
        <w:pStyle w:val="Tekstpodstawowy"/>
        <w:tabs>
          <w:tab w:val="left" w:pos="567"/>
        </w:tabs>
        <w:spacing w:after="0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</w:p>
    <w:p w14:paraId="114D0AEF" w14:textId="77777777" w:rsidR="003D0FE8" w:rsidRPr="005F2D8E" w:rsidRDefault="003D0FE8">
      <w:pPr>
        <w:pStyle w:val="Tekstpodstawowy"/>
        <w:numPr>
          <w:ilvl w:val="0"/>
          <w:numId w:val="57"/>
        </w:numPr>
        <w:tabs>
          <w:tab w:val="left" w:pos="567"/>
        </w:tabs>
        <w:spacing w:after="0"/>
        <w:ind w:left="284" w:firstLine="0"/>
        <w:jc w:val="both"/>
        <w:rPr>
          <w:rFonts w:asciiTheme="minorHAnsi" w:hAnsiTheme="minorHAnsi" w:cstheme="minorHAnsi"/>
          <w:b/>
          <w:bCs/>
          <w:i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iCs/>
          <w:sz w:val="24"/>
          <w:szCs w:val="24"/>
        </w:rPr>
        <w:t>Sposób oraz termin składania ofert</w:t>
      </w:r>
      <w:r w:rsidRPr="005F2D8E">
        <w:rPr>
          <w:rFonts w:asciiTheme="minorHAnsi" w:hAnsiTheme="minorHAnsi" w:cstheme="minorHAnsi"/>
          <w:b/>
          <w:bCs/>
          <w:iCs/>
          <w:sz w:val="24"/>
          <w:szCs w:val="24"/>
          <w:lang w:val="pl-PL"/>
        </w:rPr>
        <w:t xml:space="preserve"> dodatkowych.</w:t>
      </w:r>
    </w:p>
    <w:p w14:paraId="53A93B0E" w14:textId="34B4F425" w:rsidR="003D0FE8" w:rsidRPr="005F2D8E" w:rsidRDefault="003D0FE8">
      <w:pPr>
        <w:numPr>
          <w:ilvl w:val="0"/>
          <w:numId w:val="73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 xml:space="preserve">Ofertę dodatkową należy złożyć przy użyciu Platformy e-Zamówienia, która jest dostępna pod adresem </w:t>
      </w:r>
      <w:hyperlink r:id="rId15" w:history="1">
        <w:r w:rsidRPr="005F2D8E">
          <w:rPr>
            <w:rFonts w:asciiTheme="minorHAnsi" w:hAnsiTheme="minorHAnsi" w:cstheme="minorHAnsi"/>
            <w:iCs/>
            <w:color w:val="0563C1"/>
            <w:sz w:val="24"/>
            <w:szCs w:val="24"/>
            <w:u w:val="single"/>
          </w:rPr>
          <w:t>https://ezamowienia.gov.pl</w:t>
        </w:r>
      </w:hyperlink>
      <w:r w:rsidRPr="005F2D8E">
        <w:rPr>
          <w:rFonts w:asciiTheme="minorHAnsi" w:hAnsiTheme="minorHAnsi" w:cstheme="minorHAnsi"/>
          <w:iCs/>
          <w:sz w:val="24"/>
          <w:szCs w:val="24"/>
        </w:rPr>
        <w:t>, nie później niż do dnia</w:t>
      </w:r>
      <w:r w:rsidR="00E16525" w:rsidRPr="005F2D8E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....... </w:t>
      </w:r>
      <w:r w:rsidR="00E16525"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2024 r. 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do godziny 1</w:t>
      </w:r>
      <w:r w:rsidR="00836BE7"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1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:00:00.</w:t>
      </w:r>
    </w:p>
    <w:p w14:paraId="056E7970" w14:textId="77777777" w:rsidR="00B73A57" w:rsidRPr="005F2D8E" w:rsidRDefault="003D0FE8" w:rsidP="00EA5553">
      <w:pPr>
        <w:pStyle w:val="Akapitzlist"/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</w:rPr>
        <w:t xml:space="preserve">Za datę przekazania oferty oraz innych informacji przyjmuje się datę ich przekazania na Platformę e-Zamówienia, a wniosków, zawiadomień, dokumentów elektronicznych, lub oświadczeń oraz innych informacji przyjmuje się datę i godzinę ich przekazania na pocztę elektroniczną Zamawiającego pod adresem e-mail: </w:t>
      </w:r>
      <w:r w:rsidR="00B73A57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zamowienia@ast.krakow.pl </w:t>
      </w:r>
    </w:p>
    <w:p w14:paraId="4D8E0C0B" w14:textId="7A356300" w:rsidR="003D0FE8" w:rsidRPr="005F2D8E" w:rsidRDefault="003D0FE8">
      <w:pPr>
        <w:numPr>
          <w:ilvl w:val="0"/>
          <w:numId w:val="74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>W przypadku otrzymania przez Zamawiającego oferty po terminie podanym w pkt 1 powyżej, oferta zostanie odrzucona.</w:t>
      </w:r>
    </w:p>
    <w:p w14:paraId="5D70EB45" w14:textId="77777777" w:rsidR="003D0FE8" w:rsidRPr="005F2D8E" w:rsidRDefault="003D0FE8">
      <w:pPr>
        <w:numPr>
          <w:ilvl w:val="0"/>
          <w:numId w:val="74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Oferta powinna przedstawiać cenę, gwarancję i rękojmię, czyli kryterium oceny i porównania ofert, którego dotyczyły negocjacje i jest objęte ofertą dodatkową. </w:t>
      </w:r>
    </w:p>
    <w:p w14:paraId="4FFE97C6" w14:textId="77777777" w:rsidR="003D0FE8" w:rsidRPr="005F2D8E" w:rsidRDefault="003D0FE8">
      <w:pPr>
        <w:numPr>
          <w:ilvl w:val="0"/>
          <w:numId w:val="74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Oferta powinna być złożona według wzoru formularza oferty zamieszczonego w zaproszeniu.</w:t>
      </w:r>
    </w:p>
    <w:p w14:paraId="75115B5F" w14:textId="77777777" w:rsidR="003D0FE8" w:rsidRPr="005F2D8E" w:rsidRDefault="003D0FE8">
      <w:pPr>
        <w:pStyle w:val="Tekstpodstawowy"/>
        <w:numPr>
          <w:ilvl w:val="0"/>
          <w:numId w:val="57"/>
        </w:numPr>
        <w:tabs>
          <w:tab w:val="left" w:pos="567"/>
        </w:tabs>
        <w:spacing w:after="0"/>
        <w:ind w:left="284" w:firstLine="0"/>
        <w:jc w:val="both"/>
        <w:rPr>
          <w:rFonts w:asciiTheme="minorHAnsi" w:hAnsiTheme="minorHAnsi" w:cstheme="minorHAnsi"/>
          <w:b/>
          <w:bCs/>
          <w:i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iCs/>
          <w:sz w:val="24"/>
          <w:szCs w:val="24"/>
          <w:lang w:val="pl-PL"/>
        </w:rPr>
        <w:t>Oferty dodatkowe muszą być złożone w języku polskim.</w:t>
      </w:r>
    </w:p>
    <w:p w14:paraId="35EB408D" w14:textId="77777777" w:rsidR="003D0FE8" w:rsidRPr="005F2D8E" w:rsidRDefault="003D0FE8">
      <w:pPr>
        <w:pStyle w:val="Tekstpodstawowy"/>
        <w:numPr>
          <w:ilvl w:val="0"/>
          <w:numId w:val="57"/>
        </w:numPr>
        <w:tabs>
          <w:tab w:val="left" w:pos="567"/>
        </w:tabs>
        <w:spacing w:after="0"/>
        <w:ind w:left="284" w:firstLine="0"/>
        <w:jc w:val="both"/>
        <w:rPr>
          <w:rFonts w:asciiTheme="minorHAnsi" w:hAnsiTheme="minorHAnsi" w:cstheme="minorHAnsi"/>
          <w:b/>
          <w:bCs/>
          <w:i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iCs/>
          <w:sz w:val="24"/>
          <w:szCs w:val="24"/>
          <w:lang w:val="pl-PL"/>
        </w:rPr>
        <w:t>Zapisy SWZ dotyczące formy i sposobu składania ofert oraz ich podpisu mają odpowiednie zastosowania do składania ofert dodatkowych.</w:t>
      </w:r>
    </w:p>
    <w:p w14:paraId="1D183093" w14:textId="77777777" w:rsidR="003D0FE8" w:rsidRPr="005F2D8E" w:rsidRDefault="003D0FE8">
      <w:pPr>
        <w:pStyle w:val="Tekstpodstawowy"/>
        <w:numPr>
          <w:ilvl w:val="0"/>
          <w:numId w:val="57"/>
        </w:numPr>
        <w:tabs>
          <w:tab w:val="left" w:pos="567"/>
        </w:tabs>
        <w:spacing w:after="0"/>
        <w:ind w:left="284" w:firstLine="0"/>
        <w:jc w:val="both"/>
        <w:rPr>
          <w:rFonts w:asciiTheme="minorHAnsi" w:hAnsiTheme="minorHAnsi" w:cstheme="minorHAnsi"/>
          <w:b/>
          <w:bCs/>
          <w:i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iCs/>
          <w:sz w:val="24"/>
          <w:szCs w:val="24"/>
        </w:rPr>
        <w:t>Termin otwarcia ofert</w:t>
      </w:r>
      <w:r w:rsidRPr="005F2D8E">
        <w:rPr>
          <w:rFonts w:asciiTheme="minorHAnsi" w:hAnsiTheme="minorHAnsi" w:cstheme="minorHAnsi"/>
          <w:b/>
          <w:bCs/>
          <w:iCs/>
          <w:sz w:val="24"/>
          <w:szCs w:val="24"/>
          <w:lang w:val="pl-PL"/>
        </w:rPr>
        <w:t xml:space="preserve"> dodatkowych.</w:t>
      </w:r>
    </w:p>
    <w:p w14:paraId="440C3897" w14:textId="37EFE542" w:rsidR="003D0FE8" w:rsidRPr="005F2D8E" w:rsidRDefault="003D0FE8" w:rsidP="00C1045A">
      <w:pPr>
        <w:numPr>
          <w:ilvl w:val="6"/>
          <w:numId w:val="93"/>
        </w:numPr>
        <w:tabs>
          <w:tab w:val="left" w:pos="284"/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lastRenderedPageBreak/>
        <w:t xml:space="preserve">Otwarcie 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ofert rozpocznie się  w dniu .....</w:t>
      </w:r>
      <w:r w:rsidR="00E16525"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 2024 r.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 o godzinie 1</w:t>
      </w:r>
      <w:r w:rsidR="00836BE7"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1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:</w:t>
      </w:r>
      <w:r w:rsidR="00836BE7"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05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  na komputerze Zamawiającego.</w:t>
      </w:r>
    </w:p>
    <w:p w14:paraId="23E3D3BF" w14:textId="77777777" w:rsidR="003D0FE8" w:rsidRPr="005F2D8E" w:rsidRDefault="003D0FE8" w:rsidP="00C1045A">
      <w:pPr>
        <w:numPr>
          <w:ilvl w:val="6"/>
          <w:numId w:val="93"/>
        </w:numPr>
        <w:tabs>
          <w:tab w:val="left" w:pos="284"/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 xml:space="preserve">Niezwłocznie po otwarciu ofert Zamawiający udostępni na Platformie e-Zamówienia w zakładce 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„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>Informacje podstawowe o postępowaniu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”, 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>informacje o</w:t>
      </w: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:</w:t>
      </w:r>
    </w:p>
    <w:p w14:paraId="763F0686" w14:textId="77777777" w:rsidR="003D0FE8" w:rsidRPr="005F2D8E" w:rsidRDefault="003D0FE8">
      <w:pPr>
        <w:numPr>
          <w:ilvl w:val="0"/>
          <w:numId w:val="58"/>
        </w:numPr>
        <w:tabs>
          <w:tab w:val="left" w:pos="284"/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sz w:val="24"/>
          <w:szCs w:val="24"/>
          <w:lang w:val="x-none" w:eastAsia="pl-PL"/>
        </w:rPr>
        <w:t>nazwach albo imionach i nazwiskach oraz siedzibach lub miejscach prowadzonej działalności gospodarczej albo miejscach zamieszkania Wykonawców, których oferty zostały otwarte,</w:t>
      </w:r>
    </w:p>
    <w:p w14:paraId="6AEA2F19" w14:textId="77777777" w:rsidR="003D0FE8" w:rsidRPr="005F2D8E" w:rsidRDefault="003D0FE8">
      <w:pPr>
        <w:numPr>
          <w:ilvl w:val="0"/>
          <w:numId w:val="58"/>
        </w:numPr>
        <w:tabs>
          <w:tab w:val="left" w:pos="284"/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>cenach zawartych w ofertach.</w:t>
      </w:r>
    </w:p>
    <w:p w14:paraId="351DCBFE" w14:textId="77777777" w:rsidR="003D0FE8" w:rsidRPr="005F2D8E" w:rsidRDefault="003D0FE8" w:rsidP="00C1045A">
      <w:pPr>
        <w:numPr>
          <w:ilvl w:val="6"/>
          <w:numId w:val="93"/>
        </w:numPr>
        <w:tabs>
          <w:tab w:val="left" w:pos="567"/>
        </w:tabs>
        <w:spacing w:after="0" w:line="240" w:lineRule="auto"/>
        <w:ind w:left="284" w:firstLine="0"/>
        <w:jc w:val="both"/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>Zamawiający nie przewiduje przeprowadzania jawnej sesji otwarcia ofert z udziałem Wykonawców, jak też transmitowania sesji otwarcia za pośrednictwem elektronicznych narzędzi do przekazu wideo on-line.</w:t>
      </w:r>
    </w:p>
    <w:p w14:paraId="53279721" w14:textId="370525CF" w:rsidR="003D0FE8" w:rsidRPr="005F2D8E" w:rsidRDefault="003D0FE8" w:rsidP="00C1045A">
      <w:pPr>
        <w:numPr>
          <w:ilvl w:val="6"/>
          <w:numId w:val="93"/>
        </w:numPr>
        <w:tabs>
          <w:tab w:val="left" w:pos="567"/>
        </w:tabs>
        <w:spacing w:after="0" w:line="240" w:lineRule="auto"/>
        <w:ind w:left="284" w:right="1" w:firstLine="0"/>
        <w:jc w:val="both"/>
        <w:rPr>
          <w:rFonts w:asciiTheme="minorHAnsi" w:eastAsia="Times New Roman" w:hAnsiTheme="minorHAnsi" w:cstheme="minorHAnsi"/>
          <w:bCs/>
          <w:sz w:val="24"/>
          <w:szCs w:val="24"/>
          <w:lang w:val="x-none" w:eastAsia="pl-PL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val="x-none" w:eastAsia="pl-PL"/>
        </w:rPr>
        <w:t>W przypadku awarii systemu teleinformatycznego, która powoduje brak możliwości otwarcia ofert w terminie określonym przez Zamawiającego, otwarcie ofert następuje niezwłocznie po usunięciu awarii.</w:t>
      </w:r>
    </w:p>
    <w:p w14:paraId="30DDAE3F" w14:textId="77777777" w:rsidR="003D0FE8" w:rsidRPr="005F2D8E" w:rsidRDefault="003D0FE8" w:rsidP="00C1045A">
      <w:pPr>
        <w:numPr>
          <w:ilvl w:val="6"/>
          <w:numId w:val="93"/>
        </w:numPr>
        <w:tabs>
          <w:tab w:val="left" w:pos="567"/>
        </w:tabs>
        <w:spacing w:after="0" w:line="240" w:lineRule="auto"/>
        <w:ind w:left="284" w:right="1" w:firstLine="0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Zamawiający poinformuje o zmianie terminu otwarcia ofert dodatkowych na Platformie e-Zamówienia </w:t>
      </w:r>
    </w:p>
    <w:p w14:paraId="437277E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right"/>
        <w:rPr>
          <w:rFonts w:asciiTheme="minorHAnsi" w:hAnsiTheme="minorHAnsi" w:cstheme="minorHAnsi"/>
          <w:bCs/>
          <w:color w:val="FF0000"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  <w:u w:val="single"/>
        </w:rPr>
        <w:br w:type="page"/>
      </w:r>
    </w:p>
    <w:p w14:paraId="196E008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right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5F2D8E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lastRenderedPageBreak/>
        <w:t>Załącznik nr 9 do SWZ</w:t>
      </w:r>
    </w:p>
    <w:p w14:paraId="2C1621D1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  <w:u w:val="single"/>
        </w:rPr>
        <w:t>FORMULARZ OFERTY DODATKOWEJ</w:t>
      </w:r>
    </w:p>
    <w:p w14:paraId="681C174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</w:p>
    <w:p w14:paraId="18B6F70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OFERTA DODATKOWA</w:t>
      </w:r>
    </w:p>
    <w:p w14:paraId="567A02E1" w14:textId="57BA8EB6" w:rsidR="00182BAE" w:rsidRPr="005F2D8E" w:rsidRDefault="00182BAE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dla Akademi</w:t>
      </w:r>
      <w:r w:rsidR="002A5406"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i</w:t>
      </w: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 Sztuk Teatralnych im. Stanisława Wyspiańskiego w Krakowie</w:t>
      </w:r>
    </w:p>
    <w:p w14:paraId="21CD47AF" w14:textId="286F7148" w:rsidR="00182BAE" w:rsidRPr="005F2D8E" w:rsidRDefault="00182BAE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ul. </w:t>
      </w:r>
      <w:r w:rsidR="00885C2E"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Straszewskiego 21-22</w:t>
      </w: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, 31-</w:t>
      </w:r>
      <w:r w:rsidR="00885C2E"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>109</w:t>
      </w:r>
      <w:r w:rsidRPr="005F2D8E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 Kraków</w:t>
      </w:r>
    </w:p>
    <w:p w14:paraId="7E98F286" w14:textId="79B2ABE9" w:rsidR="00442CC9" w:rsidRPr="005F2D8E" w:rsidRDefault="00442CC9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b/>
          <w:sz w:val="24"/>
          <w:szCs w:val="24"/>
          <w:lang w:eastAsia="pl-PL"/>
        </w:rPr>
      </w:pPr>
    </w:p>
    <w:p w14:paraId="45D46DBD" w14:textId="2CDEE8E2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Nazwa (Firma) Wykonawcy – </w:t>
      </w:r>
    </w:p>
    <w:p w14:paraId="0182BD4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0FA35F6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…………………….............................................................................................................</w:t>
      </w:r>
    </w:p>
    <w:p w14:paraId="098F9E6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Adres Wykonawcy – </w:t>
      </w:r>
    </w:p>
    <w:p w14:paraId="65BCAC4C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122ABDC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……..............................................................................................................................</w:t>
      </w:r>
    </w:p>
    <w:p w14:paraId="0CBE8B0E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Adres do korespondencji –</w:t>
      </w:r>
    </w:p>
    <w:p w14:paraId="04E947D2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0474EB74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………………...................................................................................................................</w:t>
      </w:r>
    </w:p>
    <w:p w14:paraId="1479826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148C8B47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 xml:space="preserve">Tel. - .................................................; </w:t>
      </w:r>
    </w:p>
    <w:p w14:paraId="6EC7DECF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04BB980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E-mail: ........................................................................;</w:t>
      </w:r>
    </w:p>
    <w:p w14:paraId="2BC2E19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02941590" w14:textId="77777777" w:rsidR="00F516FC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NIP - .....................................................; REGON - ..........................................</w:t>
      </w:r>
    </w:p>
    <w:p w14:paraId="6E550A10" w14:textId="48F538E2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(NIP oraz REGON dotyczy Firmy)</w:t>
      </w:r>
    </w:p>
    <w:p w14:paraId="4F6FE81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1327CA4C" w14:textId="77777777" w:rsidR="003D0FE8" w:rsidRPr="005F2D8E" w:rsidRDefault="003D0FE8" w:rsidP="00EA555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</w:p>
    <w:p w14:paraId="78887676" w14:textId="4361D71E" w:rsidR="003D0FE8" w:rsidRPr="005F2D8E" w:rsidRDefault="003D0FE8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/>
          <w:bCs/>
          <w:i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/>
          <w:sz w:val="24"/>
          <w:szCs w:val="24"/>
          <w:lang w:eastAsia="pl-PL"/>
        </w:rPr>
        <w:t xml:space="preserve">Nawiązując do zaproszenia do złożenia oferty dodatkowej </w:t>
      </w:r>
      <w:r w:rsidR="008277C7" w:rsidRPr="005F2D8E">
        <w:rPr>
          <w:rFonts w:asciiTheme="minorHAnsi" w:eastAsia="Times New Roman" w:hAnsiTheme="minorHAnsi" w:cstheme="minorHAnsi"/>
          <w:b/>
          <w:i/>
          <w:sz w:val="24"/>
          <w:szCs w:val="24"/>
          <w:lang w:eastAsia="pl-PL"/>
        </w:rPr>
        <w:t>na</w:t>
      </w:r>
      <w:r w:rsidR="008277C7" w:rsidRPr="005F2D8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82BA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wyłonienie Wykonawcy w zakresie realizacji prac związanych z Dostawa i montaż trzech </w:t>
      </w:r>
      <w:proofErr w:type="spellStart"/>
      <w:r w:rsidR="00182BA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>mikroinstalacji</w:t>
      </w:r>
      <w:proofErr w:type="spellEnd"/>
      <w:r w:rsidR="00182BAE" w:rsidRPr="005F2D8E">
        <w:rPr>
          <w:rFonts w:asciiTheme="minorHAnsi" w:hAnsiTheme="minorHAnsi" w:cstheme="minorHAnsi"/>
          <w:b/>
          <w:bCs/>
          <w:i/>
          <w:iCs/>
          <w:sz w:val="24"/>
          <w:szCs w:val="24"/>
          <w:lang w:eastAsia="pl-PL"/>
        </w:rPr>
        <w:t xml:space="preserve"> fotowoltaicznych na dachach budynków Akademii Sztuk Teatralnych im. Stanisława Wyspiańskiego w Krakowie, Wrocławiu oraz Bytomiu wraz z wykonaniem prac towarzyszących, odpowiednio w odniesieniu od jednej do trzech części zamówienia</w:t>
      </w:r>
      <w:r w:rsidRPr="005F2D8E">
        <w:rPr>
          <w:rFonts w:asciiTheme="minorHAnsi" w:hAnsiTheme="minorHAnsi" w:cstheme="minorHAnsi"/>
          <w:sz w:val="24"/>
          <w:szCs w:val="24"/>
        </w:rPr>
        <w:t xml:space="preserve">, postępowanie nr </w:t>
      </w:r>
      <w:r w:rsidR="00182BAE" w:rsidRPr="005F2D8E">
        <w:rPr>
          <w:rFonts w:asciiTheme="minorHAnsi" w:hAnsiTheme="minorHAnsi" w:cstheme="minorHAnsi"/>
          <w:sz w:val="24"/>
          <w:szCs w:val="24"/>
        </w:rPr>
        <w:t>…………………………..</w:t>
      </w:r>
      <w:r w:rsidRPr="005F2D8E">
        <w:rPr>
          <w:rFonts w:asciiTheme="minorHAnsi" w:hAnsiTheme="minorHAnsi" w:cstheme="minorHAnsi"/>
          <w:sz w:val="24"/>
          <w:szCs w:val="24"/>
        </w:rPr>
        <w:t>,</w:t>
      </w:r>
    </w:p>
    <w:p w14:paraId="26357731" w14:textId="77777777" w:rsidR="003D0FE8" w:rsidRPr="005F2D8E" w:rsidRDefault="003D0FE8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/>
          <w:bCs/>
          <w:i/>
          <w:sz w:val="24"/>
          <w:szCs w:val="24"/>
          <w:lang w:eastAsia="pl-PL"/>
        </w:rPr>
      </w:pPr>
    </w:p>
    <w:p w14:paraId="3126B1CE" w14:textId="77777777" w:rsidR="003D0FE8" w:rsidRPr="005F2D8E" w:rsidRDefault="003D0FE8" w:rsidP="00EA5553">
      <w:pPr>
        <w:pStyle w:val="Akapitzlist"/>
        <w:tabs>
          <w:tab w:val="left" w:pos="567"/>
          <w:tab w:val="num" w:pos="1222"/>
        </w:tabs>
        <w:spacing w:after="0" w:line="240" w:lineRule="auto"/>
        <w:ind w:left="284" w:right="1"/>
        <w:jc w:val="both"/>
        <w:rPr>
          <w:rFonts w:asciiTheme="minorHAnsi" w:hAnsiTheme="minorHAnsi" w:cstheme="minorHAnsi"/>
          <w:b/>
          <w:i/>
          <w:sz w:val="24"/>
          <w:szCs w:val="24"/>
        </w:rPr>
      </w:pPr>
      <w:r w:rsidRPr="005F2D8E">
        <w:rPr>
          <w:rFonts w:asciiTheme="minorHAnsi" w:hAnsiTheme="minorHAnsi" w:cstheme="minorHAnsi"/>
          <w:i/>
          <w:sz w:val="24"/>
          <w:szCs w:val="24"/>
          <w:lang w:eastAsia="pl-PL"/>
        </w:rPr>
        <w:t>ja/my niżej podpisany/i:</w:t>
      </w:r>
    </w:p>
    <w:p w14:paraId="347FFBC9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2CEB2098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14:paraId="534E2123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i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i/>
          <w:sz w:val="24"/>
          <w:szCs w:val="24"/>
          <w:lang w:eastAsia="pl-PL"/>
        </w:rPr>
        <w:t>imię i nazwisko osoby podpisującej ofertę</w:t>
      </w:r>
    </w:p>
    <w:p w14:paraId="775A253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działając w imieniu i na rzecz:</w:t>
      </w:r>
    </w:p>
    <w:p w14:paraId="58527F3A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6FE7C296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14:paraId="2920F1A0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6FE247C9" w14:textId="77777777" w:rsidR="003D0FE8" w:rsidRPr="005F2D8E" w:rsidRDefault="003D0FE8" w:rsidP="00EA5553">
      <w:pPr>
        <w:tabs>
          <w:tab w:val="left" w:pos="56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sz w:val="24"/>
          <w:szCs w:val="24"/>
          <w:lang w:eastAsia="pl-PL"/>
        </w:rPr>
      </w:pPr>
      <w:r w:rsidRPr="005F2D8E">
        <w:rPr>
          <w:rFonts w:asciiTheme="minorHAnsi" w:hAnsiTheme="minorHAnsi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14:paraId="56E8E0DB" w14:textId="77777777" w:rsidR="003D0FE8" w:rsidRPr="005F2D8E" w:rsidRDefault="003D0FE8" w:rsidP="00EA5553">
      <w:pPr>
        <w:tabs>
          <w:tab w:val="left" w:pos="567"/>
          <w:tab w:val="left" w:pos="709"/>
          <w:tab w:val="left" w:pos="1276"/>
          <w:tab w:val="left" w:pos="623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5F2D8E">
        <w:rPr>
          <w:rFonts w:asciiTheme="minorHAnsi" w:hAnsiTheme="minorHAnsi" w:cstheme="minorHAnsi"/>
          <w:i/>
          <w:sz w:val="24"/>
          <w:szCs w:val="24"/>
        </w:rPr>
        <w:t>nazwa i adres Wykonawcy</w:t>
      </w:r>
    </w:p>
    <w:p w14:paraId="3F070EB2" w14:textId="77777777" w:rsidR="003D0FE8" w:rsidRPr="005F2D8E" w:rsidRDefault="003D0FE8" w:rsidP="00EA5553">
      <w:pPr>
        <w:tabs>
          <w:tab w:val="left" w:pos="567"/>
          <w:tab w:val="left" w:pos="6237"/>
        </w:tabs>
        <w:spacing w:after="0" w:line="240" w:lineRule="auto"/>
        <w:ind w:left="284" w:right="1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0CCB940A" w14:textId="77777777" w:rsidR="003D0FE8" w:rsidRPr="005F2D8E" w:rsidRDefault="003D0FE8" w:rsidP="00EA5553">
      <w:pPr>
        <w:tabs>
          <w:tab w:val="left" w:pos="567"/>
        </w:tabs>
        <w:spacing w:after="0" w:line="48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Oświadczamy, że oferujemy ostatecznie:</w:t>
      </w:r>
    </w:p>
    <w:p w14:paraId="29BE05F6" w14:textId="4A9EB433" w:rsidR="00182BAE" w:rsidRPr="005F2D8E" w:rsidRDefault="00182BAE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</w:rPr>
        <w:lastRenderedPageBreak/>
        <w:t>W części 1 zamówienia:</w:t>
      </w:r>
    </w:p>
    <w:p w14:paraId="78FB0125" w14:textId="77777777" w:rsidR="003D0FE8" w:rsidRPr="005F2D8E" w:rsidRDefault="003D0FE8" w:rsidP="009D2BFD">
      <w:pPr>
        <w:numPr>
          <w:ilvl w:val="0"/>
          <w:numId w:val="98"/>
        </w:numPr>
        <w:tabs>
          <w:tab w:val="left" w:pos="567"/>
        </w:tabs>
        <w:spacing w:line="360" w:lineRule="auto"/>
        <w:ind w:left="284" w:firstLine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bookmarkStart w:id="6" w:name="_Hlk70507274"/>
      <w:r w:rsidRPr="005F2D8E">
        <w:rPr>
          <w:rFonts w:asciiTheme="minorHAnsi" w:hAnsiTheme="minorHAnsi" w:cstheme="minorHAnsi"/>
          <w:sz w:val="24"/>
          <w:szCs w:val="24"/>
          <w:lang w:eastAsia="pl-PL"/>
        </w:rPr>
        <w:t>realizację przedmiotu zamówienia za łączną kwotę netto: ……….…………………………. PLN plus należny podatek VAT w wysokości …………...... %, tj. ……………………………….… PLN, co daje kwotę brutto .................................................... PLN, (słownie brutto:  ...........................................................złotych __/100),</w:t>
      </w:r>
    </w:p>
    <w:bookmarkEnd w:id="6"/>
    <w:p w14:paraId="4B6262E1" w14:textId="20ABB80F" w:rsidR="00182BAE" w:rsidRPr="005F2D8E" w:rsidRDefault="00182BAE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</w:rPr>
        <w:t>W części 2 zamówienia:</w:t>
      </w:r>
    </w:p>
    <w:p w14:paraId="187832FF" w14:textId="77777777" w:rsidR="00182BAE" w:rsidRPr="005F2D8E" w:rsidRDefault="00182BAE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1.</w:t>
      </w:r>
      <w:r w:rsidRPr="005F2D8E">
        <w:rPr>
          <w:rFonts w:asciiTheme="minorHAnsi" w:hAnsiTheme="minorHAnsi" w:cstheme="minorHAnsi"/>
          <w:sz w:val="24"/>
          <w:szCs w:val="24"/>
        </w:rPr>
        <w:tab/>
        <w:t>realizację przedmiotu zamówienia za łączną kwotę netto: ……….…………………………. PLN plus należny podatek VAT w wysokości …………...... %, tj. ……………………………….… PLN, co daje kwotę brutto .................................................... PLN, (słownie brutto:  ...........................................................złotych __/100),</w:t>
      </w:r>
    </w:p>
    <w:p w14:paraId="7AF28D70" w14:textId="69E83E4B" w:rsidR="00182BAE" w:rsidRPr="005F2D8E" w:rsidRDefault="00182BAE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F2D8E">
        <w:rPr>
          <w:rFonts w:asciiTheme="minorHAnsi" w:hAnsiTheme="minorHAnsi" w:cstheme="minorHAnsi"/>
          <w:b/>
          <w:bCs/>
          <w:sz w:val="24"/>
          <w:szCs w:val="24"/>
        </w:rPr>
        <w:t>W części 3 zamówienia:</w:t>
      </w:r>
    </w:p>
    <w:p w14:paraId="4628EC03" w14:textId="419065DF" w:rsidR="00182BAE" w:rsidRPr="005F2D8E" w:rsidRDefault="00182BAE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1.</w:t>
      </w:r>
      <w:r w:rsidRPr="005F2D8E">
        <w:rPr>
          <w:rFonts w:asciiTheme="minorHAnsi" w:hAnsiTheme="minorHAnsi" w:cstheme="minorHAnsi"/>
          <w:sz w:val="24"/>
          <w:szCs w:val="24"/>
        </w:rPr>
        <w:tab/>
        <w:t>realizację przedmiotu zamówienia za łączną kwotę netto: ……….…………………………. PLN plus należny podatek VAT w wysokości …………...... %, tj. ……………………………….… PLN, co daje kwotę brutto .................................................... PLN, (słownie brutto:  ...........................................................złotych __/100)</w:t>
      </w:r>
      <w:r w:rsidR="00730B54">
        <w:rPr>
          <w:rFonts w:asciiTheme="minorHAnsi" w:hAnsiTheme="minorHAnsi" w:cstheme="minorHAnsi"/>
          <w:sz w:val="24"/>
          <w:szCs w:val="24"/>
        </w:rPr>
        <w:t>.</w:t>
      </w:r>
    </w:p>
    <w:p w14:paraId="47F7B7AB" w14:textId="599E8CC7" w:rsidR="006D7365" w:rsidRPr="005F2D8E" w:rsidRDefault="009D2BFD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5F2D8E">
        <w:rPr>
          <w:rFonts w:asciiTheme="minorHAnsi" w:hAnsiTheme="minorHAnsi" w:cstheme="minorHAnsi"/>
          <w:sz w:val="24"/>
          <w:szCs w:val="24"/>
        </w:rPr>
        <w:t>Z</w:t>
      </w:r>
      <w:r w:rsidR="001C4C3A" w:rsidRPr="005F2D8E">
        <w:rPr>
          <w:rFonts w:asciiTheme="minorHAnsi" w:hAnsiTheme="minorHAnsi" w:cstheme="minorHAnsi"/>
          <w:sz w:val="24"/>
          <w:szCs w:val="24"/>
        </w:rPr>
        <w:t xml:space="preserve">ałączniki: </w:t>
      </w:r>
    </w:p>
    <w:p w14:paraId="4B485BDF" w14:textId="13D86B02" w:rsidR="001C4C3A" w:rsidRDefault="00960D8F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5F2D8E">
        <w:rPr>
          <w:rFonts w:asciiTheme="minorHAnsi" w:hAnsiTheme="minorHAnsi" w:cstheme="minorHAnsi"/>
          <w:iCs/>
          <w:sz w:val="24"/>
          <w:szCs w:val="24"/>
        </w:rPr>
        <w:t>K</w:t>
      </w:r>
      <w:r w:rsidR="001C4C3A" w:rsidRPr="005F2D8E">
        <w:rPr>
          <w:rFonts w:asciiTheme="minorHAnsi" w:hAnsiTheme="minorHAnsi" w:cstheme="minorHAnsi"/>
          <w:iCs/>
          <w:sz w:val="24"/>
          <w:szCs w:val="24"/>
        </w:rPr>
        <w:t>osztorys szczegółowy w formacie pdf. z wykazem materiałów</w:t>
      </w:r>
      <w:r w:rsidR="00387A7F" w:rsidRPr="005F2D8E">
        <w:rPr>
          <w:rFonts w:asciiTheme="minorHAnsi" w:hAnsiTheme="minorHAnsi" w:cstheme="minorHAnsi"/>
          <w:iCs/>
          <w:sz w:val="24"/>
          <w:szCs w:val="24"/>
        </w:rPr>
        <w:t xml:space="preserve"> i urządzeń</w:t>
      </w:r>
      <w:r w:rsidR="001C4C3A" w:rsidRPr="005F2D8E">
        <w:rPr>
          <w:rFonts w:asciiTheme="minorHAnsi" w:hAnsiTheme="minorHAnsi" w:cstheme="minorHAnsi"/>
          <w:iCs/>
          <w:sz w:val="24"/>
          <w:szCs w:val="24"/>
        </w:rPr>
        <w:t>.</w:t>
      </w:r>
    </w:p>
    <w:p w14:paraId="708DF1EF" w14:textId="10873F3C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F91995E" w14:textId="7FB58A4E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287C666" w14:textId="5DD31ED4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07529AE3" w14:textId="070CB136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0CF727AE" w14:textId="00BA077F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BBE38F9" w14:textId="4B9C9E3F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526FAA95" w14:textId="20EFEBD9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F37B5E1" w14:textId="07494E9C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259704B" w14:textId="5C35BADF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144EDDBF" w14:textId="309DAEF8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C4E3DFB" w14:textId="50AC9083" w:rsidR="00AB6BC8" w:rsidRDefault="00AB6BC8" w:rsidP="009D2BFD">
      <w:pPr>
        <w:tabs>
          <w:tab w:val="left" w:pos="567"/>
        </w:tabs>
        <w:spacing w:after="0" w:line="360" w:lineRule="auto"/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5AF08CDA" w14:textId="77777777" w:rsidR="00AB6BC8" w:rsidRPr="005F2D8E" w:rsidRDefault="00AB6BC8" w:rsidP="000C307A">
      <w:pPr>
        <w:tabs>
          <w:tab w:val="left" w:pos="567"/>
        </w:tabs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bookmarkStart w:id="7" w:name="_GoBack"/>
      <w:bookmarkEnd w:id="7"/>
    </w:p>
    <w:sectPr w:rsidR="00AB6BC8" w:rsidRPr="005F2D8E" w:rsidSect="003C7DC3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276" w:right="1486" w:bottom="1843" w:left="1486" w:header="568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7DE32" w14:textId="77777777" w:rsidR="005D4980" w:rsidRDefault="005D4980" w:rsidP="00602610">
      <w:r>
        <w:separator/>
      </w:r>
    </w:p>
  </w:endnote>
  <w:endnote w:type="continuationSeparator" w:id="0">
    <w:p w14:paraId="10E174DF" w14:textId="77777777" w:rsidR="005D4980" w:rsidRDefault="005D4980" w:rsidP="00602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ato">
    <w:altName w:val="Calibr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buntu Light">
    <w:altName w:val="Calibri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82463" w14:textId="07C6A912" w:rsidR="00F9283C" w:rsidRPr="009727EF" w:rsidRDefault="00F9283C" w:rsidP="003C7DC3">
    <w:pPr>
      <w:pStyle w:val="Stopka"/>
      <w:tabs>
        <w:tab w:val="clear" w:pos="4536"/>
        <w:tab w:val="center" w:pos="7938"/>
      </w:tabs>
      <w:spacing w:line="240" w:lineRule="auto"/>
      <w:ind w:left="284"/>
      <w:jc w:val="both"/>
      <w:rPr>
        <w:rFonts w:asciiTheme="minorHAnsi" w:hAnsiTheme="minorHAnsi" w:cstheme="minorHAnsi"/>
        <w:sz w:val="14"/>
        <w:szCs w:val="14"/>
      </w:rPr>
    </w:pPr>
    <w:r w:rsidRPr="009727EF">
      <w:rPr>
        <w:rFonts w:asciiTheme="minorHAnsi" w:hAnsiTheme="minorHAnsi" w:cstheme="minorHAnsi"/>
        <w:b/>
        <w:bCs/>
        <w:i/>
        <w:iCs/>
        <w:sz w:val="14"/>
        <w:szCs w:val="14"/>
        <w:lang w:val="de-DE"/>
      </w:rPr>
      <w:tab/>
    </w:r>
    <w:r w:rsidRPr="009727EF">
      <w:rPr>
        <w:rFonts w:asciiTheme="minorHAnsi" w:hAnsiTheme="minorHAnsi" w:cstheme="minorHAnsi"/>
        <w:b/>
        <w:bCs/>
        <w:i/>
        <w:iCs/>
        <w:sz w:val="14"/>
        <w:szCs w:val="14"/>
        <w:lang w:val="pt-BR"/>
      </w:rPr>
      <w:tab/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pt-BR"/>
      </w:rPr>
      <w:t xml:space="preserve">Strona </w:t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fldChar w:fldCharType="begin"/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instrText xml:space="preserve"> PAGE </w:instrText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fldChar w:fldCharType="separate"/>
    </w:r>
    <w:r w:rsidRPr="009727EF">
      <w:rPr>
        <w:rFonts w:asciiTheme="minorHAnsi" w:hAnsiTheme="minorHAnsi" w:cstheme="minorHAnsi"/>
        <w:b/>
        <w:bCs/>
        <w:i/>
        <w:iCs/>
        <w:noProof/>
        <w:color w:val="auto"/>
        <w:sz w:val="14"/>
        <w:szCs w:val="14"/>
        <w:lang w:val="de-DE"/>
      </w:rPr>
      <w:t>13</w:t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fldChar w:fldCharType="end"/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pt-BR"/>
      </w:rPr>
      <w:t xml:space="preserve"> z </w:t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fldChar w:fldCharType="begin"/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instrText xml:space="preserve"> NUMPAGES \*Arabic </w:instrText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fldChar w:fldCharType="separate"/>
    </w:r>
    <w:r w:rsidRPr="009727EF">
      <w:rPr>
        <w:rFonts w:asciiTheme="minorHAnsi" w:hAnsiTheme="minorHAnsi" w:cstheme="minorHAnsi"/>
        <w:b/>
        <w:bCs/>
        <w:i/>
        <w:iCs/>
        <w:noProof/>
        <w:color w:val="auto"/>
        <w:sz w:val="14"/>
        <w:szCs w:val="14"/>
        <w:lang w:val="de-DE"/>
      </w:rPr>
      <w:t>58</w:t>
    </w:r>
    <w:r w:rsidRPr="009727EF">
      <w:rPr>
        <w:rFonts w:asciiTheme="minorHAnsi" w:hAnsiTheme="minorHAnsi" w:cstheme="minorHAnsi"/>
        <w:b/>
        <w:bCs/>
        <w:i/>
        <w:iCs/>
        <w:color w:val="auto"/>
        <w:sz w:val="14"/>
        <w:szCs w:val="14"/>
        <w:lang w:val="de-DE"/>
      </w:rPr>
      <w:fldChar w:fldCharType="end"/>
    </w:r>
    <w:r w:rsidRPr="009727EF">
      <w:rPr>
        <w:rFonts w:asciiTheme="minorHAnsi" w:hAnsiTheme="minorHAnsi" w:cstheme="minorHAnsi"/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60288" behindDoc="1" locked="1" layoutInCell="1" allowOverlap="1" wp14:anchorId="1EA35657" wp14:editId="479F5493">
              <wp:simplePos x="0" y="0"/>
              <wp:positionH relativeFrom="margin">
                <wp:align>right</wp:align>
              </wp:positionH>
              <wp:positionV relativeFrom="page">
                <wp:posOffset>9604374</wp:posOffset>
              </wp:positionV>
              <wp:extent cx="5669915" cy="0"/>
              <wp:effectExtent l="0" t="0" r="0" b="0"/>
              <wp:wrapNone/>
              <wp:docPr id="7" name="Łącznik prosty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669915" cy="0"/>
                      </a:xfrm>
                      <a:prstGeom prst="line">
                        <a:avLst/>
                      </a:prstGeom>
                      <a:noFill/>
                      <a:ln w="6350" cap="rnd" cmpd="sng" algn="ctr">
                        <a:solidFill>
                          <a:srgbClr val="000000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 w14:anchorId="4332E596">
            <v:line id="Łącznik prosty 7" style="position:absolute;z-index:-251656192;visibility:visible;mso-wrap-style:square;mso-width-percent:0;mso-height-percent:0;mso-wrap-distance-left:9pt;mso-wrap-distance-top:-6e-5mm;mso-wrap-distance-right:9pt;mso-wrap-distance-bottom:-6e-5mm;mso-position-horizontal:right;mso-position-horizontal-relative:margin;mso-position-vertical:absolute;mso-position-vertical-relative:page;mso-width-percent:0;mso-height-percent:0;mso-width-relative:margin;mso-height-relative:page" o:spid="_x0000_s1026" strokeweight=".5pt" from="395.25pt,756.25pt" to="841.7pt,756.25pt" w14:anchorId="2F661EE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">
              <v:stroke endcap="round"/>
              <w10:wrap anchorx="margin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82959" w14:textId="101ECEC7" w:rsidR="00F9283C" w:rsidRDefault="00F9283C" w:rsidP="004F45FC">
    <w:pPr>
      <w:pStyle w:val="Stopka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748E88B3" wp14:editId="13BE8C73">
              <wp:simplePos x="0" y="0"/>
              <wp:positionH relativeFrom="page">
                <wp:align>center</wp:align>
              </wp:positionH>
              <wp:positionV relativeFrom="page">
                <wp:posOffset>9721215</wp:posOffset>
              </wp:positionV>
              <wp:extent cx="3787140" cy="490855"/>
              <wp:effectExtent l="0" t="0" r="0" b="0"/>
              <wp:wrapThrough wrapText="bothSides">
                <wp:wrapPolygon edited="0">
                  <wp:start x="869" y="0"/>
                  <wp:lineTo x="0" y="1677"/>
                  <wp:lineTo x="0" y="20119"/>
                  <wp:lineTo x="1087" y="20957"/>
                  <wp:lineTo x="1521" y="20957"/>
                  <wp:lineTo x="21513" y="19281"/>
                  <wp:lineTo x="21513" y="2515"/>
                  <wp:lineTo x="1521" y="0"/>
                  <wp:lineTo x="869" y="0"/>
                </wp:wrapPolygon>
              </wp:wrapThrough>
              <wp:docPr id="4" name="Grup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787140" cy="490855"/>
                        <a:chOff x="0" y="0"/>
                        <a:chExt cx="3787610" cy="490855"/>
                      </a:xfrm>
                    </wpg:grpSpPr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345" cy="49085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Obraz 12"/>
                        <pic:cNvPicPr>
                          <a:picLocks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196935" y="83128"/>
                          <a:ext cx="1590675" cy="361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 w14:anchorId="7751696E">
            <v:group id="Grupa 4" style="position:absolute;margin-left:0;margin-top:765.45pt;width:298.2pt;height:38.65pt;z-index:-251659264;mso-position-horizontal:center;mso-position-horizontal-relative:page;mso-position-vertical-relative:page;mso-width-relative:margin;mso-height-relative:margin" coordsize="37876,4908" o:spid="_x0000_s1026" w14:anchorId="317F05D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Obraz 11" style="position:absolute;width:11093;height:490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">
                <v:imagedata o:title="" r:id="rId3"/>
                <o:lock v:ext="edit" aspectratio="f"/>
              </v:shape>
              <v:shape id="Obraz 12" style="position:absolute;left:21969;top:831;width:15907;height:361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">
                <v:imagedata o:title="" r:id="rId4"/>
                <o:lock v:ext="edit" aspectratio="f"/>
              </v:shape>
              <w10:wrap type="through"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1B1F3FF4" wp14:editId="01F605B6">
              <wp:simplePos x="0" y="0"/>
              <wp:positionH relativeFrom="page">
                <wp:posOffset>944245</wp:posOffset>
              </wp:positionH>
              <wp:positionV relativeFrom="page">
                <wp:posOffset>9232900</wp:posOffset>
              </wp:positionV>
              <wp:extent cx="5668010" cy="290830"/>
              <wp:effectExtent l="0" t="0" r="0" b="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>
                      <a:xfrm>
                        <a:off x="0" y="0"/>
                        <a:ext cx="5668010" cy="2908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8E908D" w14:textId="77777777" w:rsidR="00F9283C" w:rsidRPr="005C7F4E" w:rsidRDefault="00F9283C" w:rsidP="004F45FC">
                          <w:pPr>
                            <w:pStyle w:val="Stopka"/>
                            <w:rPr>
                              <w:color w:val="auto"/>
                            </w:rPr>
                          </w:pPr>
                          <w:r w:rsidRPr="005C7F4E">
                            <w:rPr>
                              <w:color w:val="auto"/>
                            </w:rPr>
                            <w:t xml:space="preserve">Centrum Rozwoju Terapii Chorób Cywilizacyjnych i Związanych z Wiekiem </w:t>
                          </w:r>
                          <w:r>
                            <w:rPr>
                              <w:color w:val="auto"/>
                            </w:rPr>
                            <w:t xml:space="preserve">– </w:t>
                          </w:r>
                          <w:r w:rsidRPr="005C7F4E">
                            <w:rPr>
                              <w:color w:val="auto"/>
                            </w:rPr>
                            <w:t>CDT-CARD</w:t>
                          </w:r>
                        </w:p>
                        <w:p w14:paraId="364C4CB6" w14:textId="77777777" w:rsidR="00F9283C" w:rsidRPr="005C7F4E" w:rsidRDefault="00F9283C" w:rsidP="001A4FE4">
                          <w:pPr>
                            <w:pStyle w:val="Stopka"/>
                            <w:rPr>
                              <w:color w:val="auto"/>
                            </w:rPr>
                          </w:pPr>
                          <w:r w:rsidRPr="005C7F4E">
                            <w:rPr>
                              <w:color w:val="auto"/>
                            </w:rPr>
                            <w:t>POIR.04.02.00-00-D023/20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1F3FF4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74.35pt;margin-top:727pt;width:446.3pt;height:22.9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" filled="f" stroked="f" strokeweight=".5pt">
              <v:textbox inset="0,0,0,0">
                <w:txbxContent>
                  <w:p w14:paraId="568E908D" w14:textId="77777777" w:rsidR="00F9283C" w:rsidRPr="005C7F4E" w:rsidRDefault="00F9283C" w:rsidP="004F45FC">
                    <w:pPr>
                      <w:pStyle w:val="Stopka"/>
                      <w:rPr>
                        <w:color w:val="auto"/>
                      </w:rPr>
                    </w:pPr>
                    <w:r w:rsidRPr="005C7F4E">
                      <w:rPr>
                        <w:color w:val="auto"/>
                      </w:rPr>
                      <w:t xml:space="preserve">Centrum Rozwoju Terapii Chorób Cywilizacyjnych i Związanych z Wiekiem </w:t>
                    </w:r>
                    <w:r>
                      <w:rPr>
                        <w:color w:val="auto"/>
                      </w:rPr>
                      <w:t xml:space="preserve">– </w:t>
                    </w:r>
                    <w:r w:rsidRPr="005C7F4E">
                      <w:rPr>
                        <w:color w:val="auto"/>
                      </w:rPr>
                      <w:t>CDT-CARD</w:t>
                    </w:r>
                  </w:p>
                  <w:p w14:paraId="364C4CB6" w14:textId="77777777" w:rsidR="00F9283C" w:rsidRPr="005C7F4E" w:rsidRDefault="00F9283C" w:rsidP="001A4FE4">
                    <w:pPr>
                      <w:pStyle w:val="Stopka"/>
                      <w:rPr>
                        <w:color w:val="auto"/>
                      </w:rPr>
                    </w:pPr>
                    <w:r w:rsidRPr="005C7F4E">
                      <w:rPr>
                        <w:color w:val="auto"/>
                      </w:rPr>
                      <w:t>POIR.04.02.00-00-D023/20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ab/>
    </w:r>
  </w:p>
  <w:p w14:paraId="29573744" w14:textId="7A4CA011" w:rsidR="00F9283C" w:rsidRDefault="00F9283C" w:rsidP="004F45FC">
    <w:pPr>
      <w:pStyle w:val="Stopka"/>
    </w:pP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56192" behindDoc="1" locked="1" layoutInCell="1" allowOverlap="1" wp14:anchorId="18E5301C" wp14:editId="3149E115">
              <wp:simplePos x="0" y="0"/>
              <wp:positionH relativeFrom="margin">
                <wp:align>right</wp:align>
              </wp:positionH>
              <wp:positionV relativeFrom="page">
                <wp:posOffset>9604374</wp:posOffset>
              </wp:positionV>
              <wp:extent cx="5669915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669915" cy="0"/>
                      </a:xfrm>
                      <a:prstGeom prst="line">
                        <a:avLst/>
                      </a:prstGeom>
                      <a:noFill/>
                      <a:ln w="6350" cap="rnd" cmpd="sng" algn="ctr">
                        <a:solidFill>
                          <a:srgbClr val="000000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 w14:anchorId="2B15698C">
            <v:line id="Łącznik prosty 2" style="position:absolute;z-index:-251660288;visibility:visible;mso-wrap-style:square;mso-width-percent:0;mso-height-percent:0;mso-wrap-distance-left:9pt;mso-wrap-distance-top:-6e-5mm;mso-wrap-distance-right:9pt;mso-wrap-distance-bottom:-6e-5mm;mso-position-horizontal:right;mso-position-horizontal-relative:margin;mso-position-vertical:absolute;mso-position-vertical-relative:page;mso-width-percent:0;mso-height-percent:0;mso-width-relative:margin;mso-height-relative:page" o:spid="_x0000_s1026" strokeweight=".5pt" from="395.25pt,756.25pt" to="841.7pt,756.25pt" w14:anchorId="76F64AB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">
              <v:stroke endcap="round"/>
              <w10:wrap anchorx="margin" anchory="page"/>
              <w10:anchorlock/>
            </v:lin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55168" behindDoc="1" locked="1" layoutInCell="1" allowOverlap="1" wp14:anchorId="2B736C0E" wp14:editId="2F2FA691">
              <wp:simplePos x="0" y="0"/>
              <wp:positionH relativeFrom="page">
                <wp:align>center</wp:align>
              </wp:positionH>
              <wp:positionV relativeFrom="page">
                <wp:posOffset>9145269</wp:posOffset>
              </wp:positionV>
              <wp:extent cx="5669915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>
                      <a:xfrm>
                        <a:off x="0" y="0"/>
                        <a:ext cx="5669915" cy="0"/>
                      </a:xfrm>
                      <a:prstGeom prst="line">
                        <a:avLst/>
                      </a:prstGeom>
                      <a:noFill/>
                      <a:ln w="6350" cap="rnd" cmpd="sng" algn="ctr">
                        <a:solidFill>
                          <a:srgbClr val="000000"/>
                        </a:solidFill>
                        <a:prstDash val="solid"/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 w14:anchorId="4CE2B5BC">
            <v:line id="Łącznik prosty 1" style="position:absolute;z-index:-251661312;visibility:visible;mso-wrap-style:square;mso-width-percent:0;mso-height-percent:0;mso-wrap-distance-left:9pt;mso-wrap-distance-top:-6e-5mm;mso-wrap-distance-right:9pt;mso-wrap-distance-bottom:-6e-5mm;mso-position-horizontal:center;mso-position-horizontal-relative:page;mso-position-vertical:absolute;mso-position-vertical-relative:page;mso-width-percent:0;mso-height-percent:0;mso-width-relative:margin;mso-height-relative:page" o:spid="_x0000_s1026" strokeweight=".5pt" from="0,720.1pt" to="446.45pt,720.1pt" w14:anchorId="63412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">
              <v:stroke endcap="round"/>
              <w10:wrap anchorx="page" anchory="page"/>
              <w10:anchorlock/>
            </v:line>
          </w:pict>
        </mc:Fallback>
      </mc:AlternateContent>
    </w:r>
  </w:p>
  <w:p w14:paraId="11EFEFF7" w14:textId="77777777" w:rsidR="00F9283C" w:rsidRPr="008B2691" w:rsidRDefault="00F9283C" w:rsidP="008B26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12742" w14:textId="77777777" w:rsidR="005D4980" w:rsidRDefault="005D4980" w:rsidP="00602610">
      <w:r>
        <w:separator/>
      </w:r>
    </w:p>
  </w:footnote>
  <w:footnote w:type="continuationSeparator" w:id="0">
    <w:p w14:paraId="2B3A4798" w14:textId="77777777" w:rsidR="005D4980" w:rsidRDefault="005D4980" w:rsidP="00602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B43B4" w14:textId="77777777" w:rsidR="00F9283C" w:rsidRDefault="00F9283C" w:rsidP="00730B54">
    <w:pPr>
      <w:pStyle w:val="Nagwek"/>
      <w:tabs>
        <w:tab w:val="left" w:pos="567"/>
      </w:tabs>
      <w:ind w:left="284"/>
      <w:jc w:val="both"/>
      <w:rPr>
        <w:rFonts w:asciiTheme="minorHAnsi" w:hAnsiTheme="minorHAnsi" w:cstheme="minorHAnsi"/>
        <w:i/>
        <w:iCs/>
        <w:sz w:val="18"/>
        <w:szCs w:val="18"/>
      </w:rPr>
    </w:pPr>
    <w:r w:rsidRPr="005F2D8E">
      <w:rPr>
        <w:rFonts w:asciiTheme="minorHAnsi" w:hAnsiTheme="minorHAnsi" w:cstheme="minorHAnsi"/>
        <w:i/>
        <w:iCs/>
        <w:sz w:val="18"/>
        <w:szCs w:val="18"/>
      </w:rPr>
      <w:t xml:space="preserve">SWZ w postępowaniu na wyłonienie Wykonawcy w zakresie realizacji prac związanych z dostawą i montażem trzech </w:t>
    </w:r>
    <w:proofErr w:type="spellStart"/>
    <w:r w:rsidRPr="005F2D8E">
      <w:rPr>
        <w:rFonts w:asciiTheme="minorHAnsi" w:hAnsiTheme="minorHAnsi" w:cstheme="minorHAnsi"/>
        <w:i/>
        <w:iCs/>
        <w:sz w:val="18"/>
        <w:szCs w:val="18"/>
      </w:rPr>
      <w:t>mikroinstalacji</w:t>
    </w:r>
    <w:proofErr w:type="spellEnd"/>
    <w:r w:rsidRPr="005F2D8E">
      <w:rPr>
        <w:rFonts w:asciiTheme="minorHAnsi" w:hAnsiTheme="minorHAnsi" w:cstheme="minorHAnsi"/>
        <w:i/>
        <w:iCs/>
        <w:sz w:val="18"/>
        <w:szCs w:val="18"/>
      </w:rPr>
      <w:t xml:space="preserve"> fotowoltaicznych na dachach budynków Akademii Sztuk Teatralnych im. Stanisława Wyspiańskiego w Krakowie, Wrocławiu oraz Bytomiu, wraz z wykonaniem prac towarzyszących</w:t>
    </w:r>
  </w:p>
  <w:p w14:paraId="57583388" w14:textId="60D216A3" w:rsidR="00F9283C" w:rsidRPr="005F2D8E" w:rsidRDefault="00F9283C" w:rsidP="00730B54">
    <w:pPr>
      <w:pStyle w:val="Nagwek"/>
      <w:tabs>
        <w:tab w:val="left" w:pos="567"/>
      </w:tabs>
      <w:ind w:left="284"/>
      <w:jc w:val="both"/>
      <w:rPr>
        <w:rFonts w:asciiTheme="minorHAnsi" w:hAnsiTheme="minorHAnsi" w:cstheme="minorHAnsi"/>
        <w:i/>
        <w:iCs/>
        <w:sz w:val="18"/>
        <w:szCs w:val="18"/>
      </w:rPr>
    </w:pPr>
    <w:r w:rsidRPr="005F2D8E">
      <w:rPr>
        <w:rFonts w:asciiTheme="minorHAnsi" w:hAnsiTheme="minorHAnsi" w:cstheme="minorHAnsi"/>
        <w:i/>
        <w:iCs/>
        <w:sz w:val="18"/>
        <w:szCs w:val="18"/>
      </w:rPr>
      <w:t>.</w:t>
    </w:r>
    <w:r w:rsidRPr="005F2D8E">
      <w:rPr>
        <w:rFonts w:asciiTheme="minorHAnsi" w:hAnsiTheme="minorHAnsi" w:cstheme="minorHAnsi"/>
        <w:i/>
        <w:iCs/>
        <w:sz w:val="18"/>
        <w:szCs w:val="18"/>
      </w:rPr>
      <w:tab/>
    </w:r>
    <w:r w:rsidRPr="005F2D8E">
      <w:rPr>
        <w:rFonts w:asciiTheme="minorHAnsi" w:hAnsiTheme="minorHAnsi" w:cstheme="minorHAnsi"/>
        <w:i/>
        <w:iCs/>
        <w:sz w:val="18"/>
        <w:szCs w:val="18"/>
      </w:rPr>
      <w:tab/>
    </w:r>
  </w:p>
  <w:p w14:paraId="190CC29A" w14:textId="6D727246" w:rsidR="00F9283C" w:rsidRPr="005F2D8E" w:rsidRDefault="00F9283C" w:rsidP="00730B54">
    <w:pPr>
      <w:pStyle w:val="Nagwek"/>
      <w:tabs>
        <w:tab w:val="left" w:pos="567"/>
      </w:tabs>
      <w:ind w:left="284"/>
      <w:jc w:val="right"/>
      <w:rPr>
        <w:rFonts w:asciiTheme="minorHAnsi" w:hAnsiTheme="minorHAnsi" w:cstheme="minorHAnsi"/>
        <w:i/>
        <w:iCs/>
        <w:sz w:val="18"/>
        <w:szCs w:val="18"/>
      </w:rPr>
    </w:pPr>
    <w:r w:rsidRPr="005F2D8E">
      <w:rPr>
        <w:rFonts w:asciiTheme="minorHAnsi" w:hAnsiTheme="minorHAnsi" w:cstheme="minorHAnsi"/>
        <w:i/>
        <w:iCs/>
        <w:sz w:val="18"/>
        <w:szCs w:val="18"/>
      </w:rPr>
      <w:t xml:space="preserve">Znak sprawy ZKK.261.2.3.2024 </w:t>
    </w:r>
  </w:p>
  <w:p w14:paraId="0A82EEDB" w14:textId="77777777" w:rsidR="00F9283C" w:rsidRPr="005F2D8E" w:rsidRDefault="00F9283C" w:rsidP="00161DC3">
    <w:pPr>
      <w:pStyle w:val="Nagwek"/>
      <w:tabs>
        <w:tab w:val="left" w:pos="567"/>
      </w:tabs>
      <w:ind w:left="284"/>
      <w:jc w:val="right"/>
      <w:rPr>
        <w:rFonts w:asciiTheme="minorHAnsi" w:hAnsiTheme="minorHAnsi" w:cstheme="minorHAnsi"/>
        <w:i/>
        <w:iCs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294EF" w14:textId="77777777" w:rsidR="00F9283C" w:rsidRDefault="00F9283C" w:rsidP="006D7365">
    <w:pPr>
      <w:pStyle w:val="Nagwek"/>
      <w:rPr>
        <w:rFonts w:ascii="Calibri" w:hAnsi="Calibri"/>
        <w:sz w:val="20"/>
        <w:szCs w:val="20"/>
      </w:rPr>
    </w:pPr>
  </w:p>
  <w:p w14:paraId="10B85426" w14:textId="77777777" w:rsidR="00F9283C" w:rsidRDefault="00F9283C" w:rsidP="006D7365">
    <w:pPr>
      <w:pStyle w:val="Nagwek"/>
      <w:rPr>
        <w:rFonts w:ascii="Calibri" w:hAnsi="Calibri"/>
        <w:sz w:val="20"/>
        <w:szCs w:val="20"/>
      </w:rPr>
    </w:pPr>
  </w:p>
  <w:p w14:paraId="56BEA924" w14:textId="6309F992" w:rsidR="00F9283C" w:rsidRPr="006D7365" w:rsidRDefault="00F9283C" w:rsidP="006D7365">
    <w:pPr>
      <w:pStyle w:val="Nagwek"/>
      <w:rPr>
        <w:rFonts w:ascii="Calibri" w:hAnsi="Calibri"/>
      </w:rPr>
    </w:pPr>
    <w:r w:rsidRPr="006D7365">
      <w:rPr>
        <w:rFonts w:ascii="Calibri" w:hAnsi="Calibri"/>
        <w:sz w:val="20"/>
        <w:szCs w:val="20"/>
      </w:rPr>
      <w:t>Postępowanie nr: 141.271</w:t>
    </w:r>
    <w:r>
      <w:rPr>
        <w:rFonts w:ascii="Calibri" w:hAnsi="Calibri"/>
        <w:sz w:val="20"/>
        <w:szCs w:val="20"/>
      </w:rPr>
      <w:t>1.......2023</w:t>
    </w:r>
  </w:p>
  <w:p w14:paraId="6B6BA3FD" w14:textId="77777777" w:rsidR="00F9283C" w:rsidRDefault="00F928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D370E7B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ato" w:hAnsi="Lato" w:cs="Times New Roman"/>
        <w:kern w:val="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88" w:hanging="72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572" w:hanging="72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856" w:hanging="72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500" w:hanging="108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784" w:hanging="108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8" w:hanging="144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712" w:hanging="1440"/>
      </w:pPr>
      <w:rPr>
        <w:rFonts w:ascii="Calibri" w:hAnsi="Calibri" w:cs="Calibri" w:hint="default"/>
        <w:bCs/>
        <w:kern w:val="2"/>
        <w:sz w:val="20"/>
        <w:szCs w:val="20"/>
        <w:lang w:eastAsia="pl-PL"/>
      </w:rPr>
    </w:lvl>
  </w:abstractNum>
  <w:abstractNum w:abstractNumId="2" w15:restartNumberingAfterBreak="0">
    <w:nsid w:val="00000016"/>
    <w:multiLevelType w:val="singleLevel"/>
    <w:tmpl w:val="00000016"/>
    <w:name w:val="WW8Num23"/>
    <w:lvl w:ilvl="0">
      <w:start w:val="1"/>
      <w:numFmt w:val="bullet"/>
      <w:pStyle w:val="Spistreci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3" w15:restartNumberingAfterBreak="0">
    <w:nsid w:val="00000018"/>
    <w:multiLevelType w:val="multilevel"/>
    <w:tmpl w:val="0E786E44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strike w:val="0"/>
        <w:dstrike w:val="0"/>
        <w:kern w:val="2"/>
        <w:sz w:val="20"/>
        <w:szCs w:val="20"/>
        <w:lang w:eastAsia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ascii="Calibri" w:hAnsi="Calibri" w:cs="Calibri"/>
        <w:b w:val="0"/>
        <w:strike w:val="0"/>
        <w:kern w:val="2"/>
        <w:sz w:val="20"/>
        <w:szCs w:val="20"/>
        <w:lang w:eastAsia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4" w15:restartNumberingAfterBreak="0">
    <w:nsid w:val="0000001A"/>
    <w:multiLevelType w:val="multilevel"/>
    <w:tmpl w:val="0000001A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ahoma"/>
        <w:b w:val="0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kern w:val="2"/>
        <w:sz w:val="20"/>
        <w:szCs w:val="20"/>
        <w:lang w:val="sq-AL" w:eastAsia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ascii="Calibri" w:hAnsi="Calibri" w:cs="Calibri"/>
        <w:b w:val="0"/>
        <w:kern w:val="2"/>
        <w:sz w:val="20"/>
        <w:szCs w:val="20"/>
        <w:lang w:val="sq-AL" w:eastAsia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6" w15:restartNumberingAfterBreak="0">
    <w:nsid w:val="00000027"/>
    <w:multiLevelType w:val="multilevel"/>
    <w:tmpl w:val="00000027"/>
    <w:name w:val="WW8Num40"/>
    <w:styleLink w:val="11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5FF474C4"/>
    <w:styleLink w:val="Styl13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8" w15:restartNumberingAfterBreak="0">
    <w:nsid w:val="0000002B"/>
    <w:multiLevelType w:val="multilevel"/>
    <w:tmpl w:val="6C404A88"/>
    <w:name w:val="WW8Num44"/>
    <w:styleLink w:val="Styl2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Roman"/>
      <w:lvlText w:val="%3."/>
      <w:lvlJc w:val="lef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00000032"/>
    <w:multiLevelType w:val="multilevel"/>
    <w:tmpl w:val="68B8CE08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>
        <w:b w:val="0"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440"/>
      </w:pPr>
      <w:rPr>
        <w:rFonts w:hint="default"/>
      </w:rPr>
    </w:lvl>
  </w:abstractNum>
  <w:abstractNum w:abstractNumId="10" w15:restartNumberingAfterBreak="0">
    <w:nsid w:val="0000003A"/>
    <w:multiLevelType w:val="multilevel"/>
    <w:tmpl w:val="631C8748"/>
    <w:name w:val="WW8Num60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trike w:val="0"/>
        <w:dstrike w:val="0"/>
        <w:color w:val="auto"/>
      </w:rPr>
    </w:lvl>
    <w:lvl w:ilvl="1">
      <w:start w:val="99"/>
      <w:numFmt w:val="decimal"/>
      <w:lvlText w:val="%2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09"/>
        </w:tabs>
        <w:ind w:left="2340" w:hanging="360"/>
      </w:pPr>
      <w:rPr>
        <w:rFonts w:ascii="Calibri" w:hAnsi="Calibri" w:cs="Calibri" w:hint="default"/>
        <w:color w:val="auto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Calibri" w:hAnsi="Calibri" w:cs="Calibri"/>
        <w:b w:val="0"/>
        <w:spacing w:val="-2"/>
        <w:sz w:val="20"/>
        <w:szCs w:val="20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44"/>
    <w:multiLevelType w:val="singleLevel"/>
    <w:tmpl w:val="21BA48E0"/>
    <w:name w:val="WW8Num7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Calibri" w:eastAsia="Calibri" w:hAnsi="Calibri" w:cs="Calibri" w:hint="default"/>
        <w:b w:val="0"/>
        <w:color w:val="000000"/>
        <w:sz w:val="20"/>
        <w:szCs w:val="20"/>
        <w:lang w:val="sq-AL" w:eastAsia="en-US"/>
      </w:rPr>
    </w:lvl>
  </w:abstractNum>
  <w:abstractNum w:abstractNumId="12" w15:restartNumberingAfterBreak="0">
    <w:nsid w:val="001D00B1"/>
    <w:multiLevelType w:val="multilevel"/>
    <w:tmpl w:val="C7AA7632"/>
    <w:styleLink w:val="11111113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u w:val="single"/>
      </w:rPr>
    </w:lvl>
  </w:abstractNum>
  <w:abstractNum w:abstractNumId="13" w15:restartNumberingAfterBreak="0">
    <w:nsid w:val="025533B7"/>
    <w:multiLevelType w:val="multilevel"/>
    <w:tmpl w:val="507283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14" w15:restartNumberingAfterBreak="0">
    <w:nsid w:val="0282605D"/>
    <w:multiLevelType w:val="hybridMultilevel"/>
    <w:tmpl w:val="4192DB1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3916E6C"/>
    <w:multiLevelType w:val="multilevel"/>
    <w:tmpl w:val="BAD2A2F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2"/>
      <w:numFmt w:val="decimal"/>
      <w:isLgl/>
      <w:lvlText w:val="%1.%2."/>
      <w:lvlJc w:val="left"/>
      <w:pPr>
        <w:ind w:left="1482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440"/>
      </w:pPr>
      <w:rPr>
        <w:rFonts w:hint="default"/>
      </w:rPr>
    </w:lvl>
  </w:abstractNum>
  <w:abstractNum w:abstractNumId="16" w15:restartNumberingAfterBreak="0">
    <w:nsid w:val="05524DF3"/>
    <w:multiLevelType w:val="multilevel"/>
    <w:tmpl w:val="73CA961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17" w15:restartNumberingAfterBreak="0">
    <w:nsid w:val="07114E7F"/>
    <w:multiLevelType w:val="multilevel"/>
    <w:tmpl w:val="663C877C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Calibri" w:hAnsi="Times New Roman" w:cs="Times New Roman"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081C400C"/>
    <w:multiLevelType w:val="multilevel"/>
    <w:tmpl w:val="CE2AC0BC"/>
    <w:lvl w:ilvl="0">
      <w:start w:val="23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3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08747D02"/>
    <w:multiLevelType w:val="multilevel"/>
    <w:tmpl w:val="620E08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>
      <w:start w:val="1"/>
      <w:numFmt w:val="decimal"/>
      <w:lvlText w:val="%2."/>
      <w:lvlJc w:val="left"/>
      <w:pPr>
        <w:ind w:left="927" w:hanging="360"/>
      </w:pPr>
      <w:rPr>
        <w:rFonts w:ascii="Times New Roman" w:eastAsia="Calibri" w:hAnsi="Times New Roman" w:cs="Times New Roman" w:hint="default"/>
        <w:b w:val="0"/>
        <w:bCs/>
        <w:i w:val="0"/>
        <w:iCs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09C61CD0"/>
    <w:multiLevelType w:val="multilevel"/>
    <w:tmpl w:val="58F2B3C4"/>
    <w:styleLink w:val="Styl8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48" w:hanging="1440"/>
      </w:pPr>
      <w:rPr>
        <w:rFonts w:hint="default"/>
      </w:rPr>
    </w:lvl>
  </w:abstractNum>
  <w:abstractNum w:abstractNumId="21" w15:restartNumberingAfterBreak="0">
    <w:nsid w:val="0A410E61"/>
    <w:multiLevelType w:val="hybridMultilevel"/>
    <w:tmpl w:val="B068F4D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A9EB7D0">
      <w:start w:val="1"/>
      <w:numFmt w:val="decimal"/>
      <w:lvlText w:val="%2)"/>
      <w:lvlJc w:val="left"/>
      <w:rPr>
        <w:rFonts w:ascii="Times New Roman" w:hAnsi="Times New Roman" w:cs="Times New Roman" w:hint="default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B3E459C">
      <w:start w:val="1"/>
      <w:numFmt w:val="decimal"/>
      <w:lvlText w:val="%4."/>
      <w:lvlJc w:val="left"/>
      <w:pPr>
        <w:ind w:left="644" w:hanging="360"/>
      </w:pPr>
      <w:rPr>
        <w:b w:val="0"/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576E39"/>
    <w:multiLevelType w:val="multilevel"/>
    <w:tmpl w:val="B02ABB2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0E5749A1"/>
    <w:multiLevelType w:val="multilevel"/>
    <w:tmpl w:val="AA064DBC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suff w:val="space"/>
      <w:lvlText w:val="%2."/>
      <w:lvlJc w:val="left"/>
      <w:pPr>
        <w:ind w:left="720" w:hanging="360"/>
      </w:pPr>
      <w:rPr>
        <w:rFonts w:hint="default"/>
        <w:i w:val="0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suff w:val="space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0EF623E2"/>
    <w:multiLevelType w:val="hybridMultilevel"/>
    <w:tmpl w:val="F8A8E710"/>
    <w:styleLink w:val="111111111"/>
    <w:lvl w:ilvl="0" w:tplc="ADC024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0FC23A98"/>
    <w:multiLevelType w:val="multilevel"/>
    <w:tmpl w:val="9B64D9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644" w:hanging="359"/>
      </w:pPr>
      <w:rPr>
        <w:rFonts w:ascii="Times New Roman" w:eastAsia="Lato" w:hAnsi="Times New Roman" w:cs="Times New Roman"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2"/>
      <w:numFmt w:val="decimal"/>
      <w:lvlText w:val="%3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i w:val="0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eastAsia="Times New Roman" w:hAnsi="Times New Roman" w:cs="Times New Roman" w:hint="default"/>
      </w:rPr>
    </w:lvl>
  </w:abstractNum>
  <w:abstractNum w:abstractNumId="26" w15:restartNumberingAfterBreak="0">
    <w:nsid w:val="11CE4F7E"/>
    <w:multiLevelType w:val="multilevel"/>
    <w:tmpl w:val="D66464AC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2880" w:hanging="360"/>
      </w:pPr>
    </w:lvl>
    <w:lvl w:ilvl="2">
      <w:start w:val="1"/>
      <w:numFmt w:val="decimal"/>
      <w:lvlText w:val="%1.%2.%3"/>
      <w:lvlJc w:val="left"/>
      <w:pPr>
        <w:ind w:left="5760" w:hanging="720"/>
      </w:pPr>
    </w:lvl>
    <w:lvl w:ilvl="3">
      <w:start w:val="1"/>
      <w:numFmt w:val="decimal"/>
      <w:lvlText w:val="%1.%2.%3.%4"/>
      <w:lvlJc w:val="left"/>
      <w:pPr>
        <w:ind w:left="8280" w:hanging="720"/>
      </w:pPr>
    </w:lvl>
    <w:lvl w:ilvl="4">
      <w:start w:val="1"/>
      <w:numFmt w:val="decimal"/>
      <w:lvlText w:val="%1.%2.%3.%4.%5"/>
      <w:lvlJc w:val="left"/>
      <w:pPr>
        <w:ind w:left="10800" w:hanging="720"/>
      </w:pPr>
    </w:lvl>
    <w:lvl w:ilvl="5">
      <w:start w:val="1"/>
      <w:numFmt w:val="decimal"/>
      <w:lvlText w:val="%1.%2.%3.%4.%5.%6"/>
      <w:lvlJc w:val="left"/>
      <w:pPr>
        <w:ind w:left="13680" w:hanging="1080"/>
      </w:pPr>
    </w:lvl>
    <w:lvl w:ilvl="6">
      <w:start w:val="1"/>
      <w:numFmt w:val="decimal"/>
      <w:lvlText w:val="%1.%2.%3.%4.%5.%6.%7"/>
      <w:lvlJc w:val="left"/>
      <w:pPr>
        <w:ind w:left="16200" w:hanging="1080"/>
      </w:pPr>
    </w:lvl>
    <w:lvl w:ilvl="7">
      <w:start w:val="1"/>
      <w:numFmt w:val="decimal"/>
      <w:lvlText w:val="%1.%2.%3.%4.%5.%6.%7.%8"/>
      <w:lvlJc w:val="left"/>
      <w:pPr>
        <w:ind w:left="19080" w:hanging="1440"/>
      </w:pPr>
    </w:lvl>
    <w:lvl w:ilvl="8">
      <w:start w:val="1"/>
      <w:numFmt w:val="decimal"/>
      <w:lvlText w:val="%1.%2.%3.%4.%5.%6.%7.%8.%9"/>
      <w:lvlJc w:val="left"/>
      <w:pPr>
        <w:ind w:left="21600" w:hanging="1440"/>
      </w:pPr>
    </w:lvl>
  </w:abstractNum>
  <w:abstractNum w:abstractNumId="27" w15:restartNumberingAfterBreak="0">
    <w:nsid w:val="11CF776D"/>
    <w:multiLevelType w:val="multilevel"/>
    <w:tmpl w:val="FEE890C2"/>
    <w:lvl w:ilvl="0">
      <w:start w:val="19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13F137D1"/>
    <w:multiLevelType w:val="multilevel"/>
    <w:tmpl w:val="22BCE8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9" w15:restartNumberingAfterBreak="0">
    <w:nsid w:val="14DA1598"/>
    <w:multiLevelType w:val="multilevel"/>
    <w:tmpl w:val="1C8EBDD4"/>
    <w:styleLink w:val="Styl10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2" w:hanging="55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96" w:hanging="1440"/>
      </w:pPr>
      <w:rPr>
        <w:rFonts w:hint="default"/>
      </w:rPr>
    </w:lvl>
  </w:abstractNum>
  <w:abstractNum w:abstractNumId="30" w15:restartNumberingAfterBreak="0">
    <w:nsid w:val="151B5F86"/>
    <w:multiLevelType w:val="multilevel"/>
    <w:tmpl w:val="B002B8FA"/>
    <w:styleLink w:val="Styl131"/>
    <w:lvl w:ilvl="0">
      <w:start w:val="1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Calibri" w:eastAsia="Times New Roman" w:hAnsi="Calibri" w:cs="Tahoma" w:hint="default"/>
        <w:b w:val="0"/>
        <w:strike w:val="0"/>
        <w:color w:val="auto"/>
        <w:sz w:val="20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 w:hint="default"/>
      </w:rPr>
    </w:lvl>
  </w:abstractNum>
  <w:abstractNum w:abstractNumId="31" w15:restartNumberingAfterBreak="0">
    <w:nsid w:val="15520EB5"/>
    <w:multiLevelType w:val="multilevel"/>
    <w:tmpl w:val="D6F641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2" w15:restartNumberingAfterBreak="0">
    <w:nsid w:val="16BE3884"/>
    <w:multiLevelType w:val="multilevel"/>
    <w:tmpl w:val="C6401BEA"/>
    <w:lvl w:ilvl="0">
      <w:start w:val="6"/>
      <w:numFmt w:val="decimal"/>
      <w:lvlText w:val="%1."/>
      <w:lvlJc w:val="left"/>
      <w:pPr>
        <w:tabs>
          <w:tab w:val="num" w:pos="7306"/>
        </w:tabs>
        <w:ind w:left="7306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17"/>
        <w:szCs w:val="17"/>
      </w:r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66" w:hanging="34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33" w15:restartNumberingAfterBreak="0">
    <w:nsid w:val="174B5149"/>
    <w:multiLevelType w:val="hybridMultilevel"/>
    <w:tmpl w:val="C9704A58"/>
    <w:styleLink w:val="11111121"/>
    <w:lvl w:ilvl="0" w:tplc="89223D4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A6414CD"/>
    <w:multiLevelType w:val="hybridMultilevel"/>
    <w:tmpl w:val="5FB4FCDC"/>
    <w:lvl w:ilvl="0" w:tplc="FFFFFFFF">
      <w:start w:val="14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50017">
      <w:start w:val="1"/>
      <w:numFmt w:val="lowerLetter"/>
      <w:lvlText w:val="%2)"/>
      <w:lvlJc w:val="left"/>
      <w:pPr>
        <w:ind w:left="2880" w:hanging="360"/>
      </w:pPr>
    </w:lvl>
    <w:lvl w:ilvl="2" w:tplc="FFFFFFFF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3A2C64"/>
    <w:multiLevelType w:val="hybridMultilevel"/>
    <w:tmpl w:val="8670D84A"/>
    <w:lvl w:ilvl="0" w:tplc="144049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bCs/>
        <w:strike w:val="0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 w15:restartNumberingAfterBreak="0">
    <w:nsid w:val="1C7A21AE"/>
    <w:multiLevelType w:val="multilevel"/>
    <w:tmpl w:val="AE9C2452"/>
    <w:styleLink w:val="Styl1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1CE41314"/>
    <w:multiLevelType w:val="multilevel"/>
    <w:tmpl w:val="542CAB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2880" w:hanging="360"/>
      </w:pPr>
    </w:lvl>
    <w:lvl w:ilvl="2">
      <w:start w:val="1"/>
      <w:numFmt w:val="decimal"/>
      <w:lvlText w:val="%1.%2.%3"/>
      <w:lvlJc w:val="left"/>
      <w:pPr>
        <w:ind w:left="5760" w:hanging="720"/>
      </w:pPr>
    </w:lvl>
    <w:lvl w:ilvl="3">
      <w:start w:val="1"/>
      <w:numFmt w:val="decimal"/>
      <w:lvlText w:val="%1.%2.%3.%4"/>
      <w:lvlJc w:val="left"/>
      <w:pPr>
        <w:ind w:left="8280" w:hanging="720"/>
      </w:pPr>
    </w:lvl>
    <w:lvl w:ilvl="4">
      <w:start w:val="1"/>
      <w:numFmt w:val="decimal"/>
      <w:lvlText w:val="%1.%2.%3.%4.%5"/>
      <w:lvlJc w:val="left"/>
      <w:pPr>
        <w:ind w:left="10800" w:hanging="720"/>
      </w:pPr>
    </w:lvl>
    <w:lvl w:ilvl="5">
      <w:start w:val="1"/>
      <w:numFmt w:val="decimal"/>
      <w:lvlText w:val="%1.%2.%3.%4.%5.%6"/>
      <w:lvlJc w:val="left"/>
      <w:pPr>
        <w:ind w:left="13680" w:hanging="1080"/>
      </w:pPr>
    </w:lvl>
    <w:lvl w:ilvl="6">
      <w:start w:val="1"/>
      <w:numFmt w:val="decimal"/>
      <w:lvlText w:val="%1.%2.%3.%4.%5.%6.%7"/>
      <w:lvlJc w:val="left"/>
      <w:pPr>
        <w:ind w:left="16200" w:hanging="1080"/>
      </w:pPr>
    </w:lvl>
    <w:lvl w:ilvl="7">
      <w:start w:val="1"/>
      <w:numFmt w:val="decimal"/>
      <w:lvlText w:val="%1.%2.%3.%4.%5.%6.%7.%8"/>
      <w:lvlJc w:val="left"/>
      <w:pPr>
        <w:ind w:left="19080" w:hanging="1440"/>
      </w:pPr>
    </w:lvl>
    <w:lvl w:ilvl="8">
      <w:start w:val="1"/>
      <w:numFmt w:val="decimal"/>
      <w:lvlText w:val="%1.%2.%3.%4.%5.%6.%7.%8.%9"/>
      <w:lvlJc w:val="left"/>
      <w:pPr>
        <w:ind w:left="21600" w:hanging="1440"/>
      </w:pPr>
    </w:lvl>
  </w:abstractNum>
  <w:abstractNum w:abstractNumId="38" w15:restartNumberingAfterBreak="0">
    <w:nsid w:val="1E7B06D7"/>
    <w:multiLevelType w:val="hybridMultilevel"/>
    <w:tmpl w:val="0CB277A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20A7522F"/>
    <w:multiLevelType w:val="hybridMultilevel"/>
    <w:tmpl w:val="FF667632"/>
    <w:lvl w:ilvl="0" w:tplc="F61E6642">
      <w:start w:val="1"/>
      <w:numFmt w:val="lowerLetter"/>
      <w:lvlText w:val="%1)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0" w15:restartNumberingAfterBreak="0">
    <w:nsid w:val="224E4123"/>
    <w:multiLevelType w:val="multilevel"/>
    <w:tmpl w:val="203AD4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22FF4802"/>
    <w:multiLevelType w:val="multilevel"/>
    <w:tmpl w:val="A6D274CC"/>
    <w:lvl w:ilvl="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4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0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65" w:hanging="1440"/>
      </w:pPr>
      <w:rPr>
        <w:rFonts w:hint="default"/>
      </w:rPr>
    </w:lvl>
  </w:abstractNum>
  <w:abstractNum w:abstractNumId="43" w15:restartNumberingAfterBreak="0">
    <w:nsid w:val="23291251"/>
    <w:multiLevelType w:val="multilevel"/>
    <w:tmpl w:val="D632DB9C"/>
    <w:styleLink w:val="Styl112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9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44" w15:restartNumberingAfterBreak="0">
    <w:nsid w:val="24B4467B"/>
    <w:multiLevelType w:val="multilevel"/>
    <w:tmpl w:val="7F9E4970"/>
    <w:styleLink w:val="Styl2"/>
    <w:lvl w:ilvl="0">
      <w:start w:val="1"/>
      <w:numFmt w:val="none"/>
      <w:lvlText w:val="14.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5" w15:restartNumberingAfterBreak="0">
    <w:nsid w:val="2555618E"/>
    <w:multiLevelType w:val="multilevel"/>
    <w:tmpl w:val="A0869C5C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27DC6DF7"/>
    <w:multiLevelType w:val="multilevel"/>
    <w:tmpl w:val="3F503E5C"/>
    <w:name w:val="WW8Num92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47" w15:restartNumberingAfterBreak="0">
    <w:nsid w:val="27FC35DB"/>
    <w:multiLevelType w:val="hybridMultilevel"/>
    <w:tmpl w:val="9DDC6DA0"/>
    <w:styleLink w:val="11111151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8" w15:restartNumberingAfterBreak="0">
    <w:nsid w:val="2809175F"/>
    <w:multiLevelType w:val="multilevel"/>
    <w:tmpl w:val="7FCE6782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49" w15:restartNumberingAfterBreak="0">
    <w:nsid w:val="2926494D"/>
    <w:multiLevelType w:val="multilevel"/>
    <w:tmpl w:val="92A2E9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0" w15:restartNumberingAfterBreak="0">
    <w:nsid w:val="2B0C3686"/>
    <w:multiLevelType w:val="multilevel"/>
    <w:tmpl w:val="FD80C646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51" w15:restartNumberingAfterBreak="0">
    <w:nsid w:val="2B7A2304"/>
    <w:multiLevelType w:val="hybridMultilevel"/>
    <w:tmpl w:val="240A12B6"/>
    <w:lvl w:ilvl="0" w:tplc="12F21B5C">
      <w:start w:val="1"/>
      <w:numFmt w:val="decimal"/>
      <w:lvlText w:val="%1."/>
      <w:lvlJc w:val="left"/>
      <w:pPr>
        <w:ind w:left="288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2" w15:restartNumberingAfterBreak="0">
    <w:nsid w:val="2CFA2BEE"/>
    <w:multiLevelType w:val="multilevel"/>
    <w:tmpl w:val="A12C8DB0"/>
    <w:styleLink w:val="Styl1"/>
    <w:lvl w:ilvl="0">
      <w:start w:val="1"/>
      <w:numFmt w:val="none"/>
      <w:lvlText w:val="14.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2D781BBE"/>
    <w:multiLevelType w:val="multilevel"/>
    <w:tmpl w:val="CEBCBECE"/>
    <w:name w:val="WW8Num242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 w:val="0"/>
        <w:strike w:val="0"/>
        <w:dstrike w:val="0"/>
        <w:kern w:val="2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 w:val="0"/>
        <w:strike w:val="0"/>
        <w:kern w:val="2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hint="default"/>
      </w:rPr>
    </w:lvl>
  </w:abstractNum>
  <w:abstractNum w:abstractNumId="54" w15:restartNumberingAfterBreak="0">
    <w:nsid w:val="2DE74018"/>
    <w:multiLevelType w:val="hybridMultilevel"/>
    <w:tmpl w:val="48E8822C"/>
    <w:lvl w:ilvl="0" w:tplc="2F4A77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2E843A80"/>
    <w:multiLevelType w:val="multilevel"/>
    <w:tmpl w:val="F46A22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56" w15:restartNumberingAfterBreak="0">
    <w:nsid w:val="2E8B4CE5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7" w15:restartNumberingAfterBreak="0">
    <w:nsid w:val="2F242A31"/>
    <w:multiLevelType w:val="multilevel"/>
    <w:tmpl w:val="AF74791A"/>
    <w:styleLink w:val="Styl11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  <w:b w:val="0"/>
        <w:i w:val="0"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58" w15:restartNumberingAfterBreak="0">
    <w:nsid w:val="2F2846F7"/>
    <w:multiLevelType w:val="multilevel"/>
    <w:tmpl w:val="55703C28"/>
    <w:lvl w:ilvl="0">
      <w:start w:val="19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2FBE4BBF"/>
    <w:multiLevelType w:val="multilevel"/>
    <w:tmpl w:val="DEAAD3F4"/>
    <w:lvl w:ilvl="0">
      <w:start w:val="30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trike w:val="0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31890334"/>
    <w:multiLevelType w:val="hybridMultilevel"/>
    <w:tmpl w:val="1A549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BFA310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 w15:restartNumberingAfterBreak="0">
    <w:nsid w:val="32D7127C"/>
    <w:multiLevelType w:val="multilevel"/>
    <w:tmpl w:val="E3DACC40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suff w:val="space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33ED5B14"/>
    <w:multiLevelType w:val="multilevel"/>
    <w:tmpl w:val="9A5415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  <w:color w:val="auto"/>
      </w:rPr>
    </w:lvl>
  </w:abstractNum>
  <w:abstractNum w:abstractNumId="63" w15:restartNumberingAfterBreak="0">
    <w:nsid w:val="348046E2"/>
    <w:multiLevelType w:val="hybridMultilevel"/>
    <w:tmpl w:val="35FEBD20"/>
    <w:styleLink w:val="111111151"/>
    <w:lvl w:ilvl="0" w:tplc="CF20A64E">
      <w:start w:val="1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5315624"/>
    <w:multiLevelType w:val="multilevel"/>
    <w:tmpl w:val="BA189EF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65" w15:restartNumberingAfterBreak="0">
    <w:nsid w:val="361E5B27"/>
    <w:multiLevelType w:val="multilevel"/>
    <w:tmpl w:val="5FCC68F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66" w15:restartNumberingAfterBreak="0">
    <w:nsid w:val="37381BE3"/>
    <w:multiLevelType w:val="multilevel"/>
    <w:tmpl w:val="21B22D52"/>
    <w:styleLink w:val="Styl6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49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440"/>
      </w:pPr>
      <w:rPr>
        <w:rFonts w:hint="default"/>
      </w:rPr>
    </w:lvl>
  </w:abstractNum>
  <w:abstractNum w:abstractNumId="67" w15:restartNumberingAfterBreak="0">
    <w:nsid w:val="378D55AE"/>
    <w:multiLevelType w:val="multilevel"/>
    <w:tmpl w:val="54F8003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2008" w:hanging="720"/>
      </w:pPr>
    </w:lvl>
    <w:lvl w:ilvl="3">
      <w:start w:val="1"/>
      <w:numFmt w:val="decimal"/>
      <w:lvlText w:val="%1.%2.%3.%4"/>
      <w:lvlJc w:val="left"/>
      <w:pPr>
        <w:ind w:left="2652" w:hanging="720"/>
      </w:pPr>
    </w:lvl>
    <w:lvl w:ilvl="4">
      <w:start w:val="1"/>
      <w:numFmt w:val="decimal"/>
      <w:lvlText w:val="%1.%2.%3.%4.%5"/>
      <w:lvlJc w:val="left"/>
      <w:pPr>
        <w:ind w:left="3656" w:hanging="1080"/>
      </w:pPr>
    </w:lvl>
    <w:lvl w:ilvl="5">
      <w:start w:val="1"/>
      <w:numFmt w:val="decimal"/>
      <w:lvlText w:val="%1.%2.%3.%4.%5.%6"/>
      <w:lvlJc w:val="left"/>
      <w:pPr>
        <w:ind w:left="4660" w:hanging="1440"/>
      </w:pPr>
    </w:lvl>
    <w:lvl w:ilvl="6">
      <w:start w:val="1"/>
      <w:numFmt w:val="decimal"/>
      <w:lvlText w:val="%1.%2.%3.%4.%5.%6.%7"/>
      <w:lvlJc w:val="left"/>
      <w:pPr>
        <w:ind w:left="5304" w:hanging="1440"/>
      </w:pPr>
    </w:lvl>
    <w:lvl w:ilvl="7">
      <w:start w:val="1"/>
      <w:numFmt w:val="decimal"/>
      <w:lvlText w:val="%1.%2.%3.%4.%5.%6.%7.%8"/>
      <w:lvlJc w:val="left"/>
      <w:pPr>
        <w:ind w:left="6308" w:hanging="1800"/>
      </w:pPr>
    </w:lvl>
    <w:lvl w:ilvl="8">
      <w:start w:val="1"/>
      <w:numFmt w:val="decimal"/>
      <w:lvlText w:val="%1.%2.%3.%4.%5.%6.%7.%8.%9"/>
      <w:lvlJc w:val="left"/>
      <w:pPr>
        <w:ind w:left="6952" w:hanging="1800"/>
      </w:pPr>
    </w:lvl>
  </w:abstractNum>
  <w:abstractNum w:abstractNumId="68" w15:restartNumberingAfterBreak="0">
    <w:nsid w:val="37BE2051"/>
    <w:multiLevelType w:val="multilevel"/>
    <w:tmpl w:val="0ABC4C68"/>
    <w:styleLink w:val="Styl11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17"/>
        <w:szCs w:val="17"/>
      </w:r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66" w:hanging="34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69" w15:restartNumberingAfterBreak="0">
    <w:nsid w:val="39997106"/>
    <w:multiLevelType w:val="hybridMultilevel"/>
    <w:tmpl w:val="1868D160"/>
    <w:styleLink w:val="WW8Num3312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3A1E4EC1"/>
    <w:multiLevelType w:val="hybridMultilevel"/>
    <w:tmpl w:val="8812AA40"/>
    <w:lvl w:ilvl="0" w:tplc="057CD8A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BB43494"/>
    <w:multiLevelType w:val="multilevel"/>
    <w:tmpl w:val="E1529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2" w15:restartNumberingAfterBreak="0">
    <w:nsid w:val="3CE6744D"/>
    <w:multiLevelType w:val="multilevel"/>
    <w:tmpl w:val="F6D4D90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3" w15:restartNumberingAfterBreak="0">
    <w:nsid w:val="3D785D86"/>
    <w:multiLevelType w:val="multilevel"/>
    <w:tmpl w:val="4B86AC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4" w15:restartNumberingAfterBreak="0">
    <w:nsid w:val="3D7E3AE7"/>
    <w:multiLevelType w:val="multilevel"/>
    <w:tmpl w:val="C02620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5" w15:restartNumberingAfterBreak="0">
    <w:nsid w:val="3DF363A5"/>
    <w:multiLevelType w:val="hybridMultilevel"/>
    <w:tmpl w:val="29A623F2"/>
    <w:lvl w:ilvl="0" w:tplc="F3A83AEE">
      <w:start w:val="15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ED060AD"/>
    <w:multiLevelType w:val="hybridMultilevel"/>
    <w:tmpl w:val="9F38B13A"/>
    <w:styleLink w:val="Styl111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F085E87"/>
    <w:multiLevelType w:val="hybridMultilevel"/>
    <w:tmpl w:val="32204100"/>
    <w:lvl w:ilvl="0" w:tplc="04150017">
      <w:start w:val="1"/>
      <w:numFmt w:val="lowerLetter"/>
      <w:lvlText w:val="%1)"/>
      <w:lvlJc w:val="left"/>
      <w:pPr>
        <w:ind w:left="291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63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5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2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76" w:hanging="180"/>
      </w:pPr>
      <w:rPr>
        <w:rFonts w:cs="Times New Roman"/>
      </w:rPr>
    </w:lvl>
  </w:abstractNum>
  <w:abstractNum w:abstractNumId="78" w15:restartNumberingAfterBreak="0">
    <w:nsid w:val="3FB24A26"/>
    <w:multiLevelType w:val="multilevel"/>
    <w:tmpl w:val="06648E1A"/>
    <w:lvl w:ilvl="0">
      <w:start w:val="19"/>
      <w:numFmt w:val="decimal"/>
      <w:lvlText w:val="%1)"/>
      <w:lvlJc w:val="left"/>
      <w:pPr>
        <w:ind w:left="360" w:hanging="360"/>
      </w:pPr>
      <w:rPr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9" w15:restartNumberingAfterBreak="0">
    <w:nsid w:val="40D44082"/>
    <w:multiLevelType w:val="multilevel"/>
    <w:tmpl w:val="62C80DD2"/>
    <w:styleLink w:val="Styl4"/>
    <w:lvl w:ilvl="0">
      <w:start w:val="1"/>
      <w:numFmt w:val="none"/>
      <w:lvlText w:val="2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lvlText w:val="2.6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1" w15:restartNumberingAfterBreak="0">
    <w:nsid w:val="42D11A11"/>
    <w:multiLevelType w:val="multilevel"/>
    <w:tmpl w:val="1C1CCC48"/>
    <w:lvl w:ilvl="0">
      <w:start w:val="19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8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2" w15:restartNumberingAfterBreak="0">
    <w:nsid w:val="43025D22"/>
    <w:multiLevelType w:val="multilevel"/>
    <w:tmpl w:val="5008A46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eastAsia="Times New Roman" w:hint="default"/>
      </w:rPr>
    </w:lvl>
  </w:abstractNum>
  <w:abstractNum w:abstractNumId="83" w15:restartNumberingAfterBreak="0">
    <w:nsid w:val="43C178BB"/>
    <w:multiLevelType w:val="multilevel"/>
    <w:tmpl w:val="C3787E78"/>
    <w:styleLink w:val="11111133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3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84" w15:restartNumberingAfterBreak="0">
    <w:nsid w:val="44F23441"/>
    <w:multiLevelType w:val="hybridMultilevel"/>
    <w:tmpl w:val="E02EF6DC"/>
    <w:lvl w:ilvl="0" w:tplc="CBC8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5870DA8"/>
    <w:multiLevelType w:val="multilevel"/>
    <w:tmpl w:val="D20CC2FC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6" w15:restartNumberingAfterBreak="0">
    <w:nsid w:val="45993D27"/>
    <w:multiLevelType w:val="hybridMultilevel"/>
    <w:tmpl w:val="5DE0C7B4"/>
    <w:lvl w:ilvl="0" w:tplc="F0661A86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7" w15:restartNumberingAfterBreak="0">
    <w:nsid w:val="45F04479"/>
    <w:multiLevelType w:val="hybridMultilevel"/>
    <w:tmpl w:val="C44653A6"/>
    <w:lvl w:ilvl="0" w:tplc="59F458D8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iCs/>
        <w:strike w:val="0"/>
      </w:rPr>
    </w:lvl>
    <w:lvl w:ilvl="1" w:tplc="924CEA66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8" w15:restartNumberingAfterBreak="0">
    <w:nsid w:val="48FB1A1B"/>
    <w:multiLevelType w:val="multilevel"/>
    <w:tmpl w:val="822A02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4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2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000" w:hanging="1800"/>
      </w:pPr>
      <w:rPr>
        <w:rFonts w:hint="default"/>
      </w:rPr>
    </w:lvl>
  </w:abstractNum>
  <w:abstractNum w:abstractNumId="89" w15:restartNumberingAfterBreak="0">
    <w:nsid w:val="49E47DB8"/>
    <w:multiLevelType w:val="multilevel"/>
    <w:tmpl w:val="5B367A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2"/>
      </w:r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66" w:hanging="340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90" w15:restartNumberingAfterBreak="0">
    <w:nsid w:val="4A8354A3"/>
    <w:multiLevelType w:val="multilevel"/>
    <w:tmpl w:val="1C7C4710"/>
    <w:styleLink w:val="Styl7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48" w:hanging="1440"/>
      </w:pPr>
      <w:rPr>
        <w:rFonts w:hint="default"/>
      </w:rPr>
    </w:lvl>
  </w:abstractNum>
  <w:abstractNum w:abstractNumId="91" w15:restartNumberingAfterBreak="0">
    <w:nsid w:val="4BFE1CBD"/>
    <w:multiLevelType w:val="multilevel"/>
    <w:tmpl w:val="8D521A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92" w15:restartNumberingAfterBreak="0">
    <w:nsid w:val="4D3829C4"/>
    <w:multiLevelType w:val="multilevel"/>
    <w:tmpl w:val="15D01A6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93" w15:restartNumberingAfterBreak="0">
    <w:nsid w:val="4DEE5964"/>
    <w:multiLevelType w:val="hybridMultilevel"/>
    <w:tmpl w:val="91C81862"/>
    <w:lvl w:ilvl="0" w:tplc="CEBC997C">
      <w:start w:val="6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15A25186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8E0871BA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B7363E82">
      <w:start w:val="4"/>
      <w:numFmt w:val="lowerLetter"/>
      <w:lvlText w:val="%5."/>
      <w:lvlJc w:val="left"/>
      <w:pPr>
        <w:ind w:left="3600" w:hanging="360"/>
      </w:pPr>
      <w:rPr>
        <w:rFonts w:hint="default"/>
        <w:color w:val="FF0000"/>
      </w:rPr>
    </w:lvl>
    <w:lvl w:ilvl="5" w:tplc="CBB0969A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E0C5B32"/>
    <w:multiLevelType w:val="hybridMultilevel"/>
    <w:tmpl w:val="990035D0"/>
    <w:lvl w:ilvl="0" w:tplc="9F3C578A">
      <w:start w:val="3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E473182"/>
    <w:multiLevelType w:val="hybridMultilevel"/>
    <w:tmpl w:val="1A162FFA"/>
    <w:lvl w:ilvl="0" w:tplc="84C03ABC">
      <w:start w:val="40"/>
      <w:numFmt w:val="decimal"/>
      <w:lvlText w:val="%1)"/>
      <w:lvlJc w:val="left"/>
      <w:pPr>
        <w:ind w:left="786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E903014"/>
    <w:multiLevelType w:val="multilevel"/>
    <w:tmpl w:val="9C4A66D8"/>
    <w:styleLink w:val="Styl12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2" w:hanging="55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96" w:hanging="1440"/>
      </w:pPr>
      <w:rPr>
        <w:rFonts w:hint="default"/>
      </w:rPr>
    </w:lvl>
  </w:abstractNum>
  <w:abstractNum w:abstractNumId="97" w15:restartNumberingAfterBreak="0">
    <w:nsid w:val="512B3643"/>
    <w:multiLevelType w:val="multilevel"/>
    <w:tmpl w:val="EE96B32E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8" w15:restartNumberingAfterBreak="0">
    <w:nsid w:val="51834EDA"/>
    <w:multiLevelType w:val="multilevel"/>
    <w:tmpl w:val="3F6A1A8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9" w15:restartNumberingAfterBreak="0">
    <w:nsid w:val="532C01CF"/>
    <w:multiLevelType w:val="multilevel"/>
    <w:tmpl w:val="261A39E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00" w15:restartNumberingAfterBreak="0">
    <w:nsid w:val="53604358"/>
    <w:multiLevelType w:val="multilevel"/>
    <w:tmpl w:val="E55208D2"/>
    <w:name w:val="WW8Num60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trike w:val="0"/>
        <w:dstrike w:val="0"/>
        <w:color w:val="auto"/>
      </w:rPr>
    </w:lvl>
    <w:lvl w:ilvl="1">
      <w:start w:val="99"/>
      <w:numFmt w:val="decimal"/>
      <w:lvlText w:val="%2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09"/>
        </w:tabs>
        <w:ind w:left="2340" w:hanging="360"/>
      </w:pPr>
      <w:rPr>
        <w:rFonts w:ascii="Calibri" w:hAnsi="Calibri" w:cs="Calibri" w:hint="default"/>
        <w:color w:val="auto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Calibri" w:hAnsi="Calibri" w:cs="Calibri" w:hint="default"/>
        <w:b w:val="0"/>
        <w:spacing w:val="-2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1" w15:restartNumberingAfterBreak="0">
    <w:nsid w:val="54A45CB9"/>
    <w:multiLevelType w:val="multilevel"/>
    <w:tmpl w:val="2DBC01AC"/>
    <w:styleLink w:val="1111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1800"/>
      </w:pPr>
      <w:rPr>
        <w:rFonts w:hint="default"/>
      </w:rPr>
    </w:lvl>
  </w:abstractNum>
  <w:abstractNum w:abstractNumId="102" w15:restartNumberingAfterBreak="0">
    <w:nsid w:val="55601B8B"/>
    <w:multiLevelType w:val="hybridMultilevel"/>
    <w:tmpl w:val="BB14A2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55B36932"/>
    <w:multiLevelType w:val="multilevel"/>
    <w:tmpl w:val="8C6C9D0E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3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3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4" w15:restartNumberingAfterBreak="0">
    <w:nsid w:val="55D506BB"/>
    <w:multiLevelType w:val="hybridMultilevel"/>
    <w:tmpl w:val="F964FD9C"/>
    <w:lvl w:ilvl="0" w:tplc="01E4E2E2">
      <w:start w:val="5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615336B"/>
    <w:multiLevelType w:val="multilevel"/>
    <w:tmpl w:val="87DC65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06" w15:restartNumberingAfterBreak="0">
    <w:nsid w:val="566D5898"/>
    <w:multiLevelType w:val="hybridMultilevel"/>
    <w:tmpl w:val="E73CA148"/>
    <w:lvl w:ilvl="0" w:tplc="B0B0CE94">
      <w:start w:val="1"/>
      <w:numFmt w:val="lowerLetter"/>
      <w:lvlText w:val="%1)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7" w15:restartNumberingAfterBreak="0">
    <w:nsid w:val="56AB238C"/>
    <w:multiLevelType w:val="multilevel"/>
    <w:tmpl w:val="F2680DF0"/>
    <w:styleLink w:val="Styl1131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Times New Roman" w:hint="default"/>
      </w:rPr>
    </w:lvl>
  </w:abstractNum>
  <w:abstractNum w:abstractNumId="108" w15:restartNumberingAfterBreak="0">
    <w:nsid w:val="57E25330"/>
    <w:multiLevelType w:val="multilevel"/>
    <w:tmpl w:val="1D9079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09" w15:restartNumberingAfterBreak="0">
    <w:nsid w:val="588364F8"/>
    <w:multiLevelType w:val="multilevel"/>
    <w:tmpl w:val="E21CEFC6"/>
    <w:styleLink w:val="Styl1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0" w15:restartNumberingAfterBreak="0">
    <w:nsid w:val="58C13297"/>
    <w:multiLevelType w:val="multilevel"/>
    <w:tmpl w:val="67FC863E"/>
    <w:styleLink w:val="Styl9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48" w:hanging="1440"/>
      </w:pPr>
      <w:rPr>
        <w:rFonts w:hint="default"/>
      </w:rPr>
    </w:lvl>
  </w:abstractNum>
  <w:abstractNum w:abstractNumId="111" w15:restartNumberingAfterBreak="0">
    <w:nsid w:val="5A000684"/>
    <w:multiLevelType w:val="multilevel"/>
    <w:tmpl w:val="5EDA3FC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2" w15:restartNumberingAfterBreak="0">
    <w:nsid w:val="5A843F8C"/>
    <w:multiLevelType w:val="multilevel"/>
    <w:tmpl w:val="5816D9C6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019" w:hanging="375"/>
      </w:pPr>
    </w:lvl>
    <w:lvl w:ilvl="2">
      <w:start w:val="1"/>
      <w:numFmt w:val="decimal"/>
      <w:lvlText w:val="%1.%2.%3"/>
      <w:lvlJc w:val="left"/>
      <w:pPr>
        <w:ind w:left="2008" w:hanging="720"/>
      </w:pPr>
    </w:lvl>
    <w:lvl w:ilvl="3">
      <w:start w:val="1"/>
      <w:numFmt w:val="decimal"/>
      <w:lvlText w:val="%1.%2.%3.%4"/>
      <w:lvlJc w:val="left"/>
      <w:pPr>
        <w:ind w:left="2652" w:hanging="720"/>
      </w:pPr>
    </w:lvl>
    <w:lvl w:ilvl="4">
      <w:start w:val="1"/>
      <w:numFmt w:val="decimal"/>
      <w:lvlText w:val="%1.%2.%3.%4.%5"/>
      <w:lvlJc w:val="left"/>
      <w:pPr>
        <w:ind w:left="3656" w:hanging="1080"/>
      </w:pPr>
    </w:lvl>
    <w:lvl w:ilvl="5">
      <w:start w:val="1"/>
      <w:numFmt w:val="decimal"/>
      <w:lvlText w:val="%1.%2.%3.%4.%5.%6"/>
      <w:lvlJc w:val="left"/>
      <w:pPr>
        <w:ind w:left="4660" w:hanging="1440"/>
      </w:pPr>
    </w:lvl>
    <w:lvl w:ilvl="6">
      <w:start w:val="1"/>
      <w:numFmt w:val="decimal"/>
      <w:lvlText w:val="%1.%2.%3.%4.%5.%6.%7"/>
      <w:lvlJc w:val="left"/>
      <w:pPr>
        <w:ind w:left="5304" w:hanging="1440"/>
      </w:pPr>
    </w:lvl>
    <w:lvl w:ilvl="7">
      <w:start w:val="1"/>
      <w:numFmt w:val="decimal"/>
      <w:lvlText w:val="%1.%2.%3.%4.%5.%6.%7.%8"/>
      <w:lvlJc w:val="left"/>
      <w:pPr>
        <w:ind w:left="6308" w:hanging="1800"/>
      </w:pPr>
    </w:lvl>
    <w:lvl w:ilvl="8">
      <w:start w:val="1"/>
      <w:numFmt w:val="decimal"/>
      <w:lvlText w:val="%1.%2.%3.%4.%5.%6.%7.%8.%9"/>
      <w:lvlJc w:val="left"/>
      <w:pPr>
        <w:ind w:left="6952" w:hanging="1800"/>
      </w:pPr>
    </w:lvl>
  </w:abstractNum>
  <w:abstractNum w:abstractNumId="113" w15:restartNumberingAfterBreak="0">
    <w:nsid w:val="5B300AF0"/>
    <w:multiLevelType w:val="multilevel"/>
    <w:tmpl w:val="728E17F6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3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4" w15:restartNumberingAfterBreak="0">
    <w:nsid w:val="5C1679D5"/>
    <w:multiLevelType w:val="multilevel"/>
    <w:tmpl w:val="ADD07E30"/>
    <w:styleLink w:val="1111113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u w:val="single"/>
      </w:rPr>
    </w:lvl>
  </w:abstractNum>
  <w:abstractNum w:abstractNumId="1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16" w15:restartNumberingAfterBreak="0">
    <w:nsid w:val="5CD77C9C"/>
    <w:multiLevelType w:val="multilevel"/>
    <w:tmpl w:val="6F5473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17" w15:restartNumberingAfterBreak="0">
    <w:nsid w:val="5DAD0B13"/>
    <w:multiLevelType w:val="multilevel"/>
    <w:tmpl w:val="5B8EAA52"/>
    <w:lvl w:ilvl="0">
      <w:start w:val="1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strike w:val="0"/>
        <w:sz w:val="24"/>
        <w:szCs w:val="24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 w:hint="default"/>
      </w:rPr>
    </w:lvl>
  </w:abstractNum>
  <w:abstractNum w:abstractNumId="118" w15:restartNumberingAfterBreak="0">
    <w:nsid w:val="5EB522AA"/>
    <w:multiLevelType w:val="hybridMultilevel"/>
    <w:tmpl w:val="49E080C4"/>
    <w:lvl w:ilvl="0" w:tplc="A7EC7B9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0E8664A"/>
    <w:multiLevelType w:val="hybridMultilevel"/>
    <w:tmpl w:val="044C27CC"/>
    <w:lvl w:ilvl="0" w:tplc="432E92D4">
      <w:start w:val="1"/>
      <w:numFmt w:val="lowerLetter"/>
      <w:lvlText w:val="%1)"/>
      <w:lvlJc w:val="left"/>
      <w:pPr>
        <w:ind w:left="2062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0" w15:restartNumberingAfterBreak="0">
    <w:nsid w:val="61FE26BC"/>
    <w:multiLevelType w:val="multilevel"/>
    <w:tmpl w:val="759A1D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121" w15:restartNumberingAfterBreak="0">
    <w:nsid w:val="639D455B"/>
    <w:multiLevelType w:val="multilevel"/>
    <w:tmpl w:val="674087C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/>
      </w:rPr>
    </w:lvl>
    <w:lvl w:ilvl="1">
      <w:start w:val="1"/>
      <w:numFmt w:val="none"/>
      <w:lvlText w:val="2.1."/>
      <w:lvlJc w:val="left"/>
      <w:pPr>
        <w:ind w:left="0" w:firstLine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4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122" w15:restartNumberingAfterBreak="0">
    <w:nsid w:val="640A31D4"/>
    <w:multiLevelType w:val="hybridMultilevel"/>
    <w:tmpl w:val="B3766650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23" w15:restartNumberingAfterBreak="0">
    <w:nsid w:val="6540094D"/>
    <w:multiLevelType w:val="multilevel"/>
    <w:tmpl w:val="06648E1A"/>
    <w:lvl w:ilvl="0">
      <w:start w:val="19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4" w15:restartNumberingAfterBreak="0">
    <w:nsid w:val="65471261"/>
    <w:multiLevelType w:val="multilevel"/>
    <w:tmpl w:val="F8C89B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5" w15:restartNumberingAfterBreak="0">
    <w:nsid w:val="658D0C9D"/>
    <w:multiLevelType w:val="multilevel"/>
    <w:tmpl w:val="197638A0"/>
    <w:lvl w:ilvl="0">
      <w:start w:val="1"/>
      <w:numFmt w:val="decimal"/>
      <w:lvlText w:val="%1."/>
      <w:lvlJc w:val="left"/>
      <w:pPr>
        <w:tabs>
          <w:tab w:val="num" w:pos="2094"/>
        </w:tabs>
        <w:ind w:left="1751" w:hanging="17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bullet"/>
      <w:lvlText w:val="–"/>
      <w:lvlJc w:val="left"/>
      <w:pPr>
        <w:tabs>
          <w:tab w:val="num" w:pos="1754"/>
        </w:tabs>
        <w:ind w:left="1394" w:firstLine="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554"/>
        </w:tabs>
        <w:ind w:left="3554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274"/>
        </w:tabs>
        <w:ind w:left="427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994"/>
        </w:tabs>
        <w:ind w:left="499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714"/>
        </w:tabs>
        <w:ind w:left="571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434"/>
        </w:tabs>
        <w:ind w:left="643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7154"/>
        </w:tabs>
        <w:ind w:left="715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874"/>
        </w:tabs>
        <w:ind w:left="7874" w:hanging="180"/>
      </w:pPr>
      <w:rPr>
        <w:rFonts w:cs="Times New Roman" w:hint="default"/>
      </w:rPr>
    </w:lvl>
  </w:abstractNum>
  <w:abstractNum w:abstractNumId="126" w15:restartNumberingAfterBreak="0">
    <w:nsid w:val="6627461F"/>
    <w:multiLevelType w:val="multilevel"/>
    <w:tmpl w:val="8B5A90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27" w15:restartNumberingAfterBreak="0">
    <w:nsid w:val="674A5806"/>
    <w:multiLevelType w:val="multilevel"/>
    <w:tmpl w:val="530410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8" w15:restartNumberingAfterBreak="0">
    <w:nsid w:val="685A2135"/>
    <w:multiLevelType w:val="multilevel"/>
    <w:tmpl w:val="555AE53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9" w15:restartNumberingAfterBreak="0">
    <w:nsid w:val="688F7B53"/>
    <w:multiLevelType w:val="multilevel"/>
    <w:tmpl w:val="CEE6CA12"/>
    <w:styleLink w:val="1111111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0" w15:restartNumberingAfterBreak="0">
    <w:nsid w:val="68E72458"/>
    <w:multiLevelType w:val="hybridMultilevel"/>
    <w:tmpl w:val="A0C8CAB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6A0E60F4"/>
    <w:multiLevelType w:val="hybridMultilevel"/>
    <w:tmpl w:val="176AAB6E"/>
    <w:lvl w:ilvl="0" w:tplc="4A26058C">
      <w:start w:val="1"/>
      <w:numFmt w:val="lowerLetter"/>
      <w:lvlText w:val="%1)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2" w15:restartNumberingAfterBreak="0">
    <w:nsid w:val="6A1D362A"/>
    <w:multiLevelType w:val="multilevel"/>
    <w:tmpl w:val="386004D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3" w15:restartNumberingAfterBreak="0">
    <w:nsid w:val="6C0A0D40"/>
    <w:multiLevelType w:val="multilevel"/>
    <w:tmpl w:val="862A7894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4" w15:restartNumberingAfterBreak="0">
    <w:nsid w:val="6C136973"/>
    <w:multiLevelType w:val="hybridMultilevel"/>
    <w:tmpl w:val="52C235F0"/>
    <w:lvl w:ilvl="0" w:tplc="AAC27BF8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C677178"/>
    <w:multiLevelType w:val="multilevel"/>
    <w:tmpl w:val="F8C89B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6" w15:restartNumberingAfterBreak="0">
    <w:nsid w:val="6CDF0393"/>
    <w:multiLevelType w:val="multilevel"/>
    <w:tmpl w:val="5ADAC82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7" w15:restartNumberingAfterBreak="0">
    <w:nsid w:val="6F2F3327"/>
    <w:multiLevelType w:val="multilevel"/>
    <w:tmpl w:val="F89AE4C8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38" w15:restartNumberingAfterBreak="0">
    <w:nsid w:val="6FEC00DB"/>
    <w:multiLevelType w:val="multilevel"/>
    <w:tmpl w:val="5A2253FA"/>
    <w:styleLink w:val="Styl3"/>
    <w:lvl w:ilvl="0">
      <w:start w:val="1"/>
      <w:numFmt w:val="none"/>
      <w:lvlText w:val="3.7.1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139" w15:restartNumberingAfterBreak="0">
    <w:nsid w:val="7008282E"/>
    <w:multiLevelType w:val="multilevel"/>
    <w:tmpl w:val="0C6499A4"/>
    <w:styleLink w:val="Styl1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17"/>
        <w:szCs w:val="17"/>
      </w:r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66" w:hanging="34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40" w15:restartNumberingAfterBreak="0">
    <w:nsid w:val="7046059C"/>
    <w:multiLevelType w:val="multilevel"/>
    <w:tmpl w:val="E118F9FC"/>
    <w:lvl w:ilvl="0">
      <w:start w:val="20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1" w15:restartNumberingAfterBreak="0">
    <w:nsid w:val="70C166C0"/>
    <w:multiLevelType w:val="multilevel"/>
    <w:tmpl w:val="3F4816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17"/>
        <w:szCs w:val="17"/>
      </w:r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66" w:hanging="34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42" w15:restartNumberingAfterBreak="0">
    <w:nsid w:val="70FC38FF"/>
    <w:multiLevelType w:val="hybridMultilevel"/>
    <w:tmpl w:val="A622E34C"/>
    <w:lvl w:ilvl="0" w:tplc="80C6A06C">
      <w:start w:val="10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1842164"/>
    <w:multiLevelType w:val="multilevel"/>
    <w:tmpl w:val="E488E272"/>
    <w:name w:val="WW8Num9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eastAsia="Times New Roman" w:hint="default"/>
        <w:b w:val="0"/>
        <w:bCs w:val="0"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004" w:hanging="1004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eastAsia="Times New Roman" w:hint="default"/>
      </w:rPr>
    </w:lvl>
  </w:abstractNum>
  <w:abstractNum w:abstractNumId="144" w15:restartNumberingAfterBreak="0">
    <w:nsid w:val="719536D5"/>
    <w:multiLevelType w:val="multilevel"/>
    <w:tmpl w:val="D61815B4"/>
    <w:styleLink w:val="Styl5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0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60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08" w:hanging="1440"/>
      </w:pPr>
      <w:rPr>
        <w:rFonts w:hint="default"/>
      </w:rPr>
    </w:lvl>
  </w:abstractNum>
  <w:abstractNum w:abstractNumId="145" w15:restartNumberingAfterBreak="0">
    <w:nsid w:val="72336A4A"/>
    <w:multiLevelType w:val="multilevel"/>
    <w:tmpl w:val="7034DE78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6" w15:restartNumberingAfterBreak="0">
    <w:nsid w:val="72916460"/>
    <w:multiLevelType w:val="multilevel"/>
    <w:tmpl w:val="2432F982"/>
    <w:lvl w:ilvl="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3960" w:hanging="1440"/>
      </w:pPr>
      <w:rPr>
        <w:rFonts w:hint="default"/>
        <w:u w:val="none"/>
      </w:rPr>
    </w:lvl>
  </w:abstractNum>
  <w:abstractNum w:abstractNumId="147" w15:restartNumberingAfterBreak="0">
    <w:nsid w:val="73013707"/>
    <w:multiLevelType w:val="multilevel"/>
    <w:tmpl w:val="D20CC2FC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8" w15:restartNumberingAfterBreak="0">
    <w:nsid w:val="73431DBD"/>
    <w:multiLevelType w:val="multilevel"/>
    <w:tmpl w:val="197638A0"/>
    <w:lvl w:ilvl="0">
      <w:start w:val="1"/>
      <w:numFmt w:val="decimal"/>
      <w:lvlText w:val="%1."/>
      <w:lvlJc w:val="left"/>
      <w:pPr>
        <w:tabs>
          <w:tab w:val="num" w:pos="2094"/>
        </w:tabs>
        <w:ind w:left="1751" w:hanging="17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bullet"/>
      <w:lvlText w:val="–"/>
      <w:lvlJc w:val="left"/>
      <w:pPr>
        <w:tabs>
          <w:tab w:val="num" w:pos="1754"/>
        </w:tabs>
        <w:ind w:left="1394" w:firstLine="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554"/>
        </w:tabs>
        <w:ind w:left="3554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274"/>
        </w:tabs>
        <w:ind w:left="427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4994"/>
        </w:tabs>
        <w:ind w:left="499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5714"/>
        </w:tabs>
        <w:ind w:left="571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434"/>
        </w:tabs>
        <w:ind w:left="643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7154"/>
        </w:tabs>
        <w:ind w:left="715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7874"/>
        </w:tabs>
        <w:ind w:left="7874" w:hanging="180"/>
      </w:pPr>
      <w:rPr>
        <w:rFonts w:cs="Times New Roman" w:hint="default"/>
      </w:rPr>
    </w:lvl>
  </w:abstractNum>
  <w:abstractNum w:abstractNumId="149" w15:restartNumberingAfterBreak="0">
    <w:nsid w:val="73C522DA"/>
    <w:multiLevelType w:val="multilevel"/>
    <w:tmpl w:val="25F239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50" w15:restartNumberingAfterBreak="0">
    <w:nsid w:val="740C30D1"/>
    <w:multiLevelType w:val="multilevel"/>
    <w:tmpl w:val="1108BE22"/>
    <w:lvl w:ilvl="0">
      <w:start w:val="2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51" w15:restartNumberingAfterBreak="0">
    <w:nsid w:val="782B54D6"/>
    <w:multiLevelType w:val="multilevel"/>
    <w:tmpl w:val="CEA2D0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52" w15:restartNumberingAfterBreak="0">
    <w:nsid w:val="7960223F"/>
    <w:multiLevelType w:val="multilevel"/>
    <w:tmpl w:val="110A10C4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153" w15:restartNumberingAfterBreak="0">
    <w:nsid w:val="7A073156"/>
    <w:multiLevelType w:val="multilevel"/>
    <w:tmpl w:val="47F02988"/>
    <w:lvl w:ilvl="0">
      <w:start w:val="16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4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4" w15:restartNumberingAfterBreak="0">
    <w:nsid w:val="7B6808C4"/>
    <w:multiLevelType w:val="hybridMultilevel"/>
    <w:tmpl w:val="A216D336"/>
    <w:lvl w:ilvl="0" w:tplc="89223D4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C4B2705"/>
    <w:multiLevelType w:val="hybridMultilevel"/>
    <w:tmpl w:val="BB14A2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 w15:restartNumberingAfterBreak="0">
    <w:nsid w:val="7CBE4FD4"/>
    <w:multiLevelType w:val="multilevel"/>
    <w:tmpl w:val="C6401BEA"/>
    <w:lvl w:ilvl="0">
      <w:start w:val="6"/>
      <w:numFmt w:val="decimal"/>
      <w:lvlText w:val="%1."/>
      <w:lvlJc w:val="left"/>
      <w:pPr>
        <w:tabs>
          <w:tab w:val="num" w:pos="7306"/>
        </w:tabs>
        <w:ind w:left="7306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17"/>
        <w:szCs w:val="17"/>
      </w:r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66" w:hanging="34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57" w15:restartNumberingAfterBreak="0">
    <w:nsid w:val="7D2A75EF"/>
    <w:multiLevelType w:val="multilevel"/>
    <w:tmpl w:val="57000A0A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8" w15:restartNumberingAfterBreak="0">
    <w:nsid w:val="7D323139"/>
    <w:multiLevelType w:val="multilevel"/>
    <w:tmpl w:val="6E9CDBB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>
      <w:start w:val="9"/>
      <w:numFmt w:val="decimal"/>
      <w:lvlText w:val="%2."/>
      <w:lvlJc w:val="left"/>
      <w:pPr>
        <w:ind w:left="927" w:hanging="360"/>
      </w:pPr>
      <w:rPr>
        <w:rFonts w:ascii="Times New Roman" w:eastAsia="Calibri" w:hAnsi="Times New Roman" w:cs="Times New Roman" w:hint="default"/>
        <w:b w:val="0"/>
        <w:bCs/>
        <w:i w:val="0"/>
        <w:iCs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803" w:hanging="144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9" w15:restartNumberingAfterBreak="0">
    <w:nsid w:val="7D6150EF"/>
    <w:multiLevelType w:val="hybridMultilevel"/>
    <w:tmpl w:val="FDB82C4C"/>
    <w:lvl w:ilvl="0" w:tplc="D620010C">
      <w:start w:val="1"/>
      <w:numFmt w:val="decimal"/>
      <w:lvlText w:val="%1)"/>
      <w:lvlJc w:val="left"/>
      <w:rPr>
        <w:rFonts w:ascii="Times New Roman" w:hAnsi="Times New Roman" w:cs="Times New Roman" w:hint="default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7D6A2585"/>
    <w:multiLevelType w:val="hybridMultilevel"/>
    <w:tmpl w:val="68DA0FEC"/>
    <w:lvl w:ilvl="0" w:tplc="5824D5EA">
      <w:start w:val="1"/>
      <w:numFmt w:val="decimal"/>
      <w:lvlText w:val="%1)"/>
      <w:lvlJc w:val="left"/>
      <w:pPr>
        <w:ind w:left="5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120" w:hanging="360"/>
      </w:pPr>
    </w:lvl>
    <w:lvl w:ilvl="2" w:tplc="0415001B" w:tentative="1">
      <w:start w:val="1"/>
      <w:numFmt w:val="lowerRoman"/>
      <w:lvlText w:val="%3."/>
      <w:lvlJc w:val="right"/>
      <w:pPr>
        <w:ind w:left="6840" w:hanging="180"/>
      </w:pPr>
    </w:lvl>
    <w:lvl w:ilvl="3" w:tplc="0415000F" w:tentative="1">
      <w:start w:val="1"/>
      <w:numFmt w:val="decimal"/>
      <w:lvlText w:val="%4."/>
      <w:lvlJc w:val="left"/>
      <w:pPr>
        <w:ind w:left="7560" w:hanging="360"/>
      </w:pPr>
    </w:lvl>
    <w:lvl w:ilvl="4" w:tplc="04150019" w:tentative="1">
      <w:start w:val="1"/>
      <w:numFmt w:val="lowerLetter"/>
      <w:lvlText w:val="%5."/>
      <w:lvlJc w:val="left"/>
      <w:pPr>
        <w:ind w:left="8280" w:hanging="360"/>
      </w:pPr>
    </w:lvl>
    <w:lvl w:ilvl="5" w:tplc="0415001B" w:tentative="1">
      <w:start w:val="1"/>
      <w:numFmt w:val="lowerRoman"/>
      <w:lvlText w:val="%6."/>
      <w:lvlJc w:val="right"/>
      <w:pPr>
        <w:ind w:left="9000" w:hanging="180"/>
      </w:pPr>
    </w:lvl>
    <w:lvl w:ilvl="6" w:tplc="0415000F" w:tentative="1">
      <w:start w:val="1"/>
      <w:numFmt w:val="decimal"/>
      <w:lvlText w:val="%7."/>
      <w:lvlJc w:val="left"/>
      <w:pPr>
        <w:ind w:left="9720" w:hanging="360"/>
      </w:pPr>
    </w:lvl>
    <w:lvl w:ilvl="7" w:tplc="04150019" w:tentative="1">
      <w:start w:val="1"/>
      <w:numFmt w:val="lowerLetter"/>
      <w:lvlText w:val="%8."/>
      <w:lvlJc w:val="left"/>
      <w:pPr>
        <w:ind w:left="10440" w:hanging="360"/>
      </w:pPr>
    </w:lvl>
    <w:lvl w:ilvl="8" w:tplc="0415001B" w:tentative="1">
      <w:start w:val="1"/>
      <w:numFmt w:val="lowerRoman"/>
      <w:lvlText w:val="%9."/>
      <w:lvlJc w:val="right"/>
      <w:pPr>
        <w:ind w:left="11160" w:hanging="180"/>
      </w:pPr>
    </w:lvl>
  </w:abstractNum>
  <w:num w:numId="1">
    <w:abstractNumId w:val="76"/>
  </w:num>
  <w:num w:numId="2">
    <w:abstractNumId w:val="114"/>
  </w:num>
  <w:num w:numId="3">
    <w:abstractNumId w:val="12"/>
  </w:num>
  <w:num w:numId="4">
    <w:abstractNumId w:val="6"/>
  </w:num>
  <w:num w:numId="5">
    <w:abstractNumId w:val="7"/>
  </w:num>
  <w:num w:numId="6">
    <w:abstractNumId w:val="8"/>
  </w:num>
  <w:num w:numId="7">
    <w:abstractNumId w:val="101"/>
  </w:num>
  <w:num w:numId="8">
    <w:abstractNumId w:val="144"/>
  </w:num>
  <w:num w:numId="9">
    <w:abstractNumId w:val="33"/>
  </w:num>
  <w:num w:numId="10">
    <w:abstractNumId w:val="70"/>
  </w:num>
  <w:num w:numId="11">
    <w:abstractNumId w:val="69"/>
  </w:num>
  <w:num w:numId="12">
    <w:abstractNumId w:val="129"/>
  </w:num>
  <w:num w:numId="13">
    <w:abstractNumId w:val="47"/>
  </w:num>
  <w:num w:numId="14">
    <w:abstractNumId w:val="111"/>
  </w:num>
  <w:num w:numId="15">
    <w:abstractNumId w:val="121"/>
  </w:num>
  <w:num w:numId="16">
    <w:abstractNumId w:val="52"/>
  </w:num>
  <w:num w:numId="17">
    <w:abstractNumId w:val="44"/>
  </w:num>
  <w:num w:numId="18">
    <w:abstractNumId w:val="19"/>
  </w:num>
  <w:num w:numId="19">
    <w:abstractNumId w:val="2"/>
  </w:num>
  <w:num w:numId="20">
    <w:abstractNumId w:val="56"/>
  </w:num>
  <w:num w:numId="21">
    <w:abstractNumId w:val="36"/>
  </w:num>
  <w:num w:numId="22">
    <w:abstractNumId w:val="115"/>
    <w:lvlOverride w:ilvl="0">
      <w:startOverride w:val="1"/>
    </w:lvlOverride>
  </w:num>
  <w:num w:numId="23">
    <w:abstractNumId w:val="80"/>
    <w:lvlOverride w:ilvl="0">
      <w:startOverride w:val="1"/>
    </w:lvlOverride>
  </w:num>
  <w:num w:numId="24">
    <w:abstractNumId w:val="41"/>
  </w:num>
  <w:num w:numId="25">
    <w:abstractNumId w:val="138"/>
  </w:num>
  <w:num w:numId="26">
    <w:abstractNumId w:val="79"/>
  </w:num>
  <w:num w:numId="27">
    <w:abstractNumId w:val="66"/>
  </w:num>
  <w:num w:numId="28">
    <w:abstractNumId w:val="90"/>
  </w:num>
  <w:num w:numId="29">
    <w:abstractNumId w:val="20"/>
  </w:num>
  <w:num w:numId="30">
    <w:abstractNumId w:val="110"/>
  </w:num>
  <w:num w:numId="31">
    <w:abstractNumId w:val="29"/>
  </w:num>
  <w:num w:numId="32">
    <w:abstractNumId w:val="96"/>
  </w:num>
  <w:num w:numId="33">
    <w:abstractNumId w:val="142"/>
  </w:num>
  <w:num w:numId="34">
    <w:abstractNumId w:val="21"/>
  </w:num>
  <w:num w:numId="35">
    <w:abstractNumId w:val="31"/>
  </w:num>
  <w:num w:numId="36">
    <w:abstractNumId w:val="137"/>
  </w:num>
  <w:num w:numId="37">
    <w:abstractNumId w:val="13"/>
  </w:num>
  <w:num w:numId="38">
    <w:abstractNumId w:val="16"/>
  </w:num>
  <w:num w:numId="39">
    <w:abstractNumId w:val="17"/>
  </w:num>
  <w:num w:numId="40">
    <w:abstractNumId w:val="45"/>
  </w:num>
  <w:num w:numId="41">
    <w:abstractNumId w:val="157"/>
  </w:num>
  <w:num w:numId="42">
    <w:abstractNumId w:val="133"/>
  </w:num>
  <w:num w:numId="43">
    <w:abstractNumId w:val="103"/>
  </w:num>
  <w:num w:numId="44">
    <w:abstractNumId w:val="58"/>
  </w:num>
  <w:num w:numId="45">
    <w:abstractNumId w:val="18"/>
  </w:num>
  <w:num w:numId="46">
    <w:abstractNumId w:val="105"/>
  </w:num>
  <w:num w:numId="47">
    <w:abstractNumId w:val="153"/>
  </w:num>
  <w:num w:numId="48">
    <w:abstractNumId w:val="140"/>
  </w:num>
  <w:num w:numId="49">
    <w:abstractNumId w:val="149"/>
  </w:num>
  <w:num w:numId="50">
    <w:abstractNumId w:val="123"/>
  </w:num>
  <w:num w:numId="51">
    <w:abstractNumId w:val="59"/>
  </w:num>
  <w:num w:numId="52">
    <w:abstractNumId w:val="91"/>
  </w:num>
  <w:num w:numId="53">
    <w:abstractNumId w:val="55"/>
  </w:num>
  <w:num w:numId="54">
    <w:abstractNumId w:val="116"/>
  </w:num>
  <w:num w:numId="55">
    <w:abstractNumId w:val="83"/>
  </w:num>
  <w:num w:numId="56">
    <w:abstractNumId w:val="118"/>
  </w:num>
  <w:num w:numId="57">
    <w:abstractNumId w:val="160"/>
  </w:num>
  <w:num w:numId="58">
    <w:abstractNumId w:val="106"/>
  </w:num>
  <w:num w:numId="59">
    <w:abstractNumId w:val="24"/>
  </w:num>
  <w:num w:numId="60">
    <w:abstractNumId w:val="82"/>
  </w:num>
  <w:num w:numId="61">
    <w:abstractNumId w:val="145"/>
  </w:num>
  <w:num w:numId="62">
    <w:abstractNumId w:val="65"/>
  </w:num>
  <w:num w:numId="63">
    <w:abstractNumId w:val="48"/>
  </w:num>
  <w:num w:numId="64">
    <w:abstractNumId w:val="99"/>
  </w:num>
  <w:num w:numId="65">
    <w:abstractNumId w:val="107"/>
  </w:num>
  <w:num w:numId="66">
    <w:abstractNumId w:val="95"/>
  </w:num>
  <w:num w:numId="67">
    <w:abstractNumId w:val="15"/>
  </w:num>
  <w:num w:numId="68">
    <w:abstractNumId w:val="150"/>
  </w:num>
  <w:num w:numId="69">
    <w:abstractNumId w:val="98"/>
  </w:num>
  <w:num w:numId="70">
    <w:abstractNumId w:val="97"/>
  </w:num>
  <w:num w:numId="71">
    <w:abstractNumId w:val="147"/>
  </w:num>
  <w:num w:numId="72">
    <w:abstractNumId w:val="85"/>
  </w:num>
  <w:num w:numId="73">
    <w:abstractNumId w:val="146"/>
  </w:num>
  <w:num w:numId="74">
    <w:abstractNumId w:val="94"/>
  </w:num>
  <w:num w:numId="75">
    <w:abstractNumId w:val="30"/>
  </w:num>
  <w:num w:numId="76">
    <w:abstractNumId w:val="40"/>
  </w:num>
  <w:num w:numId="77">
    <w:abstractNumId w:val="42"/>
  </w:num>
  <w:num w:numId="78">
    <w:abstractNumId w:val="49"/>
  </w:num>
  <w:num w:numId="79">
    <w:abstractNumId w:val="93"/>
  </w:num>
  <w:num w:numId="80">
    <w:abstractNumId w:val="117"/>
  </w:num>
  <w:num w:numId="81">
    <w:abstractNumId w:val="151"/>
  </w:num>
  <w:num w:numId="82">
    <w:abstractNumId w:val="81"/>
  </w:num>
  <w:num w:numId="83">
    <w:abstractNumId w:val="27"/>
  </w:num>
  <w:num w:numId="84">
    <w:abstractNumId w:val="120"/>
  </w:num>
  <w:num w:numId="85">
    <w:abstractNumId w:val="152"/>
  </w:num>
  <w:num w:numId="86">
    <w:abstractNumId w:val="113"/>
  </w:num>
  <w:num w:numId="87">
    <w:abstractNumId w:val="63"/>
  </w:num>
  <w:num w:numId="88">
    <w:abstractNumId w:val="43"/>
    <w:lvlOverride w:ilvl="0">
      <w:lvl w:ilvl="0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cs="Times New Roman"/>
          <w:b w:val="0"/>
          <w:bCs/>
          <w:strike w:val="0"/>
          <w:color w:val="auto"/>
          <w:sz w:val="24"/>
          <w:szCs w:val="24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1004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2008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2652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3296" w:hanging="72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430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4944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5948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6592" w:hanging="1440"/>
        </w:pPr>
        <w:rPr>
          <w:rFonts w:hint="default"/>
        </w:rPr>
      </w:lvl>
    </w:lvlOverride>
  </w:num>
  <w:num w:numId="89">
    <w:abstractNumId w:val="78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61"/>
  </w:num>
  <w:num w:numId="93">
    <w:abstractNumId w:val="23"/>
  </w:num>
  <w:num w:numId="94">
    <w:abstractNumId w:val="126"/>
  </w:num>
  <w:num w:numId="95">
    <w:abstractNumId w:val="104"/>
  </w:num>
  <w:num w:numId="96">
    <w:abstractNumId w:val="34"/>
  </w:num>
  <w:num w:numId="97">
    <w:abstractNumId w:val="9"/>
  </w:num>
  <w:num w:numId="98">
    <w:abstractNumId w:val="154"/>
  </w:num>
  <w:num w:numId="99">
    <w:abstractNumId w:val="73"/>
  </w:num>
  <w:num w:numId="100">
    <w:abstractNumId w:val="72"/>
  </w:num>
  <w:num w:numId="101">
    <w:abstractNumId w:val="74"/>
  </w:num>
  <w:num w:numId="102">
    <w:abstractNumId w:val="158"/>
  </w:num>
  <w:num w:numId="10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71"/>
  </w:num>
  <w:num w:numId="105">
    <w:abstractNumId w:val="77"/>
  </w:num>
  <w:num w:numId="106">
    <w:abstractNumId w:val="51"/>
  </w:num>
  <w:num w:numId="107">
    <w:abstractNumId w:val="39"/>
  </w:num>
  <w:num w:numId="108">
    <w:abstractNumId w:val="131"/>
  </w:num>
  <w:num w:numId="109">
    <w:abstractNumId w:val="141"/>
  </w:num>
  <w:num w:numId="110">
    <w:abstractNumId w:val="148"/>
  </w:num>
  <w:num w:numId="111">
    <w:abstractNumId w:val="54"/>
  </w:num>
  <w:num w:numId="112">
    <w:abstractNumId w:val="136"/>
  </w:num>
  <w:num w:numId="113">
    <w:abstractNumId w:val="89"/>
  </w:num>
  <w:num w:numId="114">
    <w:abstractNumId w:val="87"/>
  </w:num>
  <w:num w:numId="115">
    <w:abstractNumId w:val="68"/>
    <w:lvlOverride w:ilvl="2">
      <w:lvl w:ilvl="2">
        <w:start w:val="1"/>
        <w:numFmt w:val="lowerLetter"/>
        <w:lvlText w:val="%3)"/>
        <w:lvlJc w:val="left"/>
        <w:pPr>
          <w:tabs>
            <w:tab w:val="num" w:pos="786"/>
          </w:tabs>
          <w:ind w:left="766" w:hanging="340"/>
        </w:pPr>
        <w:rPr>
          <w:rFonts w:cs="Times New Roman" w:hint="default"/>
          <w:sz w:val="24"/>
          <w:szCs w:val="24"/>
        </w:rPr>
      </w:lvl>
    </w:lvlOverride>
  </w:num>
  <w:num w:numId="116">
    <w:abstractNumId w:val="13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ascii="Times New Roman" w:eastAsia="Times New Roman" w:hAnsi="Times New Roman" w:cs="Times New Roman" w:hint="default"/>
          <w:sz w:val="24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786"/>
          </w:tabs>
          <w:ind w:left="766" w:hanging="340"/>
        </w:pPr>
        <w:rPr>
          <w:rFonts w:cs="Times New Roman" w:hint="default"/>
          <w:sz w:val="24"/>
          <w:szCs w:val="24"/>
        </w:rPr>
      </w:lvl>
    </w:lvlOverride>
  </w:num>
  <w:num w:numId="117">
    <w:abstractNumId w:val="28"/>
  </w:num>
  <w:num w:numId="118">
    <w:abstractNumId w:val="109"/>
  </w:num>
  <w:num w:numId="119">
    <w:abstractNumId w:val="38"/>
  </w:num>
  <w:num w:numId="120">
    <w:abstractNumId w:val="119"/>
  </w:num>
  <w:num w:numId="121">
    <w:abstractNumId w:val="32"/>
  </w:num>
  <w:num w:numId="122">
    <w:abstractNumId w:val="128"/>
  </w:num>
  <w:num w:numId="123">
    <w:abstractNumId w:val="84"/>
  </w:num>
  <w:num w:numId="124">
    <w:abstractNumId w:val="86"/>
  </w:num>
  <w:num w:numId="125">
    <w:abstractNumId w:val="5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eastAsia="Times New Roman" w:hAnsi="Times New Roman" w:cs="Times New Roman" w:hint="default"/>
          <w:b w:val="0"/>
          <w:i w:val="0"/>
          <w:strike w:val="0"/>
          <w:color w:val="auto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28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396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5040" w:hanging="72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64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7560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90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10080" w:hanging="1440"/>
        </w:pPr>
        <w:rPr>
          <w:rFonts w:hint="default"/>
        </w:rPr>
      </w:lvl>
    </w:lvlOverride>
  </w:num>
  <w:num w:numId="12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>
    <w:abstractNumId w:val="135"/>
  </w:num>
  <w:num w:numId="128">
    <w:abstractNumId w:val="75"/>
  </w:num>
  <w:num w:numId="129">
    <w:abstractNumId w:val="159"/>
  </w:num>
  <w:num w:numId="130">
    <w:abstractNumId w:val="0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>
    <w:abstractNumId w:val="25"/>
    <w:lvlOverride w:ilvl="0">
      <w:startOverride w:val="1"/>
    </w:lvlOverride>
    <w:lvlOverride w:ilvl="1">
      <w:startOverride w:val="2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>
    <w:abstractNumId w:val="6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>
    <w:abstractNumId w:val="5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>
    <w:abstractNumId w:val="132"/>
  </w:num>
  <w:num w:numId="136">
    <w:abstractNumId w:val="62"/>
  </w:num>
  <w:num w:numId="137">
    <w:abstractNumId w:val="22"/>
  </w:num>
  <w:num w:numId="138">
    <w:abstractNumId w:val="92"/>
  </w:num>
  <w:num w:numId="139">
    <w:abstractNumId w:val="64"/>
  </w:num>
  <w:num w:numId="140">
    <w:abstractNumId w:val="88"/>
  </w:num>
  <w:num w:numId="141">
    <w:abstractNumId w:val="122"/>
  </w:num>
  <w:num w:numId="142">
    <w:abstractNumId w:val="134"/>
  </w:num>
  <w:num w:numId="143">
    <w:abstractNumId w:val="156"/>
  </w:num>
  <w:num w:numId="144">
    <w:abstractNumId w:val="125"/>
  </w:num>
  <w:num w:numId="145">
    <w:abstractNumId w:val="108"/>
  </w:num>
  <w:num w:numId="146">
    <w:abstractNumId w:val="127"/>
  </w:num>
  <w:num w:numId="147">
    <w:abstractNumId w:val="43"/>
  </w:num>
  <w:num w:numId="148">
    <w:abstractNumId w:val="57"/>
  </w:num>
  <w:num w:numId="149">
    <w:abstractNumId w:val="68"/>
  </w:num>
  <w:num w:numId="150">
    <w:abstractNumId w:val="139"/>
  </w:num>
  <w:num w:numId="151">
    <w:abstractNumId w:val="155"/>
  </w:num>
  <w:num w:numId="152">
    <w:abstractNumId w:val="124"/>
  </w:num>
  <w:num w:numId="153">
    <w:abstractNumId w:val="102"/>
  </w:num>
  <w:num w:numId="154">
    <w:abstractNumId w:val="14"/>
  </w:num>
  <w:num w:numId="155">
    <w:abstractNumId w:val="130"/>
  </w:num>
  <w:numIdMacAtCleanup w:val="1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85D"/>
    <w:rsid w:val="000019F9"/>
    <w:rsid w:val="00002CEC"/>
    <w:rsid w:val="0000344D"/>
    <w:rsid w:val="00004544"/>
    <w:rsid w:val="00005423"/>
    <w:rsid w:val="000057BD"/>
    <w:rsid w:val="00006AB3"/>
    <w:rsid w:val="0000739C"/>
    <w:rsid w:val="00014CD0"/>
    <w:rsid w:val="0001580C"/>
    <w:rsid w:val="00016544"/>
    <w:rsid w:val="00017F5F"/>
    <w:rsid w:val="00022F3C"/>
    <w:rsid w:val="00024DB3"/>
    <w:rsid w:val="000273C5"/>
    <w:rsid w:val="00027A59"/>
    <w:rsid w:val="0003122A"/>
    <w:rsid w:val="000316C5"/>
    <w:rsid w:val="000360BD"/>
    <w:rsid w:val="000362F9"/>
    <w:rsid w:val="0003764D"/>
    <w:rsid w:val="000433E0"/>
    <w:rsid w:val="000438F9"/>
    <w:rsid w:val="00044FB5"/>
    <w:rsid w:val="00046A3D"/>
    <w:rsid w:val="0005000C"/>
    <w:rsid w:val="000502E2"/>
    <w:rsid w:val="0005170A"/>
    <w:rsid w:val="00053388"/>
    <w:rsid w:val="0006435B"/>
    <w:rsid w:val="00070B60"/>
    <w:rsid w:val="00075E1C"/>
    <w:rsid w:val="000765BC"/>
    <w:rsid w:val="00080A7C"/>
    <w:rsid w:val="00080D0A"/>
    <w:rsid w:val="00081CF3"/>
    <w:rsid w:val="00086274"/>
    <w:rsid w:val="00090BF4"/>
    <w:rsid w:val="00092B10"/>
    <w:rsid w:val="000A003F"/>
    <w:rsid w:val="000A65F7"/>
    <w:rsid w:val="000A6670"/>
    <w:rsid w:val="000B1CD4"/>
    <w:rsid w:val="000B236E"/>
    <w:rsid w:val="000B2DED"/>
    <w:rsid w:val="000B3EF3"/>
    <w:rsid w:val="000C03E6"/>
    <w:rsid w:val="000C307A"/>
    <w:rsid w:val="000C415E"/>
    <w:rsid w:val="000C4386"/>
    <w:rsid w:val="000C6149"/>
    <w:rsid w:val="000C7B62"/>
    <w:rsid w:val="000D31E4"/>
    <w:rsid w:val="000D61AA"/>
    <w:rsid w:val="000D74DC"/>
    <w:rsid w:val="000E01B9"/>
    <w:rsid w:val="000E0C70"/>
    <w:rsid w:val="000E0F65"/>
    <w:rsid w:val="000E18A9"/>
    <w:rsid w:val="000E212D"/>
    <w:rsid w:val="000E26ED"/>
    <w:rsid w:val="000F1927"/>
    <w:rsid w:val="000F2337"/>
    <w:rsid w:val="000F34A4"/>
    <w:rsid w:val="000F3EDD"/>
    <w:rsid w:val="000F5EF3"/>
    <w:rsid w:val="000F7598"/>
    <w:rsid w:val="0010055F"/>
    <w:rsid w:val="00100966"/>
    <w:rsid w:val="001059B5"/>
    <w:rsid w:val="00105F94"/>
    <w:rsid w:val="00107455"/>
    <w:rsid w:val="00107D42"/>
    <w:rsid w:val="00110AD0"/>
    <w:rsid w:val="00111B52"/>
    <w:rsid w:val="001140BD"/>
    <w:rsid w:val="001169A2"/>
    <w:rsid w:val="00117A98"/>
    <w:rsid w:val="00117CFC"/>
    <w:rsid w:val="00121E90"/>
    <w:rsid w:val="001220E4"/>
    <w:rsid w:val="001237DB"/>
    <w:rsid w:val="00126526"/>
    <w:rsid w:val="00126D0D"/>
    <w:rsid w:val="00132B09"/>
    <w:rsid w:val="00135831"/>
    <w:rsid w:val="0013623A"/>
    <w:rsid w:val="001365D5"/>
    <w:rsid w:val="00136CF4"/>
    <w:rsid w:val="00141255"/>
    <w:rsid w:val="00141A05"/>
    <w:rsid w:val="00143E55"/>
    <w:rsid w:val="0014500E"/>
    <w:rsid w:val="00145A7B"/>
    <w:rsid w:val="00146553"/>
    <w:rsid w:val="00152C41"/>
    <w:rsid w:val="00154997"/>
    <w:rsid w:val="0015696C"/>
    <w:rsid w:val="00161DC3"/>
    <w:rsid w:val="001669AB"/>
    <w:rsid w:val="001722A4"/>
    <w:rsid w:val="00173F15"/>
    <w:rsid w:val="00174122"/>
    <w:rsid w:val="00175962"/>
    <w:rsid w:val="00176EF5"/>
    <w:rsid w:val="00177D08"/>
    <w:rsid w:val="00182BAE"/>
    <w:rsid w:val="00183382"/>
    <w:rsid w:val="00183A3B"/>
    <w:rsid w:val="001851C2"/>
    <w:rsid w:val="00190532"/>
    <w:rsid w:val="00191F08"/>
    <w:rsid w:val="0019325A"/>
    <w:rsid w:val="001A0404"/>
    <w:rsid w:val="001A1FBC"/>
    <w:rsid w:val="001A4FE4"/>
    <w:rsid w:val="001A71AA"/>
    <w:rsid w:val="001B1972"/>
    <w:rsid w:val="001B43CC"/>
    <w:rsid w:val="001B4872"/>
    <w:rsid w:val="001B5961"/>
    <w:rsid w:val="001C10E7"/>
    <w:rsid w:val="001C38A3"/>
    <w:rsid w:val="001C3945"/>
    <w:rsid w:val="001C42AF"/>
    <w:rsid w:val="001C4C3A"/>
    <w:rsid w:val="001C5B28"/>
    <w:rsid w:val="001C68C5"/>
    <w:rsid w:val="001D10D4"/>
    <w:rsid w:val="001E1AB9"/>
    <w:rsid w:val="001E2813"/>
    <w:rsid w:val="001E4165"/>
    <w:rsid w:val="001F48A2"/>
    <w:rsid w:val="001F59A7"/>
    <w:rsid w:val="001F7023"/>
    <w:rsid w:val="00203461"/>
    <w:rsid w:val="002042FC"/>
    <w:rsid w:val="0020571C"/>
    <w:rsid w:val="002058E6"/>
    <w:rsid w:val="0021526E"/>
    <w:rsid w:val="0022249D"/>
    <w:rsid w:val="002244C1"/>
    <w:rsid w:val="0022457D"/>
    <w:rsid w:val="002248BF"/>
    <w:rsid w:val="00224A90"/>
    <w:rsid w:val="00226D67"/>
    <w:rsid w:val="00233685"/>
    <w:rsid w:val="00233C66"/>
    <w:rsid w:val="002355F4"/>
    <w:rsid w:val="002371E5"/>
    <w:rsid w:val="00237B0A"/>
    <w:rsid w:val="00247337"/>
    <w:rsid w:val="0024765A"/>
    <w:rsid w:val="00251669"/>
    <w:rsid w:val="002541F3"/>
    <w:rsid w:val="00254B2D"/>
    <w:rsid w:val="00255FD0"/>
    <w:rsid w:val="00256DE5"/>
    <w:rsid w:val="00257C0C"/>
    <w:rsid w:val="00260FA2"/>
    <w:rsid w:val="00261F93"/>
    <w:rsid w:val="00267116"/>
    <w:rsid w:val="00267D61"/>
    <w:rsid w:val="00271BB0"/>
    <w:rsid w:val="00273DDA"/>
    <w:rsid w:val="002769A3"/>
    <w:rsid w:val="00276FFD"/>
    <w:rsid w:val="00277A69"/>
    <w:rsid w:val="0028038B"/>
    <w:rsid w:val="00281878"/>
    <w:rsid w:val="00282DB4"/>
    <w:rsid w:val="00283BF0"/>
    <w:rsid w:val="002842D3"/>
    <w:rsid w:val="00285CE4"/>
    <w:rsid w:val="00286A94"/>
    <w:rsid w:val="00290803"/>
    <w:rsid w:val="00294700"/>
    <w:rsid w:val="002970F3"/>
    <w:rsid w:val="002A1285"/>
    <w:rsid w:val="002A1AC5"/>
    <w:rsid w:val="002A327D"/>
    <w:rsid w:val="002A33F3"/>
    <w:rsid w:val="002A5406"/>
    <w:rsid w:val="002B0F53"/>
    <w:rsid w:val="002B1048"/>
    <w:rsid w:val="002B2FBB"/>
    <w:rsid w:val="002B3C84"/>
    <w:rsid w:val="002B4F0A"/>
    <w:rsid w:val="002B582E"/>
    <w:rsid w:val="002B6A64"/>
    <w:rsid w:val="002B73DC"/>
    <w:rsid w:val="002B7473"/>
    <w:rsid w:val="002C334D"/>
    <w:rsid w:val="002C3828"/>
    <w:rsid w:val="002C3C68"/>
    <w:rsid w:val="002C40FE"/>
    <w:rsid w:val="002C5A01"/>
    <w:rsid w:val="002C698F"/>
    <w:rsid w:val="002C6AB0"/>
    <w:rsid w:val="002D026E"/>
    <w:rsid w:val="002D146A"/>
    <w:rsid w:val="002D21F0"/>
    <w:rsid w:val="002D37AE"/>
    <w:rsid w:val="002D3FDD"/>
    <w:rsid w:val="002E14DE"/>
    <w:rsid w:val="002E5563"/>
    <w:rsid w:val="002F4282"/>
    <w:rsid w:val="002F5B49"/>
    <w:rsid w:val="002F7859"/>
    <w:rsid w:val="003015D7"/>
    <w:rsid w:val="003016E4"/>
    <w:rsid w:val="00301FA6"/>
    <w:rsid w:val="00304996"/>
    <w:rsid w:val="00306EF6"/>
    <w:rsid w:val="00316D18"/>
    <w:rsid w:val="0032035F"/>
    <w:rsid w:val="00320B0B"/>
    <w:rsid w:val="00321273"/>
    <w:rsid w:val="00321677"/>
    <w:rsid w:val="003248B3"/>
    <w:rsid w:val="00336E7F"/>
    <w:rsid w:val="00337255"/>
    <w:rsid w:val="0034050B"/>
    <w:rsid w:val="00341C23"/>
    <w:rsid w:val="003420CA"/>
    <w:rsid w:val="003430C4"/>
    <w:rsid w:val="0034707D"/>
    <w:rsid w:val="0034752C"/>
    <w:rsid w:val="00352DB9"/>
    <w:rsid w:val="00352F5B"/>
    <w:rsid w:val="003543CA"/>
    <w:rsid w:val="00356100"/>
    <w:rsid w:val="00360526"/>
    <w:rsid w:val="00361750"/>
    <w:rsid w:val="00361DB9"/>
    <w:rsid w:val="0036256C"/>
    <w:rsid w:val="00363433"/>
    <w:rsid w:val="0036389C"/>
    <w:rsid w:val="00366DF5"/>
    <w:rsid w:val="00367240"/>
    <w:rsid w:val="00367E19"/>
    <w:rsid w:val="00367E42"/>
    <w:rsid w:val="00367F91"/>
    <w:rsid w:val="00372F31"/>
    <w:rsid w:val="00373BA3"/>
    <w:rsid w:val="00376E8C"/>
    <w:rsid w:val="00380AC9"/>
    <w:rsid w:val="00382C87"/>
    <w:rsid w:val="0038608B"/>
    <w:rsid w:val="003869D7"/>
    <w:rsid w:val="00386B4A"/>
    <w:rsid w:val="003875BB"/>
    <w:rsid w:val="003875D4"/>
    <w:rsid w:val="00387A7F"/>
    <w:rsid w:val="00391FFE"/>
    <w:rsid w:val="0039398B"/>
    <w:rsid w:val="00396CB7"/>
    <w:rsid w:val="003A046F"/>
    <w:rsid w:val="003A18EA"/>
    <w:rsid w:val="003A2D16"/>
    <w:rsid w:val="003A30C3"/>
    <w:rsid w:val="003A3363"/>
    <w:rsid w:val="003A7CD6"/>
    <w:rsid w:val="003B2F32"/>
    <w:rsid w:val="003B4268"/>
    <w:rsid w:val="003B6EF1"/>
    <w:rsid w:val="003C3109"/>
    <w:rsid w:val="003C412B"/>
    <w:rsid w:val="003C7734"/>
    <w:rsid w:val="003C7DC3"/>
    <w:rsid w:val="003D0FE8"/>
    <w:rsid w:val="003D127B"/>
    <w:rsid w:val="003D1BEF"/>
    <w:rsid w:val="003D205E"/>
    <w:rsid w:val="003D3650"/>
    <w:rsid w:val="003D398C"/>
    <w:rsid w:val="003D5BF4"/>
    <w:rsid w:val="003D6517"/>
    <w:rsid w:val="003D6E12"/>
    <w:rsid w:val="003E01E6"/>
    <w:rsid w:val="003E21E5"/>
    <w:rsid w:val="003E41AA"/>
    <w:rsid w:val="003E4C3C"/>
    <w:rsid w:val="003E619E"/>
    <w:rsid w:val="003F3965"/>
    <w:rsid w:val="003F6807"/>
    <w:rsid w:val="004022D2"/>
    <w:rsid w:val="00402735"/>
    <w:rsid w:val="00404BA0"/>
    <w:rsid w:val="00407459"/>
    <w:rsid w:val="004103FB"/>
    <w:rsid w:val="00410FC1"/>
    <w:rsid w:val="004112FB"/>
    <w:rsid w:val="00411F17"/>
    <w:rsid w:val="004129D9"/>
    <w:rsid w:val="004145CD"/>
    <w:rsid w:val="00415F9F"/>
    <w:rsid w:val="0041744B"/>
    <w:rsid w:val="00420955"/>
    <w:rsid w:val="00421BBB"/>
    <w:rsid w:val="00424668"/>
    <w:rsid w:val="00430086"/>
    <w:rsid w:val="00431094"/>
    <w:rsid w:val="0043463E"/>
    <w:rsid w:val="0043670F"/>
    <w:rsid w:val="004372A5"/>
    <w:rsid w:val="00442109"/>
    <w:rsid w:val="00442755"/>
    <w:rsid w:val="00442CC9"/>
    <w:rsid w:val="004458B4"/>
    <w:rsid w:val="00453D94"/>
    <w:rsid w:val="004603F6"/>
    <w:rsid w:val="00462664"/>
    <w:rsid w:val="00465E2F"/>
    <w:rsid w:val="00466408"/>
    <w:rsid w:val="00466C31"/>
    <w:rsid w:val="0046732B"/>
    <w:rsid w:val="00470A0C"/>
    <w:rsid w:val="00470D8A"/>
    <w:rsid w:val="004728BC"/>
    <w:rsid w:val="00473C0D"/>
    <w:rsid w:val="00475B50"/>
    <w:rsid w:val="004779CD"/>
    <w:rsid w:val="004817AD"/>
    <w:rsid w:val="00481BC1"/>
    <w:rsid w:val="0048445E"/>
    <w:rsid w:val="00485263"/>
    <w:rsid w:val="0048786F"/>
    <w:rsid w:val="004907D9"/>
    <w:rsid w:val="00491AF8"/>
    <w:rsid w:val="004930CD"/>
    <w:rsid w:val="0049472D"/>
    <w:rsid w:val="004A22D9"/>
    <w:rsid w:val="004A27A1"/>
    <w:rsid w:val="004A4C04"/>
    <w:rsid w:val="004A4D33"/>
    <w:rsid w:val="004B0416"/>
    <w:rsid w:val="004B2708"/>
    <w:rsid w:val="004B49A5"/>
    <w:rsid w:val="004B4AA5"/>
    <w:rsid w:val="004B6BA1"/>
    <w:rsid w:val="004B7204"/>
    <w:rsid w:val="004B7C7A"/>
    <w:rsid w:val="004C0042"/>
    <w:rsid w:val="004C189D"/>
    <w:rsid w:val="004C1CFA"/>
    <w:rsid w:val="004C2D5C"/>
    <w:rsid w:val="004C33C8"/>
    <w:rsid w:val="004C4BD7"/>
    <w:rsid w:val="004C6F17"/>
    <w:rsid w:val="004D0C5D"/>
    <w:rsid w:val="004D21D2"/>
    <w:rsid w:val="004D2A28"/>
    <w:rsid w:val="004D2BEC"/>
    <w:rsid w:val="004D4003"/>
    <w:rsid w:val="004D578D"/>
    <w:rsid w:val="004D73F4"/>
    <w:rsid w:val="004E131A"/>
    <w:rsid w:val="004E27E5"/>
    <w:rsid w:val="004E43E8"/>
    <w:rsid w:val="004F17D8"/>
    <w:rsid w:val="004F45FC"/>
    <w:rsid w:val="004F476E"/>
    <w:rsid w:val="004F65B8"/>
    <w:rsid w:val="004F6FCA"/>
    <w:rsid w:val="00503172"/>
    <w:rsid w:val="00503D17"/>
    <w:rsid w:val="00512034"/>
    <w:rsid w:val="00515AAE"/>
    <w:rsid w:val="0051731C"/>
    <w:rsid w:val="0052002D"/>
    <w:rsid w:val="0053158E"/>
    <w:rsid w:val="00533C8A"/>
    <w:rsid w:val="00536F8F"/>
    <w:rsid w:val="00541775"/>
    <w:rsid w:val="00541C13"/>
    <w:rsid w:val="00543E62"/>
    <w:rsid w:val="00547F4C"/>
    <w:rsid w:val="00552126"/>
    <w:rsid w:val="00553232"/>
    <w:rsid w:val="00556AC7"/>
    <w:rsid w:val="0055700E"/>
    <w:rsid w:val="00557B89"/>
    <w:rsid w:val="00561E73"/>
    <w:rsid w:val="005633D8"/>
    <w:rsid w:val="005702E5"/>
    <w:rsid w:val="00574BD3"/>
    <w:rsid w:val="00575310"/>
    <w:rsid w:val="005755D1"/>
    <w:rsid w:val="0057744B"/>
    <w:rsid w:val="00580A22"/>
    <w:rsid w:val="00581387"/>
    <w:rsid w:val="00582036"/>
    <w:rsid w:val="00582358"/>
    <w:rsid w:val="005911BE"/>
    <w:rsid w:val="00592594"/>
    <w:rsid w:val="0059406B"/>
    <w:rsid w:val="00594F0C"/>
    <w:rsid w:val="00595499"/>
    <w:rsid w:val="005A0F72"/>
    <w:rsid w:val="005A135F"/>
    <w:rsid w:val="005A1404"/>
    <w:rsid w:val="005A2AD9"/>
    <w:rsid w:val="005B2339"/>
    <w:rsid w:val="005B27C0"/>
    <w:rsid w:val="005B31C7"/>
    <w:rsid w:val="005B34EB"/>
    <w:rsid w:val="005B49EC"/>
    <w:rsid w:val="005B57C1"/>
    <w:rsid w:val="005C3016"/>
    <w:rsid w:val="005C760F"/>
    <w:rsid w:val="005D07B2"/>
    <w:rsid w:val="005D1091"/>
    <w:rsid w:val="005D15B0"/>
    <w:rsid w:val="005D448C"/>
    <w:rsid w:val="005D4980"/>
    <w:rsid w:val="005E0A21"/>
    <w:rsid w:val="005E0BA1"/>
    <w:rsid w:val="005E16F0"/>
    <w:rsid w:val="005E4395"/>
    <w:rsid w:val="005E476A"/>
    <w:rsid w:val="005E7A59"/>
    <w:rsid w:val="005F0EE6"/>
    <w:rsid w:val="005F2B34"/>
    <w:rsid w:val="005F2D8E"/>
    <w:rsid w:val="005F32E4"/>
    <w:rsid w:val="005F4091"/>
    <w:rsid w:val="00600A42"/>
    <w:rsid w:val="00602610"/>
    <w:rsid w:val="00610479"/>
    <w:rsid w:val="00610EAF"/>
    <w:rsid w:val="00616253"/>
    <w:rsid w:val="00617135"/>
    <w:rsid w:val="00620391"/>
    <w:rsid w:val="00621DF2"/>
    <w:rsid w:val="0062260A"/>
    <w:rsid w:val="00624F81"/>
    <w:rsid w:val="00625AFB"/>
    <w:rsid w:val="00627640"/>
    <w:rsid w:val="00630AAF"/>
    <w:rsid w:val="006311EC"/>
    <w:rsid w:val="00631C91"/>
    <w:rsid w:val="00634B5E"/>
    <w:rsid w:val="00640639"/>
    <w:rsid w:val="00640854"/>
    <w:rsid w:val="006449BA"/>
    <w:rsid w:val="006462C3"/>
    <w:rsid w:val="00646606"/>
    <w:rsid w:val="00646FD0"/>
    <w:rsid w:val="00651899"/>
    <w:rsid w:val="00654ADA"/>
    <w:rsid w:val="006609C5"/>
    <w:rsid w:val="00661ED1"/>
    <w:rsid w:val="00662CE5"/>
    <w:rsid w:val="0066373E"/>
    <w:rsid w:val="006662D2"/>
    <w:rsid w:val="00666852"/>
    <w:rsid w:val="00671E53"/>
    <w:rsid w:val="00673771"/>
    <w:rsid w:val="00673898"/>
    <w:rsid w:val="00677E93"/>
    <w:rsid w:val="00685D00"/>
    <w:rsid w:val="0068618D"/>
    <w:rsid w:val="00687E15"/>
    <w:rsid w:val="00690E3D"/>
    <w:rsid w:val="00692C95"/>
    <w:rsid w:val="00693182"/>
    <w:rsid w:val="006967D6"/>
    <w:rsid w:val="00697BE2"/>
    <w:rsid w:val="006A369E"/>
    <w:rsid w:val="006A5D62"/>
    <w:rsid w:val="006A7D3C"/>
    <w:rsid w:val="006B02DF"/>
    <w:rsid w:val="006B181D"/>
    <w:rsid w:val="006B3300"/>
    <w:rsid w:val="006B3716"/>
    <w:rsid w:val="006B66D8"/>
    <w:rsid w:val="006C67FE"/>
    <w:rsid w:val="006C6C48"/>
    <w:rsid w:val="006C73A4"/>
    <w:rsid w:val="006C7959"/>
    <w:rsid w:val="006D16B1"/>
    <w:rsid w:val="006D2074"/>
    <w:rsid w:val="006D2386"/>
    <w:rsid w:val="006D54BA"/>
    <w:rsid w:val="006D6A29"/>
    <w:rsid w:val="006D7365"/>
    <w:rsid w:val="006E36F8"/>
    <w:rsid w:val="006E4DD1"/>
    <w:rsid w:val="006E6F66"/>
    <w:rsid w:val="006F1A12"/>
    <w:rsid w:val="006F2698"/>
    <w:rsid w:val="006F2EE5"/>
    <w:rsid w:val="006F36E8"/>
    <w:rsid w:val="006F6F26"/>
    <w:rsid w:val="007006C1"/>
    <w:rsid w:val="0070203A"/>
    <w:rsid w:val="007023AC"/>
    <w:rsid w:val="0070554A"/>
    <w:rsid w:val="00706765"/>
    <w:rsid w:val="00711A71"/>
    <w:rsid w:val="00713025"/>
    <w:rsid w:val="007141A2"/>
    <w:rsid w:val="00714E68"/>
    <w:rsid w:val="007242BE"/>
    <w:rsid w:val="00724BA3"/>
    <w:rsid w:val="00727650"/>
    <w:rsid w:val="00730B54"/>
    <w:rsid w:val="00730E58"/>
    <w:rsid w:val="00734295"/>
    <w:rsid w:val="0073629B"/>
    <w:rsid w:val="007476DE"/>
    <w:rsid w:val="00753181"/>
    <w:rsid w:val="00755A1F"/>
    <w:rsid w:val="00756793"/>
    <w:rsid w:val="00770F35"/>
    <w:rsid w:val="00772A27"/>
    <w:rsid w:val="00777D6A"/>
    <w:rsid w:val="00780248"/>
    <w:rsid w:val="007820C7"/>
    <w:rsid w:val="00784A75"/>
    <w:rsid w:val="00784D09"/>
    <w:rsid w:val="007862A1"/>
    <w:rsid w:val="00786733"/>
    <w:rsid w:val="00786BFC"/>
    <w:rsid w:val="0079139C"/>
    <w:rsid w:val="00796095"/>
    <w:rsid w:val="0079676F"/>
    <w:rsid w:val="00797165"/>
    <w:rsid w:val="00797358"/>
    <w:rsid w:val="007A2C7E"/>
    <w:rsid w:val="007B05CB"/>
    <w:rsid w:val="007B092A"/>
    <w:rsid w:val="007B0974"/>
    <w:rsid w:val="007B447C"/>
    <w:rsid w:val="007B4EF5"/>
    <w:rsid w:val="007C1D2F"/>
    <w:rsid w:val="007C2CE3"/>
    <w:rsid w:val="007C342D"/>
    <w:rsid w:val="007C5411"/>
    <w:rsid w:val="007C6B83"/>
    <w:rsid w:val="007D579D"/>
    <w:rsid w:val="007E0D84"/>
    <w:rsid w:val="007E109E"/>
    <w:rsid w:val="007E1EF6"/>
    <w:rsid w:val="007E237D"/>
    <w:rsid w:val="007E4942"/>
    <w:rsid w:val="007E495A"/>
    <w:rsid w:val="007F0222"/>
    <w:rsid w:val="007F25F7"/>
    <w:rsid w:val="007F3F73"/>
    <w:rsid w:val="007F51C2"/>
    <w:rsid w:val="008001DA"/>
    <w:rsid w:val="008033A6"/>
    <w:rsid w:val="00804121"/>
    <w:rsid w:val="00807D4D"/>
    <w:rsid w:val="008112A7"/>
    <w:rsid w:val="008120AA"/>
    <w:rsid w:val="0082067B"/>
    <w:rsid w:val="00821520"/>
    <w:rsid w:val="008277C7"/>
    <w:rsid w:val="008278B8"/>
    <w:rsid w:val="00830873"/>
    <w:rsid w:val="00831BAB"/>
    <w:rsid w:val="00833A6C"/>
    <w:rsid w:val="00833F4F"/>
    <w:rsid w:val="00833FC5"/>
    <w:rsid w:val="00834583"/>
    <w:rsid w:val="0083543D"/>
    <w:rsid w:val="008357F0"/>
    <w:rsid w:val="00836BE7"/>
    <w:rsid w:val="00843600"/>
    <w:rsid w:val="00843F9F"/>
    <w:rsid w:val="008452F0"/>
    <w:rsid w:val="00847430"/>
    <w:rsid w:val="00847F7A"/>
    <w:rsid w:val="008514F9"/>
    <w:rsid w:val="00852460"/>
    <w:rsid w:val="0085352F"/>
    <w:rsid w:val="008551BB"/>
    <w:rsid w:val="00856712"/>
    <w:rsid w:val="00856857"/>
    <w:rsid w:val="00856B3A"/>
    <w:rsid w:val="0086304C"/>
    <w:rsid w:val="0086415A"/>
    <w:rsid w:val="00865FC1"/>
    <w:rsid w:val="00867637"/>
    <w:rsid w:val="00867A61"/>
    <w:rsid w:val="008711A7"/>
    <w:rsid w:val="00874220"/>
    <w:rsid w:val="008742DE"/>
    <w:rsid w:val="00875D83"/>
    <w:rsid w:val="0088006D"/>
    <w:rsid w:val="008807FB"/>
    <w:rsid w:val="00880EC2"/>
    <w:rsid w:val="008818D7"/>
    <w:rsid w:val="00882930"/>
    <w:rsid w:val="00885C2E"/>
    <w:rsid w:val="00887A03"/>
    <w:rsid w:val="00892704"/>
    <w:rsid w:val="00892B00"/>
    <w:rsid w:val="00893B5B"/>
    <w:rsid w:val="00893C08"/>
    <w:rsid w:val="008A0C6F"/>
    <w:rsid w:val="008A5F32"/>
    <w:rsid w:val="008B03D2"/>
    <w:rsid w:val="008B0983"/>
    <w:rsid w:val="008B2691"/>
    <w:rsid w:val="008B4532"/>
    <w:rsid w:val="008B5595"/>
    <w:rsid w:val="008C5CA5"/>
    <w:rsid w:val="008C69FB"/>
    <w:rsid w:val="008C78D2"/>
    <w:rsid w:val="008D16ED"/>
    <w:rsid w:val="008D375D"/>
    <w:rsid w:val="008E2D98"/>
    <w:rsid w:val="008E453C"/>
    <w:rsid w:val="008E7E0D"/>
    <w:rsid w:val="008F0812"/>
    <w:rsid w:val="008F1FD8"/>
    <w:rsid w:val="008F34EB"/>
    <w:rsid w:val="008F3911"/>
    <w:rsid w:val="008F52DC"/>
    <w:rsid w:val="008F619C"/>
    <w:rsid w:val="0090037F"/>
    <w:rsid w:val="00900E08"/>
    <w:rsid w:val="0090103B"/>
    <w:rsid w:val="009040AE"/>
    <w:rsid w:val="00906C5A"/>
    <w:rsid w:val="0091024D"/>
    <w:rsid w:val="00910336"/>
    <w:rsid w:val="00911BDC"/>
    <w:rsid w:val="00912EA9"/>
    <w:rsid w:val="009161CA"/>
    <w:rsid w:val="009235B6"/>
    <w:rsid w:val="009239BF"/>
    <w:rsid w:val="009239D3"/>
    <w:rsid w:val="009305E3"/>
    <w:rsid w:val="0093254E"/>
    <w:rsid w:val="00933896"/>
    <w:rsid w:val="00935CF8"/>
    <w:rsid w:val="00936C73"/>
    <w:rsid w:val="0094093E"/>
    <w:rsid w:val="00947BD9"/>
    <w:rsid w:val="00950DB5"/>
    <w:rsid w:val="0095135D"/>
    <w:rsid w:val="009516A6"/>
    <w:rsid w:val="00951DF5"/>
    <w:rsid w:val="00953EE2"/>
    <w:rsid w:val="009605C2"/>
    <w:rsid w:val="00960D8F"/>
    <w:rsid w:val="00960F19"/>
    <w:rsid w:val="00960FCC"/>
    <w:rsid w:val="0096188D"/>
    <w:rsid w:val="00962A61"/>
    <w:rsid w:val="00963845"/>
    <w:rsid w:val="00965A49"/>
    <w:rsid w:val="009727EF"/>
    <w:rsid w:val="00972D33"/>
    <w:rsid w:val="009776F9"/>
    <w:rsid w:val="00980C09"/>
    <w:rsid w:val="00985EF2"/>
    <w:rsid w:val="00990ABB"/>
    <w:rsid w:val="0099566D"/>
    <w:rsid w:val="0099718D"/>
    <w:rsid w:val="009A3052"/>
    <w:rsid w:val="009A4400"/>
    <w:rsid w:val="009A5C10"/>
    <w:rsid w:val="009A603B"/>
    <w:rsid w:val="009B1EA4"/>
    <w:rsid w:val="009B224A"/>
    <w:rsid w:val="009B559D"/>
    <w:rsid w:val="009B5C80"/>
    <w:rsid w:val="009C055F"/>
    <w:rsid w:val="009D096B"/>
    <w:rsid w:val="009D2BFD"/>
    <w:rsid w:val="009E1BE9"/>
    <w:rsid w:val="009E1FDA"/>
    <w:rsid w:val="009E209F"/>
    <w:rsid w:val="009E58B9"/>
    <w:rsid w:val="009F0E7D"/>
    <w:rsid w:val="009F1A93"/>
    <w:rsid w:val="009F28CD"/>
    <w:rsid w:val="009F36BA"/>
    <w:rsid w:val="009F3708"/>
    <w:rsid w:val="009F5826"/>
    <w:rsid w:val="009F6989"/>
    <w:rsid w:val="00A01F31"/>
    <w:rsid w:val="00A067F6"/>
    <w:rsid w:val="00A10A17"/>
    <w:rsid w:val="00A1171B"/>
    <w:rsid w:val="00A14F3D"/>
    <w:rsid w:val="00A1555F"/>
    <w:rsid w:val="00A1670D"/>
    <w:rsid w:val="00A1751D"/>
    <w:rsid w:val="00A17A77"/>
    <w:rsid w:val="00A22617"/>
    <w:rsid w:val="00A245D0"/>
    <w:rsid w:val="00A32C05"/>
    <w:rsid w:val="00A32DFB"/>
    <w:rsid w:val="00A3374E"/>
    <w:rsid w:val="00A34371"/>
    <w:rsid w:val="00A35F80"/>
    <w:rsid w:val="00A36E0E"/>
    <w:rsid w:val="00A409FF"/>
    <w:rsid w:val="00A43A71"/>
    <w:rsid w:val="00A43B63"/>
    <w:rsid w:val="00A51F68"/>
    <w:rsid w:val="00A532A3"/>
    <w:rsid w:val="00A5395F"/>
    <w:rsid w:val="00A55D6F"/>
    <w:rsid w:val="00A61198"/>
    <w:rsid w:val="00A61F53"/>
    <w:rsid w:val="00A622B4"/>
    <w:rsid w:val="00A71C10"/>
    <w:rsid w:val="00A762A8"/>
    <w:rsid w:val="00A82882"/>
    <w:rsid w:val="00A82D65"/>
    <w:rsid w:val="00A83D6B"/>
    <w:rsid w:val="00A84047"/>
    <w:rsid w:val="00A84A26"/>
    <w:rsid w:val="00A87D36"/>
    <w:rsid w:val="00A932CD"/>
    <w:rsid w:val="00A93720"/>
    <w:rsid w:val="00A9752A"/>
    <w:rsid w:val="00A97F01"/>
    <w:rsid w:val="00AA0BE2"/>
    <w:rsid w:val="00AA485D"/>
    <w:rsid w:val="00AA7376"/>
    <w:rsid w:val="00AB3052"/>
    <w:rsid w:val="00AB6BC8"/>
    <w:rsid w:val="00AB77FE"/>
    <w:rsid w:val="00AC1116"/>
    <w:rsid w:val="00AC3DEE"/>
    <w:rsid w:val="00AC5B35"/>
    <w:rsid w:val="00AC7106"/>
    <w:rsid w:val="00AD1309"/>
    <w:rsid w:val="00AE0C1F"/>
    <w:rsid w:val="00AE1957"/>
    <w:rsid w:val="00AE1F76"/>
    <w:rsid w:val="00AE32DE"/>
    <w:rsid w:val="00AE787C"/>
    <w:rsid w:val="00AE7924"/>
    <w:rsid w:val="00AF398E"/>
    <w:rsid w:val="00AF3FC5"/>
    <w:rsid w:val="00B00539"/>
    <w:rsid w:val="00B01E00"/>
    <w:rsid w:val="00B13417"/>
    <w:rsid w:val="00B1437B"/>
    <w:rsid w:val="00B15289"/>
    <w:rsid w:val="00B16B68"/>
    <w:rsid w:val="00B231C6"/>
    <w:rsid w:val="00B24374"/>
    <w:rsid w:val="00B2788D"/>
    <w:rsid w:val="00B30E2B"/>
    <w:rsid w:val="00B34DF1"/>
    <w:rsid w:val="00B364AB"/>
    <w:rsid w:val="00B37C14"/>
    <w:rsid w:val="00B42E82"/>
    <w:rsid w:val="00B43F10"/>
    <w:rsid w:val="00B44FD1"/>
    <w:rsid w:val="00B47437"/>
    <w:rsid w:val="00B503BE"/>
    <w:rsid w:val="00B53BA5"/>
    <w:rsid w:val="00B5549A"/>
    <w:rsid w:val="00B565EE"/>
    <w:rsid w:val="00B60362"/>
    <w:rsid w:val="00B61B6E"/>
    <w:rsid w:val="00B61F07"/>
    <w:rsid w:val="00B6248F"/>
    <w:rsid w:val="00B63340"/>
    <w:rsid w:val="00B655CD"/>
    <w:rsid w:val="00B669D1"/>
    <w:rsid w:val="00B7269F"/>
    <w:rsid w:val="00B72A54"/>
    <w:rsid w:val="00B73A57"/>
    <w:rsid w:val="00B77A6E"/>
    <w:rsid w:val="00B828DB"/>
    <w:rsid w:val="00B83496"/>
    <w:rsid w:val="00B872CB"/>
    <w:rsid w:val="00B90E4B"/>
    <w:rsid w:val="00B91580"/>
    <w:rsid w:val="00B97182"/>
    <w:rsid w:val="00B97261"/>
    <w:rsid w:val="00B97B45"/>
    <w:rsid w:val="00BA082F"/>
    <w:rsid w:val="00BA3030"/>
    <w:rsid w:val="00BA30BD"/>
    <w:rsid w:val="00BA66F6"/>
    <w:rsid w:val="00BA68AA"/>
    <w:rsid w:val="00BB3B24"/>
    <w:rsid w:val="00BB4E26"/>
    <w:rsid w:val="00BB74BE"/>
    <w:rsid w:val="00BC2CE0"/>
    <w:rsid w:val="00BC790B"/>
    <w:rsid w:val="00BD16E1"/>
    <w:rsid w:val="00BD4C03"/>
    <w:rsid w:val="00BE1651"/>
    <w:rsid w:val="00BE1BCC"/>
    <w:rsid w:val="00BE27C4"/>
    <w:rsid w:val="00BE342A"/>
    <w:rsid w:val="00BF10E5"/>
    <w:rsid w:val="00BF11D4"/>
    <w:rsid w:val="00BF2CD2"/>
    <w:rsid w:val="00BF4633"/>
    <w:rsid w:val="00BF4F97"/>
    <w:rsid w:val="00BF6A24"/>
    <w:rsid w:val="00BF79E7"/>
    <w:rsid w:val="00C01C6D"/>
    <w:rsid w:val="00C1045A"/>
    <w:rsid w:val="00C11E1D"/>
    <w:rsid w:val="00C1223E"/>
    <w:rsid w:val="00C150D9"/>
    <w:rsid w:val="00C154CA"/>
    <w:rsid w:val="00C164EF"/>
    <w:rsid w:val="00C16649"/>
    <w:rsid w:val="00C21BAE"/>
    <w:rsid w:val="00C23EFC"/>
    <w:rsid w:val="00C24E28"/>
    <w:rsid w:val="00C30B01"/>
    <w:rsid w:val="00C31996"/>
    <w:rsid w:val="00C36236"/>
    <w:rsid w:val="00C37EF0"/>
    <w:rsid w:val="00C41D3F"/>
    <w:rsid w:val="00C45D12"/>
    <w:rsid w:val="00C46CCC"/>
    <w:rsid w:val="00C54F43"/>
    <w:rsid w:val="00C554E7"/>
    <w:rsid w:val="00C5728D"/>
    <w:rsid w:val="00C60E50"/>
    <w:rsid w:val="00C62925"/>
    <w:rsid w:val="00C62A70"/>
    <w:rsid w:val="00C6392D"/>
    <w:rsid w:val="00C74066"/>
    <w:rsid w:val="00C75D21"/>
    <w:rsid w:val="00C77E83"/>
    <w:rsid w:val="00C8179E"/>
    <w:rsid w:val="00C81D53"/>
    <w:rsid w:val="00C837BE"/>
    <w:rsid w:val="00C867CF"/>
    <w:rsid w:val="00C87F94"/>
    <w:rsid w:val="00C9008D"/>
    <w:rsid w:val="00C90259"/>
    <w:rsid w:val="00C9131E"/>
    <w:rsid w:val="00C94E4B"/>
    <w:rsid w:val="00C95409"/>
    <w:rsid w:val="00CA17CC"/>
    <w:rsid w:val="00CA5EE9"/>
    <w:rsid w:val="00CA6384"/>
    <w:rsid w:val="00CA63A5"/>
    <w:rsid w:val="00CA7B73"/>
    <w:rsid w:val="00CB0867"/>
    <w:rsid w:val="00CB125C"/>
    <w:rsid w:val="00CB1457"/>
    <w:rsid w:val="00CB75C5"/>
    <w:rsid w:val="00CC0926"/>
    <w:rsid w:val="00CC0BBE"/>
    <w:rsid w:val="00CC250E"/>
    <w:rsid w:val="00CC3693"/>
    <w:rsid w:val="00CC37C9"/>
    <w:rsid w:val="00CC5205"/>
    <w:rsid w:val="00CC7CBF"/>
    <w:rsid w:val="00CD2CF2"/>
    <w:rsid w:val="00CD30E3"/>
    <w:rsid w:val="00CD5912"/>
    <w:rsid w:val="00CD63A5"/>
    <w:rsid w:val="00CD6F78"/>
    <w:rsid w:val="00CE418F"/>
    <w:rsid w:val="00CE54BB"/>
    <w:rsid w:val="00CF2414"/>
    <w:rsid w:val="00CF28A4"/>
    <w:rsid w:val="00CF2D40"/>
    <w:rsid w:val="00CF4197"/>
    <w:rsid w:val="00CF5D66"/>
    <w:rsid w:val="00D039F3"/>
    <w:rsid w:val="00D04DDD"/>
    <w:rsid w:val="00D05B4A"/>
    <w:rsid w:val="00D06EA3"/>
    <w:rsid w:val="00D1017E"/>
    <w:rsid w:val="00D12316"/>
    <w:rsid w:val="00D14187"/>
    <w:rsid w:val="00D14D1F"/>
    <w:rsid w:val="00D20B2B"/>
    <w:rsid w:val="00D22173"/>
    <w:rsid w:val="00D23ADD"/>
    <w:rsid w:val="00D25358"/>
    <w:rsid w:val="00D2634F"/>
    <w:rsid w:val="00D2680F"/>
    <w:rsid w:val="00D26D0D"/>
    <w:rsid w:val="00D33860"/>
    <w:rsid w:val="00D35AA6"/>
    <w:rsid w:val="00D36AA5"/>
    <w:rsid w:val="00D37CED"/>
    <w:rsid w:val="00D4144D"/>
    <w:rsid w:val="00D41FF0"/>
    <w:rsid w:val="00D4790A"/>
    <w:rsid w:val="00D557BF"/>
    <w:rsid w:val="00D557DA"/>
    <w:rsid w:val="00D55D88"/>
    <w:rsid w:val="00D565C1"/>
    <w:rsid w:val="00D5705B"/>
    <w:rsid w:val="00D612DA"/>
    <w:rsid w:val="00D64A13"/>
    <w:rsid w:val="00D652D3"/>
    <w:rsid w:val="00D66D89"/>
    <w:rsid w:val="00D71A09"/>
    <w:rsid w:val="00D75C48"/>
    <w:rsid w:val="00D76046"/>
    <w:rsid w:val="00D77E95"/>
    <w:rsid w:val="00D83A01"/>
    <w:rsid w:val="00D87A8D"/>
    <w:rsid w:val="00D87D44"/>
    <w:rsid w:val="00D9735E"/>
    <w:rsid w:val="00D9773C"/>
    <w:rsid w:val="00DA2EAE"/>
    <w:rsid w:val="00DA6B6B"/>
    <w:rsid w:val="00DB09E1"/>
    <w:rsid w:val="00DC0420"/>
    <w:rsid w:val="00DC1796"/>
    <w:rsid w:val="00DC4368"/>
    <w:rsid w:val="00DC45A1"/>
    <w:rsid w:val="00DC625F"/>
    <w:rsid w:val="00DC776D"/>
    <w:rsid w:val="00DD12B8"/>
    <w:rsid w:val="00DD255A"/>
    <w:rsid w:val="00DE1AC3"/>
    <w:rsid w:val="00DE20F6"/>
    <w:rsid w:val="00DE25C7"/>
    <w:rsid w:val="00DE3186"/>
    <w:rsid w:val="00DE70CC"/>
    <w:rsid w:val="00DE761E"/>
    <w:rsid w:val="00DF0034"/>
    <w:rsid w:val="00DF0937"/>
    <w:rsid w:val="00DF145E"/>
    <w:rsid w:val="00DF4D75"/>
    <w:rsid w:val="00DF6487"/>
    <w:rsid w:val="00DF6593"/>
    <w:rsid w:val="00DF712B"/>
    <w:rsid w:val="00E02399"/>
    <w:rsid w:val="00E03482"/>
    <w:rsid w:val="00E07710"/>
    <w:rsid w:val="00E106AF"/>
    <w:rsid w:val="00E11EDF"/>
    <w:rsid w:val="00E123CC"/>
    <w:rsid w:val="00E16525"/>
    <w:rsid w:val="00E22A43"/>
    <w:rsid w:val="00E26FC5"/>
    <w:rsid w:val="00E27202"/>
    <w:rsid w:val="00E27447"/>
    <w:rsid w:val="00E2781F"/>
    <w:rsid w:val="00E34B89"/>
    <w:rsid w:val="00E44EE9"/>
    <w:rsid w:val="00E45150"/>
    <w:rsid w:val="00E461B6"/>
    <w:rsid w:val="00E5012F"/>
    <w:rsid w:val="00E50F3D"/>
    <w:rsid w:val="00E515ED"/>
    <w:rsid w:val="00E5407D"/>
    <w:rsid w:val="00E54321"/>
    <w:rsid w:val="00E573A3"/>
    <w:rsid w:val="00E64231"/>
    <w:rsid w:val="00E651C4"/>
    <w:rsid w:val="00E65636"/>
    <w:rsid w:val="00E7271E"/>
    <w:rsid w:val="00E7516E"/>
    <w:rsid w:val="00E76C9D"/>
    <w:rsid w:val="00E84701"/>
    <w:rsid w:val="00E858F3"/>
    <w:rsid w:val="00E978B3"/>
    <w:rsid w:val="00EA0E23"/>
    <w:rsid w:val="00EA13FF"/>
    <w:rsid w:val="00EA3B79"/>
    <w:rsid w:val="00EA4915"/>
    <w:rsid w:val="00EA5553"/>
    <w:rsid w:val="00EA7E71"/>
    <w:rsid w:val="00EB0B27"/>
    <w:rsid w:val="00EB3AAD"/>
    <w:rsid w:val="00EB5E34"/>
    <w:rsid w:val="00EB5F45"/>
    <w:rsid w:val="00EC0063"/>
    <w:rsid w:val="00EC05B9"/>
    <w:rsid w:val="00EC0A27"/>
    <w:rsid w:val="00EC1C76"/>
    <w:rsid w:val="00ED0291"/>
    <w:rsid w:val="00ED2A0B"/>
    <w:rsid w:val="00EE069E"/>
    <w:rsid w:val="00EE2FEB"/>
    <w:rsid w:val="00EE3A28"/>
    <w:rsid w:val="00EE3B68"/>
    <w:rsid w:val="00EE52C7"/>
    <w:rsid w:val="00EE6719"/>
    <w:rsid w:val="00EF0C4C"/>
    <w:rsid w:val="00EF2E02"/>
    <w:rsid w:val="00EF449F"/>
    <w:rsid w:val="00EF6339"/>
    <w:rsid w:val="00EF72BB"/>
    <w:rsid w:val="00F0573B"/>
    <w:rsid w:val="00F07E4C"/>
    <w:rsid w:val="00F122D6"/>
    <w:rsid w:val="00F12BAE"/>
    <w:rsid w:val="00F14B14"/>
    <w:rsid w:val="00F14B65"/>
    <w:rsid w:val="00F20B44"/>
    <w:rsid w:val="00F2236F"/>
    <w:rsid w:val="00F232CF"/>
    <w:rsid w:val="00F269CC"/>
    <w:rsid w:val="00F33C57"/>
    <w:rsid w:val="00F35D79"/>
    <w:rsid w:val="00F3757E"/>
    <w:rsid w:val="00F37685"/>
    <w:rsid w:val="00F44C4A"/>
    <w:rsid w:val="00F45933"/>
    <w:rsid w:val="00F5002C"/>
    <w:rsid w:val="00F516FC"/>
    <w:rsid w:val="00F537CF"/>
    <w:rsid w:val="00F55631"/>
    <w:rsid w:val="00F60C12"/>
    <w:rsid w:val="00F65740"/>
    <w:rsid w:val="00F70DCE"/>
    <w:rsid w:val="00F72E0C"/>
    <w:rsid w:val="00F73123"/>
    <w:rsid w:val="00F73E98"/>
    <w:rsid w:val="00F74D75"/>
    <w:rsid w:val="00F751E0"/>
    <w:rsid w:val="00F82C46"/>
    <w:rsid w:val="00F85209"/>
    <w:rsid w:val="00F8652F"/>
    <w:rsid w:val="00F91BAA"/>
    <w:rsid w:val="00F9283C"/>
    <w:rsid w:val="00F93110"/>
    <w:rsid w:val="00F95C35"/>
    <w:rsid w:val="00F969EB"/>
    <w:rsid w:val="00FA019B"/>
    <w:rsid w:val="00FA0C86"/>
    <w:rsid w:val="00FA2250"/>
    <w:rsid w:val="00FA253F"/>
    <w:rsid w:val="00FB1D83"/>
    <w:rsid w:val="00FB34CB"/>
    <w:rsid w:val="00FB75A9"/>
    <w:rsid w:val="00FC5736"/>
    <w:rsid w:val="00FD12BA"/>
    <w:rsid w:val="00FD398C"/>
    <w:rsid w:val="00FE3312"/>
    <w:rsid w:val="00FE46C5"/>
    <w:rsid w:val="00FE47DA"/>
    <w:rsid w:val="00FE7D34"/>
    <w:rsid w:val="00FF4CFC"/>
    <w:rsid w:val="024A9EC3"/>
    <w:rsid w:val="04BC3E02"/>
    <w:rsid w:val="0FF7BD57"/>
    <w:rsid w:val="325212E9"/>
    <w:rsid w:val="33F6F778"/>
    <w:rsid w:val="364EA447"/>
    <w:rsid w:val="398997E2"/>
    <w:rsid w:val="3A4DB1BA"/>
    <w:rsid w:val="3DBA7517"/>
    <w:rsid w:val="40A98B7E"/>
    <w:rsid w:val="42EB0140"/>
    <w:rsid w:val="4A48E7AE"/>
    <w:rsid w:val="5004DBE5"/>
    <w:rsid w:val="52994265"/>
    <w:rsid w:val="5AA48111"/>
    <w:rsid w:val="5BF14978"/>
    <w:rsid w:val="6EEEB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A388E1"/>
  <w15:chartTrackingRefBased/>
  <w15:docId w15:val="{D63E5DAC-BBD7-41E9-9734-9CB4933C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Ubuntu Light" w:eastAsia="Ubuntu Light" w:hAnsi="Ubuntu Light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1F93"/>
    <w:pPr>
      <w:spacing w:after="160" w:line="312" w:lineRule="auto"/>
    </w:pPr>
    <w:rPr>
      <w:rFonts w:ascii="Calibri Light" w:hAnsi="Calibri Light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2610"/>
    <w:pPr>
      <w:keepNext/>
      <w:keepLines/>
      <w:spacing w:before="320" w:after="120" w:line="240" w:lineRule="auto"/>
      <w:outlineLvl w:val="0"/>
    </w:pPr>
    <w:rPr>
      <w:rFonts w:eastAsia="Times New Roman" w:cs="Times New Roman"/>
      <w:color w:val="122644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2610"/>
    <w:pPr>
      <w:keepNext/>
      <w:keepLines/>
      <w:spacing w:before="240" w:after="80" w:line="240" w:lineRule="auto"/>
      <w:outlineLvl w:val="1"/>
    </w:pPr>
    <w:rPr>
      <w:rFonts w:ascii="Calibri" w:eastAsia="Times New Roman" w:hAnsi="Calibri"/>
      <w:b/>
      <w:bCs/>
      <w:color w:val="122644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4F45FC"/>
    <w:pPr>
      <w:keepNext/>
      <w:keepLines/>
      <w:spacing w:before="40" w:after="0"/>
      <w:outlineLvl w:val="2"/>
    </w:pPr>
    <w:rPr>
      <w:rFonts w:eastAsia="Times New Roman" w:cs="Times New Roman"/>
      <w:color w:val="0C192D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4F45FC"/>
    <w:pPr>
      <w:keepNext/>
      <w:keepLines/>
      <w:spacing w:before="40" w:after="0"/>
      <w:outlineLvl w:val="3"/>
    </w:pPr>
    <w:rPr>
      <w:rFonts w:eastAsia="Times New Roman" w:cs="Times New Roman"/>
      <w:i/>
      <w:iCs/>
      <w:color w:val="122644"/>
    </w:rPr>
  </w:style>
  <w:style w:type="paragraph" w:styleId="Nagwek5">
    <w:name w:val="heading 5"/>
    <w:basedOn w:val="Normalny"/>
    <w:next w:val="Normalny"/>
    <w:link w:val="Nagwek5Znak"/>
    <w:unhideWhenUsed/>
    <w:qFormat/>
    <w:rsid w:val="006D7365"/>
    <w:pPr>
      <w:spacing w:before="240" w:after="60" w:line="240" w:lineRule="auto"/>
      <w:outlineLvl w:val="4"/>
    </w:pPr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Nagwek6">
    <w:name w:val="heading 6"/>
    <w:basedOn w:val="Normalny"/>
    <w:next w:val="Normalny"/>
    <w:link w:val="Nagwek6Znak"/>
    <w:qFormat/>
    <w:rsid w:val="006D736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6D7365"/>
    <w:pPr>
      <w:spacing w:before="240" w:after="60" w:line="36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6D7365"/>
    <w:pPr>
      <w:spacing w:before="240" w:after="60" w:line="36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6D7365"/>
    <w:pPr>
      <w:spacing w:before="240" w:after="60" w:line="360" w:lineRule="auto"/>
      <w:outlineLvl w:val="8"/>
    </w:pPr>
    <w:rPr>
      <w:rFonts w:ascii="Arial" w:eastAsia="Times New Roman" w:hAnsi="Arial" w:cs="Times New Roman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0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03BE"/>
  </w:style>
  <w:style w:type="paragraph" w:styleId="Stopka">
    <w:name w:val="footer"/>
    <w:link w:val="StopkaZnak"/>
    <w:uiPriority w:val="99"/>
    <w:unhideWhenUsed/>
    <w:rsid w:val="004F45FC"/>
    <w:pPr>
      <w:tabs>
        <w:tab w:val="center" w:pos="4536"/>
        <w:tab w:val="right" w:pos="9072"/>
      </w:tabs>
      <w:spacing w:line="195" w:lineRule="exact"/>
      <w:jc w:val="center"/>
    </w:pPr>
    <w:rPr>
      <w:rFonts w:ascii="Calibri Light" w:hAnsi="Calibri Light" w:cs="Calibri"/>
      <w:color w:val="00519E"/>
      <w:sz w:val="16"/>
      <w:szCs w:val="16"/>
      <w:lang w:eastAsia="en-US"/>
    </w:rPr>
  </w:style>
  <w:style w:type="character" w:customStyle="1" w:styleId="StopkaZnak">
    <w:name w:val="Stopka Znak"/>
    <w:link w:val="Stopka"/>
    <w:uiPriority w:val="99"/>
    <w:rsid w:val="004F45FC"/>
    <w:rPr>
      <w:rFonts w:ascii="Calibri Light" w:hAnsi="Calibri Light" w:cs="Calibri"/>
      <w:color w:val="00519E"/>
      <w:sz w:val="16"/>
      <w:szCs w:val="16"/>
    </w:rPr>
  </w:style>
  <w:style w:type="character" w:customStyle="1" w:styleId="Nagwek1Znak">
    <w:name w:val="Nagłówek 1 Znak"/>
    <w:link w:val="Nagwek1"/>
    <w:uiPriority w:val="9"/>
    <w:rsid w:val="00602610"/>
    <w:rPr>
      <w:rFonts w:ascii="Calibri Light" w:eastAsia="Times New Roman" w:hAnsi="Calibri Light" w:cs="Times New Roman"/>
      <w:color w:val="122644"/>
      <w:sz w:val="36"/>
      <w:szCs w:val="36"/>
    </w:rPr>
  </w:style>
  <w:style w:type="character" w:customStyle="1" w:styleId="Nagwek2Znak">
    <w:name w:val="Nagłówek 2 Znak"/>
    <w:link w:val="Nagwek2"/>
    <w:uiPriority w:val="9"/>
    <w:rsid w:val="00602610"/>
    <w:rPr>
      <w:rFonts w:ascii="Calibri" w:eastAsia="Times New Roman" w:hAnsi="Calibri" w:cs="Calibri"/>
      <w:b/>
      <w:bCs/>
      <w:color w:val="122644"/>
      <w:sz w:val="26"/>
      <w:szCs w:val="26"/>
    </w:rPr>
  </w:style>
  <w:style w:type="character" w:customStyle="1" w:styleId="Nagwek3Znak">
    <w:name w:val="Nagłówek 3 Znak"/>
    <w:link w:val="Nagwek3"/>
    <w:rsid w:val="004F45FC"/>
    <w:rPr>
      <w:rFonts w:ascii="Calibri Light" w:eastAsia="Times New Roman" w:hAnsi="Calibri Light" w:cs="Times New Roman"/>
      <w:color w:val="0C192D"/>
      <w:sz w:val="24"/>
      <w:szCs w:val="24"/>
    </w:rPr>
  </w:style>
  <w:style w:type="character" w:customStyle="1" w:styleId="Nagwek4Znak">
    <w:name w:val="Nagłówek 4 Znak"/>
    <w:link w:val="Nagwek4"/>
    <w:rsid w:val="004F45FC"/>
    <w:rPr>
      <w:rFonts w:ascii="Calibri Light" w:eastAsia="Times New Roman" w:hAnsi="Calibri Light" w:cs="Times New Roman"/>
      <w:i/>
      <w:iCs/>
      <w:color w:val="122644"/>
    </w:rPr>
  </w:style>
  <w:style w:type="paragraph" w:styleId="Tytu">
    <w:name w:val="Title"/>
    <w:basedOn w:val="Normalny"/>
    <w:next w:val="Normalny"/>
    <w:link w:val="TytuZnak"/>
    <w:qFormat/>
    <w:rsid w:val="004F45FC"/>
    <w:pPr>
      <w:spacing w:after="0" w:line="240" w:lineRule="auto"/>
      <w:contextualSpacing/>
    </w:pPr>
    <w:rPr>
      <w:rFonts w:eastAsia="Times New Roman" w:cs="Times New Roman"/>
      <w:spacing w:val="-10"/>
      <w:kern w:val="28"/>
      <w:sz w:val="56"/>
      <w:szCs w:val="56"/>
    </w:rPr>
  </w:style>
  <w:style w:type="character" w:customStyle="1" w:styleId="TytuZnak">
    <w:name w:val="Tytuł Znak"/>
    <w:link w:val="Tytu"/>
    <w:rsid w:val="004F45FC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qFormat/>
    <w:rsid w:val="004F45FC"/>
    <w:pPr>
      <w:numPr>
        <w:ilvl w:val="1"/>
      </w:numPr>
    </w:pPr>
    <w:rPr>
      <w:rFonts w:eastAsia="Times New Roman" w:cs="Times New Roman"/>
      <w:color w:val="3572C9"/>
      <w:spacing w:val="15"/>
    </w:rPr>
  </w:style>
  <w:style w:type="character" w:customStyle="1" w:styleId="PodtytuZnak">
    <w:name w:val="Podtytuł Znak"/>
    <w:link w:val="Podtytu"/>
    <w:rsid w:val="004F45FC"/>
    <w:rPr>
      <w:rFonts w:ascii="Calibri Light" w:eastAsia="Times New Roman" w:hAnsi="Calibri Light"/>
      <w:color w:val="3572C9"/>
      <w:spacing w:val="15"/>
    </w:rPr>
  </w:style>
  <w:style w:type="character" w:styleId="Pogrubienie">
    <w:name w:val="Strong"/>
    <w:qFormat/>
    <w:rsid w:val="004F45FC"/>
    <w:rPr>
      <w:rFonts w:ascii="Calibri" w:hAnsi="Calibri"/>
      <w:b/>
      <w:bCs/>
    </w:rPr>
  </w:style>
  <w:style w:type="character" w:customStyle="1" w:styleId="Nagwek5Znak">
    <w:name w:val="Nagłówek 5 Znak"/>
    <w:link w:val="Nagwek5"/>
    <w:rsid w:val="006D7365"/>
    <w:rPr>
      <w:rFonts w:ascii="Arial" w:eastAsia="Times New Roman" w:hAnsi="Arial" w:cs="Times New Roman"/>
      <w:sz w:val="20"/>
      <w:szCs w:val="20"/>
      <w:lang w:val="x-none" w:eastAsia="pl-PL"/>
    </w:rPr>
  </w:style>
  <w:style w:type="character" w:customStyle="1" w:styleId="Nagwek6Znak">
    <w:name w:val="Nagłówek 6 Znak"/>
    <w:link w:val="Nagwek6"/>
    <w:rsid w:val="006D7365"/>
    <w:rPr>
      <w:rFonts w:ascii="Times New Roman" w:eastAsia="Times New Roman" w:hAnsi="Times New Roman" w:cs="Times New Roman"/>
      <w:b/>
      <w:bCs/>
      <w:lang w:val="x-none" w:eastAsia="ar-SA"/>
    </w:rPr>
  </w:style>
  <w:style w:type="character" w:customStyle="1" w:styleId="Nagwek7Znak">
    <w:name w:val="Nagłówek 7 Znak"/>
    <w:link w:val="Nagwek7"/>
    <w:rsid w:val="006D736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8Znak">
    <w:name w:val="Nagłówek 8 Znak"/>
    <w:link w:val="Nagwek8"/>
    <w:rsid w:val="006D7365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link w:val="Nagwek9"/>
    <w:rsid w:val="006D7365"/>
    <w:rPr>
      <w:rFonts w:ascii="Arial" w:eastAsia="Times New Roman" w:hAnsi="Arial" w:cs="Times New Roman"/>
      <w:lang w:val="x-none" w:eastAsia="ar-SA"/>
    </w:rPr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1"/>
    <w:basedOn w:val="Normalny"/>
    <w:link w:val="AkapitzlistZnak"/>
    <w:uiPriority w:val="34"/>
    <w:qFormat/>
    <w:rsid w:val="006D7365"/>
    <w:pPr>
      <w:spacing w:line="259" w:lineRule="auto"/>
      <w:ind w:left="720"/>
      <w:contextualSpacing/>
    </w:pPr>
    <w:rPr>
      <w:rFonts w:ascii="Calibri" w:eastAsia="Calibri" w:hAnsi="Calibri" w:cs="Times New Roman"/>
    </w:rPr>
  </w:style>
  <w:style w:type="character" w:styleId="Odwoaniedokomentarza">
    <w:name w:val="annotation reference"/>
    <w:unhideWhenUsed/>
    <w:qFormat/>
    <w:rsid w:val="006D736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qFormat/>
    <w:rsid w:val="006D7365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6D7365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7365"/>
    <w:rPr>
      <w:b/>
      <w:bCs/>
    </w:rPr>
  </w:style>
  <w:style w:type="character" w:customStyle="1" w:styleId="TematkomentarzaZnak">
    <w:name w:val="Temat komentarza Znak"/>
    <w:link w:val="Tematkomentarza"/>
    <w:rsid w:val="006D7365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nhideWhenUsed/>
    <w:rsid w:val="006D7365"/>
    <w:pPr>
      <w:spacing w:after="0" w:line="240" w:lineRule="auto"/>
    </w:pPr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6D7365"/>
    <w:rPr>
      <w:rFonts w:ascii="Segoe UI" w:eastAsia="Calibri" w:hAnsi="Segoe UI" w:cs="Times New Roman"/>
      <w:sz w:val="18"/>
      <w:szCs w:val="18"/>
      <w:lang w:val="x-none" w:eastAsia="x-none"/>
    </w:rPr>
  </w:style>
  <w:style w:type="character" w:styleId="Hipercze">
    <w:name w:val="Hyperlink"/>
    <w:uiPriority w:val="99"/>
    <w:unhideWhenUsed/>
    <w:rsid w:val="006D7365"/>
    <w:rPr>
      <w:color w:val="0563C1"/>
      <w:u w:val="single"/>
    </w:rPr>
  </w:style>
  <w:style w:type="character" w:customStyle="1" w:styleId="akapitdomyslny">
    <w:name w:val="akapitdomyslny"/>
    <w:rsid w:val="006D7365"/>
    <w:rPr>
      <w:rFonts w:cs="Times New Roman"/>
      <w:sz w:val="20"/>
      <w:szCs w:val="20"/>
    </w:r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rsid w:val="006D7365"/>
    <w:rPr>
      <w:rFonts w:ascii="Calibri" w:eastAsia="Calibri" w:hAnsi="Calibri" w:cs="Times New Roman"/>
    </w:rPr>
  </w:style>
  <w:style w:type="numbering" w:customStyle="1" w:styleId="Styl5">
    <w:name w:val="Styl5"/>
    <w:uiPriority w:val="99"/>
    <w:rsid w:val="006D7365"/>
    <w:pPr>
      <w:numPr>
        <w:numId w:val="8"/>
      </w:numPr>
    </w:pPr>
  </w:style>
  <w:style w:type="numbering" w:customStyle="1" w:styleId="WW8Num3312">
    <w:name w:val="WW8Num3312"/>
    <w:rsid w:val="006D7365"/>
    <w:pPr>
      <w:numPr>
        <w:numId w:val="11"/>
      </w:numPr>
    </w:pPr>
  </w:style>
  <w:style w:type="paragraph" w:customStyle="1" w:styleId="Style6">
    <w:name w:val="Style6"/>
    <w:basedOn w:val="Normalny"/>
    <w:rsid w:val="006D7365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61">
    <w:name w:val="Font Style61"/>
    <w:uiPriority w:val="99"/>
    <w:rsid w:val="006D7365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62">
    <w:name w:val="Font Style62"/>
    <w:rsid w:val="006D7365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49">
    <w:name w:val="Font Style49"/>
    <w:rsid w:val="006D7365"/>
    <w:rPr>
      <w:rFonts w:ascii="Times New Roman" w:hAnsi="Times New Roman" w:cs="Times New Roman"/>
      <w:color w:val="000000"/>
      <w:sz w:val="22"/>
      <w:szCs w:val="22"/>
    </w:rPr>
  </w:style>
  <w:style w:type="numbering" w:customStyle="1" w:styleId="1111111">
    <w:name w:val="1 / 1.1 / 1.1.11"/>
    <w:basedOn w:val="Bezlisty"/>
    <w:next w:val="111111"/>
    <w:rsid w:val="006D7365"/>
    <w:pPr>
      <w:numPr>
        <w:numId w:val="12"/>
      </w:numPr>
    </w:pPr>
  </w:style>
  <w:style w:type="numbering" w:styleId="111111">
    <w:name w:val="Outline List 2"/>
    <w:basedOn w:val="Bezlisty"/>
    <w:unhideWhenUsed/>
    <w:rsid w:val="006D7365"/>
    <w:pPr>
      <w:numPr>
        <w:numId w:val="20"/>
      </w:numPr>
    </w:pPr>
  </w:style>
  <w:style w:type="paragraph" w:styleId="Lista">
    <w:name w:val="List"/>
    <w:basedOn w:val="Normalny"/>
    <w:unhideWhenUsed/>
    <w:rsid w:val="006D7365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6D736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link w:val="Tekstpodstawowy"/>
    <w:rsid w:val="006D736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customStyle="1" w:styleId="Default">
    <w:name w:val="Default"/>
    <w:qFormat/>
    <w:rsid w:val="006D736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nhideWhenUsed/>
    <w:rsid w:val="006D73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16"/>
      <w:szCs w:val="16"/>
      <w:lang w:val="x-none" w:eastAsia="pl-PL"/>
    </w:rPr>
  </w:style>
  <w:style w:type="character" w:customStyle="1" w:styleId="HTML-wstpniesformatowanyZnak">
    <w:name w:val="HTML - wstępnie sformatowany Znak"/>
    <w:link w:val="HTML-wstpniesformatowany"/>
    <w:rsid w:val="006D7365"/>
    <w:rPr>
      <w:rFonts w:ascii="Courier New" w:eastAsia="Times New Roman" w:hAnsi="Courier New" w:cs="Times New Roman"/>
      <w:color w:val="000000"/>
      <w:sz w:val="16"/>
      <w:szCs w:val="16"/>
      <w:lang w:val="x-none" w:eastAsia="pl-PL"/>
    </w:rPr>
  </w:style>
  <w:style w:type="character" w:customStyle="1" w:styleId="NagwekZnak1">
    <w:name w:val="Nagłówek Znak1"/>
    <w:uiPriority w:val="99"/>
    <w:semiHidden/>
    <w:locked/>
    <w:rsid w:val="006D7365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1">
    <w:name w:val="Styl1"/>
    <w:rsid w:val="006D7365"/>
    <w:pPr>
      <w:numPr>
        <w:numId w:val="16"/>
      </w:numPr>
    </w:pPr>
  </w:style>
  <w:style w:type="numbering" w:customStyle="1" w:styleId="Styl2">
    <w:name w:val="Styl2"/>
    <w:uiPriority w:val="99"/>
    <w:rsid w:val="006D7365"/>
    <w:pPr>
      <w:numPr>
        <w:numId w:val="17"/>
      </w:numPr>
    </w:pPr>
  </w:style>
  <w:style w:type="character" w:styleId="UyteHipercze">
    <w:name w:val="FollowedHyperlink"/>
    <w:uiPriority w:val="99"/>
    <w:semiHidden/>
    <w:unhideWhenUsed/>
    <w:rsid w:val="006D7365"/>
    <w:rPr>
      <w:color w:val="954F72"/>
      <w:u w:val="single"/>
    </w:rPr>
  </w:style>
  <w:style w:type="numbering" w:customStyle="1" w:styleId="WW8Num33121">
    <w:name w:val="WW8Num33121"/>
    <w:rsid w:val="006D7365"/>
  </w:style>
  <w:style w:type="paragraph" w:styleId="Poprawka">
    <w:name w:val="Revision"/>
    <w:hidden/>
    <w:uiPriority w:val="99"/>
    <w:semiHidden/>
    <w:rsid w:val="006D7365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6D736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6D7365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rsid w:val="006D7365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rsid w:val="006D7365"/>
    <w:rPr>
      <w:vertAlign w:val="superscript"/>
    </w:rPr>
  </w:style>
  <w:style w:type="character" w:customStyle="1" w:styleId="WW8Num1z0">
    <w:name w:val="WW8Num1z0"/>
    <w:rsid w:val="006D7365"/>
    <w:rPr>
      <w:rFonts w:cs="Times New Roman"/>
    </w:rPr>
  </w:style>
  <w:style w:type="character" w:customStyle="1" w:styleId="WW8Num1z1">
    <w:name w:val="WW8Num1z1"/>
    <w:rsid w:val="006D7365"/>
    <w:rPr>
      <w:rFonts w:ascii="Times New Roman" w:eastAsia="Times New Roman" w:hAnsi="Times New Roman" w:cs="Times New Roman"/>
    </w:rPr>
  </w:style>
  <w:style w:type="character" w:customStyle="1" w:styleId="WW8Num1z3">
    <w:name w:val="WW8Num1z3"/>
    <w:rsid w:val="006D7365"/>
    <w:rPr>
      <w:i w:val="0"/>
    </w:rPr>
  </w:style>
  <w:style w:type="character" w:customStyle="1" w:styleId="WW8Num2z0">
    <w:name w:val="WW8Num2z0"/>
    <w:rsid w:val="006D7365"/>
    <w:rPr>
      <w:rFonts w:ascii="Wingdings" w:hAnsi="Wingdings"/>
    </w:rPr>
  </w:style>
  <w:style w:type="character" w:customStyle="1" w:styleId="WW8Num3z0">
    <w:name w:val="WW8Num3z0"/>
    <w:rsid w:val="006D7365"/>
    <w:rPr>
      <w:rFonts w:cs="Times New Roman"/>
      <w:b/>
      <w:bCs/>
    </w:rPr>
  </w:style>
  <w:style w:type="character" w:customStyle="1" w:styleId="WW8Num4z0">
    <w:name w:val="WW8Num4z0"/>
    <w:rsid w:val="006D7365"/>
    <w:rPr>
      <w:rFonts w:cs="Times New Roman"/>
    </w:rPr>
  </w:style>
  <w:style w:type="character" w:customStyle="1" w:styleId="WW8Num5z0">
    <w:name w:val="WW8Num5z0"/>
    <w:rsid w:val="006D7365"/>
    <w:rPr>
      <w:rFonts w:cs="Times New Roman"/>
    </w:rPr>
  </w:style>
  <w:style w:type="character" w:customStyle="1" w:styleId="WW8Num7z0">
    <w:name w:val="WW8Num7z0"/>
    <w:rsid w:val="006D7365"/>
    <w:rPr>
      <w:rFonts w:cs="Times New Roman"/>
    </w:rPr>
  </w:style>
  <w:style w:type="character" w:customStyle="1" w:styleId="WW8Num8z0">
    <w:name w:val="WW8Num8z0"/>
    <w:rsid w:val="006D7365"/>
    <w:rPr>
      <w:rFonts w:cs="Times New Roman"/>
    </w:rPr>
  </w:style>
  <w:style w:type="character" w:customStyle="1" w:styleId="WW8Num9z1">
    <w:name w:val="WW8Num9z1"/>
    <w:rsid w:val="006D7365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6D7365"/>
    <w:rPr>
      <w:rFonts w:cs="Times New Roman"/>
    </w:rPr>
  </w:style>
  <w:style w:type="character" w:customStyle="1" w:styleId="WW8Num10z1">
    <w:name w:val="WW8Num10z1"/>
    <w:rsid w:val="006D7365"/>
    <w:rPr>
      <w:rFonts w:ascii="Times New Roman" w:eastAsia="Times New Roman" w:hAnsi="Times New Roman" w:cs="Times New Roman"/>
    </w:rPr>
  </w:style>
  <w:style w:type="character" w:customStyle="1" w:styleId="WW8Num10z3">
    <w:name w:val="WW8Num10z3"/>
    <w:rsid w:val="006D7365"/>
    <w:rPr>
      <w:rFonts w:cs="Times New Roman"/>
      <w:b w:val="0"/>
      <w:bCs w:val="0"/>
      <w:i w:val="0"/>
      <w:iCs w:val="0"/>
    </w:rPr>
  </w:style>
  <w:style w:type="character" w:customStyle="1" w:styleId="WW8Num11z0">
    <w:name w:val="WW8Num11z0"/>
    <w:rsid w:val="006D7365"/>
    <w:rPr>
      <w:rFonts w:cs="Times New Roman"/>
      <w:i w:val="0"/>
      <w:iCs w:val="0"/>
    </w:rPr>
  </w:style>
  <w:style w:type="character" w:customStyle="1" w:styleId="WW8Num13z0">
    <w:name w:val="WW8Num13z0"/>
    <w:rsid w:val="006D7365"/>
    <w:rPr>
      <w:rFonts w:ascii="Symbol" w:hAnsi="Symbol"/>
    </w:rPr>
  </w:style>
  <w:style w:type="character" w:customStyle="1" w:styleId="WW8Num14z0">
    <w:name w:val="WW8Num14z0"/>
    <w:rsid w:val="006D7365"/>
    <w:rPr>
      <w:rFonts w:cs="Times New Roman"/>
      <w:color w:val="auto"/>
    </w:rPr>
  </w:style>
  <w:style w:type="character" w:customStyle="1" w:styleId="WW8Num15z0">
    <w:name w:val="WW8Num15z0"/>
    <w:rsid w:val="006D7365"/>
    <w:rPr>
      <w:rFonts w:cs="Times New Roman"/>
    </w:rPr>
  </w:style>
  <w:style w:type="character" w:customStyle="1" w:styleId="WW8Num16z0">
    <w:name w:val="WW8Num16z0"/>
    <w:rsid w:val="006D7365"/>
    <w:rPr>
      <w:rFonts w:cs="Times New Roman"/>
    </w:rPr>
  </w:style>
  <w:style w:type="character" w:customStyle="1" w:styleId="WW8Num17z0">
    <w:name w:val="WW8Num17z0"/>
    <w:rsid w:val="006D7365"/>
    <w:rPr>
      <w:rFonts w:cs="Times New Roman"/>
    </w:rPr>
  </w:style>
  <w:style w:type="character" w:customStyle="1" w:styleId="WW8Num17z1">
    <w:name w:val="WW8Num17z1"/>
    <w:rsid w:val="006D7365"/>
    <w:rPr>
      <w:rFonts w:ascii="Times New Roman" w:eastAsia="Times New Roman" w:hAnsi="Times New Roman" w:cs="Times New Roman"/>
    </w:rPr>
  </w:style>
  <w:style w:type="character" w:customStyle="1" w:styleId="WW8Num19z0">
    <w:name w:val="WW8Num19z0"/>
    <w:rsid w:val="006D7365"/>
    <w:rPr>
      <w:rFonts w:cs="Times New Roman"/>
    </w:rPr>
  </w:style>
  <w:style w:type="character" w:customStyle="1" w:styleId="WW8Num21z0">
    <w:name w:val="WW8Num21z0"/>
    <w:rsid w:val="006D7365"/>
    <w:rPr>
      <w:rFonts w:cs="Times New Roman"/>
    </w:rPr>
  </w:style>
  <w:style w:type="character" w:customStyle="1" w:styleId="WW8Num22z0">
    <w:name w:val="WW8Num22z0"/>
    <w:rsid w:val="006D7365"/>
    <w:rPr>
      <w:rFonts w:ascii="Times New Roman" w:eastAsia="Times New Roman" w:hAnsi="Times New Roman" w:cs="Times New Roman"/>
    </w:rPr>
  </w:style>
  <w:style w:type="character" w:customStyle="1" w:styleId="WW8Num22z1">
    <w:name w:val="WW8Num22z1"/>
    <w:rsid w:val="006D7365"/>
    <w:rPr>
      <w:rFonts w:cs="Times New Roman"/>
      <w:b w:val="0"/>
    </w:rPr>
  </w:style>
  <w:style w:type="character" w:customStyle="1" w:styleId="WW8Num23z0">
    <w:name w:val="WW8Num23z0"/>
    <w:rsid w:val="006D7365"/>
    <w:rPr>
      <w:rFonts w:cs="Times New Roman"/>
    </w:rPr>
  </w:style>
  <w:style w:type="character" w:customStyle="1" w:styleId="WW8Num24z0">
    <w:name w:val="WW8Num24z0"/>
    <w:rsid w:val="006D7365"/>
    <w:rPr>
      <w:rFonts w:ascii="Symbol" w:hAnsi="Symbol"/>
    </w:rPr>
  </w:style>
  <w:style w:type="character" w:customStyle="1" w:styleId="WW8Num26z0">
    <w:name w:val="WW8Num26z0"/>
    <w:rsid w:val="006D7365"/>
    <w:rPr>
      <w:rFonts w:cs="Times New Roman"/>
    </w:rPr>
  </w:style>
  <w:style w:type="character" w:customStyle="1" w:styleId="WW8Num27z0">
    <w:name w:val="WW8Num27z0"/>
    <w:rsid w:val="006D7365"/>
    <w:rPr>
      <w:rFonts w:ascii="Symbol" w:hAnsi="Symbol"/>
    </w:rPr>
  </w:style>
  <w:style w:type="character" w:customStyle="1" w:styleId="WW8Num27z2">
    <w:name w:val="WW8Num27z2"/>
    <w:rsid w:val="006D7365"/>
    <w:rPr>
      <w:rFonts w:ascii="Wingdings" w:hAnsi="Wingdings"/>
    </w:rPr>
  </w:style>
  <w:style w:type="character" w:customStyle="1" w:styleId="WW8Num27z4">
    <w:name w:val="WW8Num27z4"/>
    <w:rsid w:val="006D7365"/>
    <w:rPr>
      <w:rFonts w:cs="Times New Roman"/>
      <w:b w:val="0"/>
      <w:i w:val="0"/>
    </w:rPr>
  </w:style>
  <w:style w:type="character" w:customStyle="1" w:styleId="WW8Num28z0">
    <w:name w:val="WW8Num28z0"/>
    <w:rsid w:val="006D7365"/>
    <w:rPr>
      <w:rFonts w:cs="Times New Roman"/>
    </w:rPr>
  </w:style>
  <w:style w:type="character" w:customStyle="1" w:styleId="WW8Num28z1">
    <w:name w:val="WW8Num28z1"/>
    <w:rsid w:val="006D7365"/>
    <w:rPr>
      <w:rFonts w:ascii="Symbol" w:hAnsi="Symbol" w:cs="Times New Roman"/>
    </w:rPr>
  </w:style>
  <w:style w:type="character" w:customStyle="1" w:styleId="WW8Num28z2">
    <w:name w:val="WW8Num28z2"/>
    <w:rsid w:val="006D7365"/>
    <w:rPr>
      <w:rFonts w:cs="Times New Roman"/>
      <w:b w:val="0"/>
    </w:rPr>
  </w:style>
  <w:style w:type="character" w:customStyle="1" w:styleId="WW8Num29z0">
    <w:name w:val="WW8Num29z0"/>
    <w:rsid w:val="006D7365"/>
    <w:rPr>
      <w:rFonts w:cs="Times New Roman"/>
      <w:strike w:val="0"/>
      <w:dstrike w:val="0"/>
    </w:rPr>
  </w:style>
  <w:style w:type="character" w:customStyle="1" w:styleId="WW8Num30z0">
    <w:name w:val="WW8Num30z0"/>
    <w:rsid w:val="006D7365"/>
    <w:rPr>
      <w:rFonts w:cs="Times New Roman"/>
    </w:rPr>
  </w:style>
  <w:style w:type="character" w:customStyle="1" w:styleId="WW8Num31z0">
    <w:name w:val="WW8Num31z0"/>
    <w:rsid w:val="006D7365"/>
    <w:rPr>
      <w:rFonts w:cs="Times New Roman"/>
    </w:rPr>
  </w:style>
  <w:style w:type="character" w:customStyle="1" w:styleId="WW8Num33z0">
    <w:name w:val="WW8Num33z0"/>
    <w:rsid w:val="006D7365"/>
    <w:rPr>
      <w:rFonts w:cs="Times New Roman"/>
      <w:u w:val="none"/>
    </w:rPr>
  </w:style>
  <w:style w:type="character" w:customStyle="1" w:styleId="WW8Num35z0">
    <w:name w:val="WW8Num35z0"/>
    <w:rsid w:val="006D7365"/>
    <w:rPr>
      <w:rFonts w:cs="Times New Roman"/>
    </w:rPr>
  </w:style>
  <w:style w:type="character" w:customStyle="1" w:styleId="WW8Num37z1">
    <w:name w:val="WW8Num37z1"/>
    <w:rsid w:val="006D7365"/>
    <w:rPr>
      <w:b w:val="0"/>
    </w:rPr>
  </w:style>
  <w:style w:type="character" w:customStyle="1" w:styleId="WW8Num37z2">
    <w:name w:val="WW8Num37z2"/>
    <w:rsid w:val="006D7365"/>
    <w:rPr>
      <w:rFonts w:ascii="Times New Roman" w:eastAsia="Times New Roman" w:hAnsi="Times New Roman" w:cs="Times New Roman"/>
      <w:b w:val="0"/>
    </w:rPr>
  </w:style>
  <w:style w:type="character" w:customStyle="1" w:styleId="WW8Num38z0">
    <w:name w:val="WW8Num38z0"/>
    <w:rsid w:val="006D7365"/>
    <w:rPr>
      <w:rFonts w:cs="Times New Roman"/>
    </w:rPr>
  </w:style>
  <w:style w:type="character" w:customStyle="1" w:styleId="WW8Num40z0">
    <w:name w:val="WW8Num40z0"/>
    <w:rsid w:val="006D7365"/>
    <w:rPr>
      <w:rFonts w:cs="Times New Roman"/>
    </w:rPr>
  </w:style>
  <w:style w:type="character" w:customStyle="1" w:styleId="WW8Num41z0">
    <w:name w:val="WW8Num41z0"/>
    <w:rsid w:val="006D7365"/>
    <w:rPr>
      <w:rFonts w:cs="Times New Roman"/>
    </w:rPr>
  </w:style>
  <w:style w:type="character" w:customStyle="1" w:styleId="WW8Num41z1">
    <w:name w:val="WW8Num41z1"/>
    <w:rsid w:val="006D7365"/>
    <w:rPr>
      <w:b w:val="0"/>
    </w:rPr>
  </w:style>
  <w:style w:type="character" w:customStyle="1" w:styleId="WW8Num42z0">
    <w:name w:val="WW8Num42z0"/>
    <w:rsid w:val="006D7365"/>
    <w:rPr>
      <w:rFonts w:cs="Times New Roman"/>
    </w:rPr>
  </w:style>
  <w:style w:type="character" w:customStyle="1" w:styleId="WW8Num43z0">
    <w:name w:val="WW8Num43z0"/>
    <w:rsid w:val="006D7365"/>
    <w:rPr>
      <w:rFonts w:cs="Times New Roman"/>
    </w:rPr>
  </w:style>
  <w:style w:type="character" w:customStyle="1" w:styleId="WW8Num44z0">
    <w:name w:val="WW8Num44z0"/>
    <w:rsid w:val="006D7365"/>
    <w:rPr>
      <w:rFonts w:cs="Times New Roman"/>
    </w:rPr>
  </w:style>
  <w:style w:type="character" w:customStyle="1" w:styleId="WW8Num45z0">
    <w:name w:val="WW8Num45z0"/>
    <w:rsid w:val="006D7365"/>
    <w:rPr>
      <w:rFonts w:cs="Times New Roman"/>
    </w:rPr>
  </w:style>
  <w:style w:type="character" w:customStyle="1" w:styleId="WW8Num45z1">
    <w:name w:val="WW8Num45z1"/>
    <w:rsid w:val="006D7365"/>
    <w:rPr>
      <w:rFonts w:cs="Times New Roman"/>
      <w:b w:val="0"/>
      <w:bCs w:val="0"/>
    </w:rPr>
  </w:style>
  <w:style w:type="character" w:customStyle="1" w:styleId="WW8Num45z3">
    <w:name w:val="WW8Num45z3"/>
    <w:rsid w:val="006D7365"/>
    <w:rPr>
      <w:b w:val="0"/>
      <w:bCs w:val="0"/>
      <w:i w:val="0"/>
      <w:iCs w:val="0"/>
    </w:rPr>
  </w:style>
  <w:style w:type="character" w:customStyle="1" w:styleId="WW8Num46z0">
    <w:name w:val="WW8Num46z0"/>
    <w:rsid w:val="006D7365"/>
    <w:rPr>
      <w:rFonts w:cs="Times New Roman"/>
    </w:rPr>
  </w:style>
  <w:style w:type="character" w:customStyle="1" w:styleId="WW8Num47z0">
    <w:name w:val="WW8Num47z0"/>
    <w:rsid w:val="006D7365"/>
    <w:rPr>
      <w:rFonts w:cs="Times New Roman"/>
    </w:rPr>
  </w:style>
  <w:style w:type="character" w:customStyle="1" w:styleId="Absatz-Standardschriftart">
    <w:name w:val="Absatz-Standardschriftart"/>
    <w:rsid w:val="006D7365"/>
  </w:style>
  <w:style w:type="character" w:customStyle="1" w:styleId="WW-Absatz-Standardschriftart">
    <w:name w:val="WW-Absatz-Standardschriftart"/>
    <w:rsid w:val="006D7365"/>
  </w:style>
  <w:style w:type="character" w:customStyle="1" w:styleId="WW-Absatz-Standardschriftart1">
    <w:name w:val="WW-Absatz-Standardschriftart1"/>
    <w:rsid w:val="006D7365"/>
  </w:style>
  <w:style w:type="character" w:customStyle="1" w:styleId="WW8Num1z2">
    <w:name w:val="WW8Num1z2"/>
    <w:rsid w:val="006D7365"/>
    <w:rPr>
      <w:rFonts w:cs="Times New Roman"/>
    </w:rPr>
  </w:style>
  <w:style w:type="character" w:customStyle="1" w:styleId="WW8Num9z0">
    <w:name w:val="WW8Num9z0"/>
    <w:rsid w:val="006D7365"/>
    <w:rPr>
      <w:rFonts w:cs="Times New Roman"/>
    </w:rPr>
  </w:style>
  <w:style w:type="character" w:customStyle="1" w:styleId="WW8Num11z1">
    <w:name w:val="WW8Num11z1"/>
    <w:rsid w:val="006D7365"/>
    <w:rPr>
      <w:rFonts w:cs="Times New Roman"/>
    </w:rPr>
  </w:style>
  <w:style w:type="character" w:customStyle="1" w:styleId="WW8Num11z2">
    <w:name w:val="WW8Num11z2"/>
    <w:rsid w:val="006D7365"/>
    <w:rPr>
      <w:rFonts w:cs="Times New Roman"/>
    </w:rPr>
  </w:style>
  <w:style w:type="character" w:customStyle="1" w:styleId="WW8Num11z3">
    <w:name w:val="WW8Num11z3"/>
    <w:rsid w:val="006D7365"/>
    <w:rPr>
      <w:rFonts w:cs="Times New Roman"/>
      <w:b w:val="0"/>
      <w:bCs w:val="0"/>
      <w:i w:val="0"/>
      <w:iCs w:val="0"/>
    </w:rPr>
  </w:style>
  <w:style w:type="character" w:customStyle="1" w:styleId="WW8Num12z0">
    <w:name w:val="WW8Num12z0"/>
    <w:rsid w:val="006D7365"/>
    <w:rPr>
      <w:rFonts w:cs="Times New Roman"/>
    </w:rPr>
  </w:style>
  <w:style w:type="character" w:customStyle="1" w:styleId="WW8Num18z0">
    <w:name w:val="WW8Num18z0"/>
    <w:rsid w:val="006D7365"/>
    <w:rPr>
      <w:rFonts w:cs="Times New Roman"/>
    </w:rPr>
  </w:style>
  <w:style w:type="character" w:customStyle="1" w:styleId="WW8Num18z1">
    <w:name w:val="WW8Num18z1"/>
    <w:rsid w:val="006D7365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6D7365"/>
    <w:rPr>
      <w:rFonts w:cs="Times New Roman"/>
    </w:rPr>
  </w:style>
  <w:style w:type="character" w:customStyle="1" w:styleId="WW8Num23z1">
    <w:name w:val="WW8Num23z1"/>
    <w:rsid w:val="006D7365"/>
    <w:rPr>
      <w:rFonts w:cs="Times New Roman"/>
      <w:b w:val="0"/>
    </w:rPr>
  </w:style>
  <w:style w:type="character" w:customStyle="1" w:styleId="WW8Num25z0">
    <w:name w:val="WW8Num25z0"/>
    <w:rsid w:val="006D7365"/>
    <w:rPr>
      <w:rFonts w:ascii="Times New Roman" w:eastAsia="Times New Roman" w:hAnsi="Times New Roman" w:cs="Times New Roman"/>
    </w:rPr>
  </w:style>
  <w:style w:type="character" w:customStyle="1" w:styleId="WW8Num28z4">
    <w:name w:val="WW8Num28z4"/>
    <w:rsid w:val="006D7365"/>
    <w:rPr>
      <w:rFonts w:cs="Times New Roman"/>
      <w:b w:val="0"/>
      <w:i w:val="0"/>
    </w:rPr>
  </w:style>
  <w:style w:type="character" w:customStyle="1" w:styleId="WW8Num29z1">
    <w:name w:val="WW8Num29z1"/>
    <w:rsid w:val="006D7365"/>
    <w:rPr>
      <w:rFonts w:cs="Times New Roman"/>
    </w:rPr>
  </w:style>
  <w:style w:type="character" w:customStyle="1" w:styleId="WW8Num29z2">
    <w:name w:val="WW8Num29z2"/>
    <w:rsid w:val="006D7365"/>
    <w:rPr>
      <w:rFonts w:cs="Times New Roman"/>
    </w:rPr>
  </w:style>
  <w:style w:type="character" w:customStyle="1" w:styleId="WW8Num32z0">
    <w:name w:val="WW8Num32z0"/>
    <w:rsid w:val="006D7365"/>
    <w:rPr>
      <w:rFonts w:cs="Times New Roman"/>
      <w:strike w:val="0"/>
      <w:dstrike w:val="0"/>
    </w:rPr>
  </w:style>
  <w:style w:type="character" w:customStyle="1" w:styleId="WW8Num34z0">
    <w:name w:val="WW8Num34z0"/>
    <w:rsid w:val="006D7365"/>
    <w:rPr>
      <w:rFonts w:cs="Times New Roman"/>
    </w:rPr>
  </w:style>
  <w:style w:type="character" w:customStyle="1" w:styleId="WW8Num36z0">
    <w:name w:val="WW8Num36z0"/>
    <w:rsid w:val="006D7365"/>
    <w:rPr>
      <w:rFonts w:cs="Times New Roman"/>
    </w:rPr>
  </w:style>
  <w:style w:type="character" w:customStyle="1" w:styleId="WW8Num38z1">
    <w:name w:val="WW8Num38z1"/>
    <w:rsid w:val="006D7365"/>
    <w:rPr>
      <w:b w:val="0"/>
    </w:rPr>
  </w:style>
  <w:style w:type="character" w:customStyle="1" w:styleId="WW8Num38z2">
    <w:name w:val="WW8Num38z2"/>
    <w:rsid w:val="006D7365"/>
    <w:rPr>
      <w:rFonts w:ascii="Times New Roman" w:eastAsia="Times New Roman" w:hAnsi="Times New Roman" w:cs="Times New Roman"/>
      <w:b w:val="0"/>
    </w:rPr>
  </w:style>
  <w:style w:type="character" w:customStyle="1" w:styleId="WW8Num39z0">
    <w:name w:val="WW8Num39z0"/>
    <w:rsid w:val="006D7365"/>
    <w:rPr>
      <w:rFonts w:cs="Times New Roman"/>
    </w:rPr>
  </w:style>
  <w:style w:type="character" w:customStyle="1" w:styleId="WW8Num42z1">
    <w:name w:val="WW8Num42z1"/>
    <w:rsid w:val="006D7365"/>
    <w:rPr>
      <w:b w:val="0"/>
    </w:rPr>
  </w:style>
  <w:style w:type="character" w:customStyle="1" w:styleId="WW8Num46z1">
    <w:name w:val="WW8Num46z1"/>
    <w:rsid w:val="006D7365"/>
    <w:rPr>
      <w:rFonts w:cs="Times New Roman"/>
      <w:b w:val="0"/>
      <w:bCs w:val="0"/>
    </w:rPr>
  </w:style>
  <w:style w:type="character" w:customStyle="1" w:styleId="WW8Num46z3">
    <w:name w:val="WW8Num46z3"/>
    <w:rsid w:val="006D7365"/>
    <w:rPr>
      <w:b w:val="0"/>
      <w:bCs w:val="0"/>
      <w:i w:val="0"/>
      <w:iCs w:val="0"/>
    </w:rPr>
  </w:style>
  <w:style w:type="character" w:customStyle="1" w:styleId="WW8Num48z0">
    <w:name w:val="WW8Num48z0"/>
    <w:rsid w:val="006D7365"/>
    <w:rPr>
      <w:rFonts w:cs="Times New Roman"/>
    </w:rPr>
  </w:style>
  <w:style w:type="character" w:customStyle="1" w:styleId="WW8Num49z0">
    <w:name w:val="WW8Num49z0"/>
    <w:rsid w:val="006D7365"/>
    <w:rPr>
      <w:rFonts w:cs="Times New Roman"/>
    </w:rPr>
  </w:style>
  <w:style w:type="character" w:customStyle="1" w:styleId="WW8Num49z1">
    <w:name w:val="WW8Num49z1"/>
    <w:rsid w:val="006D7365"/>
    <w:rPr>
      <w:rFonts w:ascii="OpenSymbol" w:hAnsi="OpenSymbol" w:cs="OpenSymbol"/>
    </w:rPr>
  </w:style>
  <w:style w:type="character" w:customStyle="1" w:styleId="WW8Num50z0">
    <w:name w:val="WW8Num50z0"/>
    <w:rsid w:val="006D7365"/>
    <w:rPr>
      <w:b/>
      <w:color w:val="auto"/>
    </w:rPr>
  </w:style>
  <w:style w:type="character" w:customStyle="1" w:styleId="WW8Num50z1">
    <w:name w:val="WW8Num50z1"/>
    <w:rsid w:val="006D7365"/>
    <w:rPr>
      <w:b w:val="0"/>
      <w:bCs w:val="0"/>
      <w:color w:val="auto"/>
    </w:rPr>
  </w:style>
  <w:style w:type="character" w:customStyle="1" w:styleId="WW8Num51z0">
    <w:name w:val="WW8Num51z0"/>
    <w:rsid w:val="006D7365"/>
    <w:rPr>
      <w:rFonts w:cs="Times New Roman"/>
    </w:rPr>
  </w:style>
  <w:style w:type="character" w:customStyle="1" w:styleId="WW8Num51z1">
    <w:name w:val="WW8Num51z1"/>
    <w:rsid w:val="006D7365"/>
    <w:rPr>
      <w:rFonts w:cs="Times New Roman"/>
    </w:rPr>
  </w:style>
  <w:style w:type="character" w:customStyle="1" w:styleId="WW-Absatz-Standardschriftart11">
    <w:name w:val="WW-Absatz-Standardschriftart11"/>
    <w:rsid w:val="006D7365"/>
  </w:style>
  <w:style w:type="character" w:customStyle="1" w:styleId="WW8Num3z1">
    <w:name w:val="WW8Num3z1"/>
    <w:rsid w:val="006D7365"/>
    <w:rPr>
      <w:rFonts w:cs="Times New Roman"/>
    </w:rPr>
  </w:style>
  <w:style w:type="character" w:customStyle="1" w:styleId="WW8Num6z0">
    <w:name w:val="WW8Num6z0"/>
    <w:rsid w:val="006D7365"/>
    <w:rPr>
      <w:rFonts w:cs="Times New Roman"/>
    </w:rPr>
  </w:style>
  <w:style w:type="character" w:customStyle="1" w:styleId="WW8Num12z1">
    <w:name w:val="WW8Num12z1"/>
    <w:rsid w:val="006D7365"/>
    <w:rPr>
      <w:rFonts w:ascii="Times New Roman" w:eastAsia="Times New Roman" w:hAnsi="Times New Roman"/>
    </w:rPr>
  </w:style>
  <w:style w:type="character" w:customStyle="1" w:styleId="WW8Num13z1">
    <w:name w:val="WW8Num13z1"/>
    <w:rsid w:val="006D7365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6D7365"/>
    <w:rPr>
      <w:rFonts w:cs="Times New Roman"/>
      <w:b w:val="0"/>
      <w:bCs w:val="0"/>
      <w:color w:val="auto"/>
    </w:rPr>
  </w:style>
  <w:style w:type="character" w:customStyle="1" w:styleId="WW8Num14z2">
    <w:name w:val="WW8Num14z2"/>
    <w:rsid w:val="006D7365"/>
    <w:rPr>
      <w:rFonts w:cs="Times New Roman"/>
    </w:rPr>
  </w:style>
  <w:style w:type="character" w:customStyle="1" w:styleId="WW8Num14z3">
    <w:name w:val="WW8Num14z3"/>
    <w:rsid w:val="006D7365"/>
    <w:rPr>
      <w:rFonts w:cs="Times New Roman"/>
      <w:b w:val="0"/>
      <w:bCs w:val="0"/>
      <w:i w:val="0"/>
      <w:iCs w:val="0"/>
    </w:rPr>
  </w:style>
  <w:style w:type="character" w:customStyle="1" w:styleId="WW8Num21z1">
    <w:name w:val="WW8Num21z1"/>
    <w:rsid w:val="006D7365"/>
    <w:rPr>
      <w:rFonts w:ascii="Times New Roman" w:eastAsia="Times New Roman" w:hAnsi="Times New Roman" w:cs="Times New Roman"/>
    </w:rPr>
  </w:style>
  <w:style w:type="character" w:customStyle="1" w:styleId="WW8Num25z1">
    <w:name w:val="WW8Num25z1"/>
    <w:rsid w:val="006D7365"/>
    <w:rPr>
      <w:rFonts w:cs="Times New Roman"/>
    </w:rPr>
  </w:style>
  <w:style w:type="character" w:customStyle="1" w:styleId="WW8Num25z2">
    <w:name w:val="WW8Num25z2"/>
    <w:rsid w:val="006D7365"/>
    <w:rPr>
      <w:rFonts w:ascii="Times New Roman" w:eastAsia="Times New Roman" w:hAnsi="Times New Roman"/>
    </w:rPr>
  </w:style>
  <w:style w:type="character" w:customStyle="1" w:styleId="WW8Num26z1">
    <w:name w:val="WW8Num26z1"/>
    <w:rsid w:val="006D7365"/>
    <w:rPr>
      <w:rFonts w:cs="Times New Roman"/>
      <w:b w:val="0"/>
    </w:rPr>
  </w:style>
  <w:style w:type="character" w:customStyle="1" w:styleId="WW8Num27z1">
    <w:name w:val="WW8Num27z1"/>
    <w:rsid w:val="006D7365"/>
    <w:rPr>
      <w:rFonts w:ascii="Courier New" w:hAnsi="Courier New"/>
    </w:rPr>
  </w:style>
  <w:style w:type="character" w:customStyle="1" w:styleId="WW8Num31z2">
    <w:name w:val="WW8Num31z2"/>
    <w:rsid w:val="006D7365"/>
    <w:rPr>
      <w:rFonts w:cs="Times New Roman"/>
      <w:b w:val="0"/>
    </w:rPr>
  </w:style>
  <w:style w:type="character" w:customStyle="1" w:styleId="WW8Num31z4">
    <w:name w:val="WW8Num31z4"/>
    <w:rsid w:val="006D7365"/>
    <w:rPr>
      <w:rFonts w:cs="Times New Roman"/>
      <w:b w:val="0"/>
      <w:i w:val="0"/>
    </w:rPr>
  </w:style>
  <w:style w:type="character" w:customStyle="1" w:styleId="WW8Num32z1">
    <w:name w:val="WW8Num32z1"/>
    <w:rsid w:val="006D7365"/>
    <w:rPr>
      <w:rFonts w:ascii="Symbol" w:hAnsi="Symbol"/>
    </w:rPr>
  </w:style>
  <w:style w:type="character" w:customStyle="1" w:styleId="WW8Num32z2">
    <w:name w:val="WW8Num32z2"/>
    <w:rsid w:val="006D7365"/>
    <w:rPr>
      <w:rFonts w:cs="Times New Roman"/>
    </w:rPr>
  </w:style>
  <w:style w:type="character" w:customStyle="1" w:styleId="WW8Num42z2">
    <w:name w:val="WW8Num42z2"/>
    <w:rsid w:val="006D7365"/>
    <w:rPr>
      <w:rFonts w:ascii="Times New Roman" w:eastAsia="Times New Roman" w:hAnsi="Times New Roman" w:cs="Times New Roman"/>
      <w:b w:val="0"/>
    </w:rPr>
  </w:style>
  <w:style w:type="character" w:customStyle="1" w:styleId="WW8Num50z3">
    <w:name w:val="WW8Num50z3"/>
    <w:rsid w:val="006D7365"/>
    <w:rPr>
      <w:b w:val="0"/>
      <w:bCs w:val="0"/>
      <w:i w:val="0"/>
      <w:iCs w:val="0"/>
    </w:rPr>
  </w:style>
  <w:style w:type="character" w:customStyle="1" w:styleId="Domylnaczcionkaakapitu1">
    <w:name w:val="Domyślna czcionka akapitu1"/>
    <w:rsid w:val="006D7365"/>
  </w:style>
  <w:style w:type="character" w:customStyle="1" w:styleId="grame">
    <w:name w:val="grame"/>
    <w:rsid w:val="006D7365"/>
    <w:rPr>
      <w:rFonts w:cs="Times New Roman"/>
    </w:rPr>
  </w:style>
  <w:style w:type="character" w:customStyle="1" w:styleId="oznaczenie">
    <w:name w:val="oznaczenie"/>
    <w:rsid w:val="006D7365"/>
    <w:rPr>
      <w:rFonts w:cs="Times New Roman"/>
    </w:rPr>
  </w:style>
  <w:style w:type="character" w:customStyle="1" w:styleId="Znakiprzypiswkocowych">
    <w:name w:val="Znaki przypisów końcowych"/>
    <w:rsid w:val="006D7365"/>
    <w:rPr>
      <w:rFonts w:cs="Times New Roman"/>
      <w:vertAlign w:val="superscript"/>
    </w:rPr>
  </w:style>
  <w:style w:type="character" w:customStyle="1" w:styleId="ZnakZnak2">
    <w:name w:val="Znak Znak2"/>
    <w:rsid w:val="006D7365"/>
    <w:rPr>
      <w:rFonts w:ascii="Arial" w:hAnsi="Arial" w:cs="Arial"/>
      <w:sz w:val="24"/>
      <w:szCs w:val="24"/>
      <w:lang w:val="pl-PL"/>
    </w:rPr>
  </w:style>
  <w:style w:type="character" w:customStyle="1" w:styleId="Odwoaniedokomentarza1">
    <w:name w:val="Odwołanie do komentarza1"/>
    <w:rsid w:val="006D7365"/>
    <w:rPr>
      <w:rFonts w:cs="Times New Roman"/>
      <w:sz w:val="16"/>
      <w:szCs w:val="16"/>
    </w:rPr>
  </w:style>
  <w:style w:type="character" w:customStyle="1" w:styleId="ZnakZnak1">
    <w:name w:val="Znak Znak1"/>
    <w:rsid w:val="006D7365"/>
    <w:rPr>
      <w:rFonts w:ascii="Arial" w:hAnsi="Arial" w:cs="Arial"/>
    </w:rPr>
  </w:style>
  <w:style w:type="character" w:customStyle="1" w:styleId="ZnakZnak">
    <w:name w:val="Znak Znak"/>
    <w:rsid w:val="006D7365"/>
    <w:rPr>
      <w:rFonts w:ascii="Arial" w:hAnsi="Arial" w:cs="Arial"/>
      <w:b/>
      <w:bCs/>
    </w:rPr>
  </w:style>
  <w:style w:type="character" w:styleId="HTML-cytat">
    <w:name w:val="HTML Cite"/>
    <w:rsid w:val="006D7365"/>
    <w:rPr>
      <w:rFonts w:cs="Times New Roman"/>
      <w:i/>
      <w:iCs/>
    </w:rPr>
  </w:style>
  <w:style w:type="character" w:customStyle="1" w:styleId="Znakinumeracji">
    <w:name w:val="Znaki numeracji"/>
    <w:rsid w:val="006D7365"/>
    <w:rPr>
      <w:b/>
      <w:bCs/>
      <w:sz w:val="28"/>
      <w:szCs w:val="28"/>
    </w:rPr>
  </w:style>
  <w:style w:type="character" w:customStyle="1" w:styleId="Symbolewypunktowania">
    <w:name w:val="Symbole wypunktowania"/>
    <w:rsid w:val="006D7365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6D7365"/>
    <w:pPr>
      <w:keepNext/>
      <w:widowControl w:val="0"/>
      <w:suppressAutoHyphens/>
      <w:spacing w:before="240" w:after="120" w:line="240" w:lineRule="auto"/>
      <w:jc w:val="center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6D7365"/>
    <w:pPr>
      <w:widowControl w:val="0"/>
      <w:suppressLineNumbers/>
      <w:suppressAutoHyphens/>
      <w:spacing w:before="120" w:after="120" w:line="240" w:lineRule="auto"/>
      <w:jc w:val="center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6D7365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ust">
    <w:name w:val="ust"/>
    <w:rsid w:val="006D7365"/>
    <w:pPr>
      <w:suppressAutoHyphens/>
      <w:spacing w:before="60" w:after="60"/>
      <w:ind w:left="426" w:hanging="284"/>
      <w:jc w:val="both"/>
    </w:pPr>
    <w:rPr>
      <w:rFonts w:ascii="Times New Roman" w:eastAsia="Arial" w:hAnsi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6D7365"/>
    <w:pPr>
      <w:spacing w:after="120" w:line="360" w:lineRule="auto"/>
      <w:ind w:left="283"/>
    </w:pPr>
    <w:rPr>
      <w:rFonts w:ascii="Arial" w:eastAsia="Times New Roman" w:hAnsi="Arial" w:cs="Times New Roman"/>
      <w:sz w:val="24"/>
      <w:szCs w:val="24"/>
      <w:lang w:val="x-none" w:eastAsia="ar-SA"/>
    </w:rPr>
  </w:style>
  <w:style w:type="character" w:customStyle="1" w:styleId="TekstpodstawowywcityZnak">
    <w:name w:val="Tekst podstawowy wcięty Znak"/>
    <w:link w:val="Tekstpodstawowywcity"/>
    <w:rsid w:val="006D7365"/>
    <w:rPr>
      <w:rFonts w:ascii="Arial" w:eastAsia="Times New Roman" w:hAnsi="Arial" w:cs="Times New Roman"/>
      <w:sz w:val="24"/>
      <w:szCs w:val="24"/>
      <w:lang w:val="x-none" w:eastAsia="ar-SA"/>
    </w:rPr>
  </w:style>
  <w:style w:type="paragraph" w:customStyle="1" w:styleId="BodyText22">
    <w:name w:val="Body Text 22"/>
    <w:basedOn w:val="Normalny"/>
    <w:rsid w:val="006D7365"/>
    <w:pPr>
      <w:spacing w:after="0" w:line="360" w:lineRule="auto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customStyle="1" w:styleId="Tekstpodstawowy31">
    <w:name w:val="Tekst podstawowy 31"/>
    <w:basedOn w:val="Normalny"/>
    <w:rsid w:val="006D7365"/>
    <w:pPr>
      <w:spacing w:after="120" w:line="360" w:lineRule="auto"/>
    </w:pPr>
    <w:rPr>
      <w:rFonts w:ascii="Arial" w:eastAsia="Times New Roman" w:hAnsi="Arial" w:cs="Arial"/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6D7365"/>
    <w:pPr>
      <w:widowControl w:val="0"/>
      <w:spacing w:after="0" w:line="240" w:lineRule="auto"/>
      <w:jc w:val="both"/>
    </w:pPr>
    <w:rPr>
      <w:rFonts w:ascii="Arial" w:eastAsia="Times New Roman" w:hAnsi="Arial" w:cs="Arial"/>
      <w:lang w:eastAsia="ar-SA"/>
    </w:rPr>
  </w:style>
  <w:style w:type="paragraph" w:customStyle="1" w:styleId="Nagwekwykazurde1">
    <w:name w:val="Nagłówek wykazu źródeł1"/>
    <w:basedOn w:val="Normalny"/>
    <w:next w:val="Normalny"/>
    <w:rsid w:val="006D7365"/>
    <w:pPr>
      <w:spacing w:before="120"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rsid w:val="006D7365"/>
    <w:pPr>
      <w:spacing w:after="0" w:line="360" w:lineRule="auto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TekstprzypisukocowegoZnak">
    <w:name w:val="Tekst przypisu końcowego Znak"/>
    <w:link w:val="Tekstprzypisukocowego"/>
    <w:rsid w:val="006D7365"/>
    <w:rPr>
      <w:rFonts w:ascii="Arial" w:eastAsia="Times New Roman" w:hAnsi="Arial" w:cs="Times New Roman"/>
      <w:sz w:val="20"/>
      <w:szCs w:val="20"/>
      <w:lang w:val="x-none" w:eastAsia="ar-SA"/>
    </w:rPr>
  </w:style>
  <w:style w:type="paragraph" w:customStyle="1" w:styleId="Tekstpodstawowywcity31">
    <w:name w:val="Tekst podstawowy wcięty 31"/>
    <w:basedOn w:val="Normalny"/>
    <w:rsid w:val="006D7365"/>
    <w:pPr>
      <w:spacing w:after="120" w:line="360" w:lineRule="auto"/>
      <w:ind w:left="283"/>
    </w:pPr>
    <w:rPr>
      <w:rFonts w:ascii="Arial" w:eastAsia="Times New Roman" w:hAnsi="Arial" w:cs="Arial"/>
      <w:sz w:val="16"/>
      <w:szCs w:val="16"/>
      <w:lang w:eastAsia="ar-SA"/>
    </w:rPr>
  </w:style>
  <w:style w:type="paragraph" w:customStyle="1" w:styleId="Tekstpodstawowywcity21">
    <w:name w:val="Tekst podstawowy wcięty 21"/>
    <w:basedOn w:val="Normalny"/>
    <w:rsid w:val="006D7365"/>
    <w:pPr>
      <w:spacing w:after="120" w:line="480" w:lineRule="auto"/>
      <w:ind w:left="283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listapunktowana">
    <w:name w:val="listapunktowana"/>
    <w:basedOn w:val="Normalny"/>
    <w:rsid w:val="006D736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anawias">
    <w:name w:val="listanawias"/>
    <w:basedOn w:val="Normalny"/>
    <w:rsid w:val="006D736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pistreci1">
    <w:name w:val="toc 1"/>
    <w:basedOn w:val="Normalny"/>
    <w:next w:val="Normalny"/>
    <w:rsid w:val="006D7365"/>
    <w:pPr>
      <w:numPr>
        <w:numId w:val="19"/>
      </w:numPr>
      <w:spacing w:after="0"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6D7365"/>
    <w:pPr>
      <w:spacing w:after="200" w:line="276" w:lineRule="auto"/>
      <w:ind w:left="720"/>
    </w:pPr>
    <w:rPr>
      <w:rFonts w:ascii="Calibri" w:eastAsia="Times New Roman" w:hAnsi="Calibri"/>
      <w:lang w:eastAsia="ar-SA"/>
    </w:rPr>
  </w:style>
  <w:style w:type="paragraph" w:customStyle="1" w:styleId="Texte-mail">
    <w:name w:val="Text e-mail"/>
    <w:basedOn w:val="Normalny"/>
    <w:rsid w:val="006D7365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6D7365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6D7365"/>
    <w:pPr>
      <w:spacing w:after="0" w:line="36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Poprawka1">
    <w:name w:val="Poprawka1"/>
    <w:rsid w:val="006D7365"/>
    <w:pPr>
      <w:suppressAutoHyphens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ListParagraph1">
    <w:name w:val="List Paragraph1"/>
    <w:basedOn w:val="Normalny"/>
    <w:rsid w:val="006D7365"/>
    <w:pPr>
      <w:spacing w:after="200" w:line="276" w:lineRule="auto"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Zawartotabeli">
    <w:name w:val="Zawartość tabeli"/>
    <w:basedOn w:val="Normalny"/>
    <w:rsid w:val="006D7365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6D7365"/>
    <w:rPr>
      <w:b/>
      <w:bCs/>
    </w:rPr>
  </w:style>
  <w:style w:type="table" w:styleId="Tabela-Siatka">
    <w:name w:val="Table Grid"/>
    <w:basedOn w:val="Standardowy"/>
    <w:uiPriority w:val="39"/>
    <w:rsid w:val="006D7365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8">
    <w:name w:val="Style8"/>
    <w:basedOn w:val="Normalny"/>
    <w:rsid w:val="006D7365"/>
    <w:pPr>
      <w:widowControl w:val="0"/>
      <w:autoSpaceDE w:val="0"/>
      <w:autoSpaceDN w:val="0"/>
      <w:adjustRightInd w:val="0"/>
      <w:spacing w:after="0" w:line="200" w:lineRule="exact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numbering" w:customStyle="1" w:styleId="Styl11">
    <w:name w:val="Styl11"/>
    <w:rsid w:val="006D7365"/>
    <w:pPr>
      <w:numPr>
        <w:numId w:val="21"/>
      </w:numPr>
    </w:pPr>
  </w:style>
  <w:style w:type="paragraph" w:styleId="Bezodstpw">
    <w:name w:val="No Spacing"/>
    <w:uiPriority w:val="1"/>
    <w:qFormat/>
    <w:rsid w:val="006D7365"/>
    <w:rPr>
      <w:rFonts w:ascii="Calibri" w:eastAsia="Calibri" w:hAnsi="Calibri"/>
      <w:sz w:val="22"/>
      <w:szCs w:val="22"/>
      <w:lang w:eastAsia="en-US"/>
    </w:rPr>
  </w:style>
  <w:style w:type="paragraph" w:customStyle="1" w:styleId="NormalBold">
    <w:name w:val="NormalBold"/>
    <w:basedOn w:val="Normalny"/>
    <w:link w:val="NormalBoldChar"/>
    <w:rsid w:val="006D7365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val="x-none" w:eastAsia="en-GB"/>
    </w:rPr>
  </w:style>
  <w:style w:type="character" w:customStyle="1" w:styleId="NormalBoldChar">
    <w:name w:val="NormalBold Char"/>
    <w:link w:val="NormalBold"/>
    <w:locked/>
    <w:rsid w:val="006D7365"/>
    <w:rPr>
      <w:rFonts w:ascii="Times New Roman" w:eastAsia="Times New Roman" w:hAnsi="Times New Roman" w:cs="Times New Roman"/>
      <w:b/>
      <w:sz w:val="24"/>
      <w:lang w:val="x-none" w:eastAsia="en-GB"/>
    </w:rPr>
  </w:style>
  <w:style w:type="character" w:customStyle="1" w:styleId="DeltaViewInsertion">
    <w:name w:val="DeltaView Insertion"/>
    <w:rsid w:val="006D7365"/>
    <w:rPr>
      <w:b/>
      <w:i/>
      <w:spacing w:val="0"/>
    </w:rPr>
  </w:style>
  <w:style w:type="paragraph" w:customStyle="1" w:styleId="Text1">
    <w:name w:val="Text 1"/>
    <w:basedOn w:val="Normalny"/>
    <w:rsid w:val="006D7365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6D7365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6D7365"/>
    <w:pPr>
      <w:numPr>
        <w:numId w:val="2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6D7365"/>
    <w:pPr>
      <w:numPr>
        <w:numId w:val="2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6D7365"/>
    <w:pPr>
      <w:numPr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6D7365"/>
    <w:pPr>
      <w:numPr>
        <w:ilvl w:val="1"/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6D7365"/>
    <w:pPr>
      <w:numPr>
        <w:ilvl w:val="2"/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6D7365"/>
    <w:pPr>
      <w:numPr>
        <w:ilvl w:val="3"/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6D7365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6D7365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6D7365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character" w:customStyle="1" w:styleId="akapitdomyslny1">
    <w:name w:val="akapitdomyslny1"/>
    <w:rsid w:val="006D7365"/>
  </w:style>
  <w:style w:type="paragraph" w:styleId="Tekstpodstawowywcity2">
    <w:name w:val="Body Text Indent 2"/>
    <w:basedOn w:val="Normalny"/>
    <w:link w:val="Tekstpodstawowywcity2Znak"/>
    <w:uiPriority w:val="99"/>
    <w:rsid w:val="006D7365"/>
    <w:pPr>
      <w:widowControl w:val="0"/>
      <w:suppressAutoHyphens/>
      <w:spacing w:after="120" w:line="480" w:lineRule="auto"/>
      <w:ind w:left="283"/>
      <w:jc w:val="center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wcity2Znak">
    <w:name w:val="Tekst podstawowy wcięty 2 Znak"/>
    <w:link w:val="Tekstpodstawowywcity2"/>
    <w:uiPriority w:val="99"/>
    <w:rsid w:val="006D736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ierozpoznanawzmianka1">
    <w:name w:val="Nierozpoznana wzmianka1"/>
    <w:uiPriority w:val="99"/>
    <w:semiHidden/>
    <w:unhideWhenUsed/>
    <w:rsid w:val="006D7365"/>
    <w:rPr>
      <w:color w:val="605E5C"/>
      <w:shd w:val="clear" w:color="auto" w:fill="E1DFDD"/>
    </w:rPr>
  </w:style>
  <w:style w:type="numbering" w:customStyle="1" w:styleId="Styl3">
    <w:name w:val="Styl3"/>
    <w:uiPriority w:val="99"/>
    <w:rsid w:val="006D7365"/>
    <w:pPr>
      <w:numPr>
        <w:numId w:val="25"/>
      </w:numPr>
    </w:pPr>
  </w:style>
  <w:style w:type="numbering" w:customStyle="1" w:styleId="Styl4">
    <w:name w:val="Styl4"/>
    <w:uiPriority w:val="99"/>
    <w:rsid w:val="006D7365"/>
    <w:pPr>
      <w:numPr>
        <w:numId w:val="26"/>
      </w:numPr>
    </w:pPr>
  </w:style>
  <w:style w:type="numbering" w:customStyle="1" w:styleId="Styl6">
    <w:name w:val="Styl6"/>
    <w:uiPriority w:val="99"/>
    <w:rsid w:val="006D7365"/>
    <w:pPr>
      <w:numPr>
        <w:numId w:val="27"/>
      </w:numPr>
    </w:pPr>
  </w:style>
  <w:style w:type="numbering" w:customStyle="1" w:styleId="Styl7">
    <w:name w:val="Styl7"/>
    <w:uiPriority w:val="99"/>
    <w:rsid w:val="006D7365"/>
    <w:pPr>
      <w:numPr>
        <w:numId w:val="28"/>
      </w:numPr>
    </w:pPr>
  </w:style>
  <w:style w:type="numbering" w:customStyle="1" w:styleId="Styl8">
    <w:name w:val="Styl8"/>
    <w:uiPriority w:val="99"/>
    <w:rsid w:val="006D7365"/>
    <w:pPr>
      <w:numPr>
        <w:numId w:val="29"/>
      </w:numPr>
    </w:pPr>
  </w:style>
  <w:style w:type="numbering" w:customStyle="1" w:styleId="Styl9">
    <w:name w:val="Styl9"/>
    <w:uiPriority w:val="99"/>
    <w:rsid w:val="006D7365"/>
    <w:pPr>
      <w:numPr>
        <w:numId w:val="30"/>
      </w:numPr>
    </w:pPr>
  </w:style>
  <w:style w:type="numbering" w:customStyle="1" w:styleId="Styl10">
    <w:name w:val="Styl10"/>
    <w:uiPriority w:val="99"/>
    <w:rsid w:val="006D7365"/>
    <w:pPr>
      <w:numPr>
        <w:numId w:val="31"/>
      </w:numPr>
    </w:pPr>
  </w:style>
  <w:style w:type="numbering" w:customStyle="1" w:styleId="Styl12">
    <w:name w:val="Styl12"/>
    <w:uiPriority w:val="99"/>
    <w:rsid w:val="006D7365"/>
    <w:pPr>
      <w:numPr>
        <w:numId w:val="32"/>
      </w:numPr>
    </w:pPr>
  </w:style>
  <w:style w:type="character" w:styleId="Numerstrony">
    <w:name w:val="page number"/>
    <w:rsid w:val="006D7365"/>
    <w:rPr>
      <w:rFonts w:cs="Times New Roman"/>
    </w:rPr>
  </w:style>
  <w:style w:type="paragraph" w:customStyle="1" w:styleId="Teksttabela">
    <w:name w:val="Tekst_tabela"/>
    <w:basedOn w:val="Bezodstpw"/>
    <w:rsid w:val="006D7365"/>
    <w:pPr>
      <w:spacing w:before="40" w:after="40"/>
    </w:pPr>
    <w:rPr>
      <w:rFonts w:ascii="Arial" w:hAnsi="Arial" w:cs="Tahoma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6D7365"/>
    <w:pPr>
      <w:suppressAutoHyphens/>
      <w:spacing w:after="200" w:line="276" w:lineRule="auto"/>
      <w:ind w:left="720"/>
    </w:pPr>
    <w:rPr>
      <w:rFonts w:ascii="Calibri" w:eastAsia="Times New Roman" w:hAnsi="Calibri"/>
      <w:lang w:eastAsia="ar-SA"/>
    </w:rPr>
  </w:style>
  <w:style w:type="paragraph" w:customStyle="1" w:styleId="price">
    <w:name w:val="price"/>
    <w:basedOn w:val="Normalny"/>
    <w:rsid w:val="006D7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mount">
    <w:name w:val="amount"/>
    <w:rsid w:val="006D7365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D736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D736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D736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D736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styleId="Odwoanieprzypisukocowego">
    <w:name w:val="endnote reference"/>
    <w:unhideWhenUsed/>
    <w:rsid w:val="006D7365"/>
    <w:rPr>
      <w:vertAlign w:val="superscript"/>
    </w:rPr>
  </w:style>
  <w:style w:type="numbering" w:customStyle="1" w:styleId="11111121">
    <w:name w:val="1 / 1.1 / 1.1.121"/>
    <w:basedOn w:val="Bezlisty"/>
    <w:next w:val="111111"/>
    <w:unhideWhenUsed/>
    <w:rsid w:val="001F59A7"/>
    <w:pPr>
      <w:numPr>
        <w:numId w:val="9"/>
      </w:numPr>
    </w:pPr>
  </w:style>
  <w:style w:type="numbering" w:customStyle="1" w:styleId="Bezlisty1">
    <w:name w:val="Bez listy1"/>
    <w:next w:val="Bezlisty"/>
    <w:uiPriority w:val="99"/>
    <w:semiHidden/>
    <w:unhideWhenUsed/>
    <w:rsid w:val="006D7365"/>
  </w:style>
  <w:style w:type="paragraph" w:customStyle="1" w:styleId="xmsonormal">
    <w:name w:val="x_msonormal"/>
    <w:basedOn w:val="Normalny"/>
    <w:uiPriority w:val="99"/>
    <w:rsid w:val="006D7365"/>
    <w:pPr>
      <w:spacing w:after="0" w:line="240" w:lineRule="auto"/>
    </w:pPr>
    <w:rPr>
      <w:rFonts w:ascii="Calibri" w:eastAsia="Calibri" w:hAnsi="Calibri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6D7365"/>
    <w:pPr>
      <w:spacing w:after="0"/>
      <w:ind w:firstLine="360"/>
    </w:pPr>
    <w:rPr>
      <w:sz w:val="24"/>
      <w:szCs w:val="24"/>
      <w:lang w:val="en-US" w:eastAsia="en-US"/>
    </w:rPr>
  </w:style>
  <w:style w:type="character" w:customStyle="1" w:styleId="TekstpodstawowyzwciciemZnak">
    <w:name w:val="Tekst podstawowy z wcięciem Znak"/>
    <w:link w:val="Tekstpodstawowyzwciciem"/>
    <w:uiPriority w:val="99"/>
    <w:rsid w:val="006D7365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numbering" w:customStyle="1" w:styleId="Styl51">
    <w:name w:val="Styl51"/>
    <w:uiPriority w:val="99"/>
    <w:rsid w:val="006D7365"/>
  </w:style>
  <w:style w:type="numbering" w:customStyle="1" w:styleId="WW8Num33122">
    <w:name w:val="WW8Num33122"/>
    <w:rsid w:val="006D7365"/>
  </w:style>
  <w:style w:type="numbering" w:customStyle="1" w:styleId="11111111">
    <w:name w:val="1 / 1.1 / 1.1.111"/>
    <w:basedOn w:val="Bezlisty"/>
    <w:next w:val="111111"/>
    <w:rsid w:val="006D7365"/>
    <w:pPr>
      <w:numPr>
        <w:numId w:val="4"/>
      </w:numPr>
    </w:pPr>
  </w:style>
  <w:style w:type="numbering" w:customStyle="1" w:styleId="1111112">
    <w:name w:val="1 / 1.1 / 1.1.12"/>
    <w:basedOn w:val="Bezlisty"/>
    <w:next w:val="111111"/>
    <w:unhideWhenUsed/>
    <w:rsid w:val="006D7365"/>
    <w:pPr>
      <w:numPr>
        <w:numId w:val="7"/>
      </w:numPr>
    </w:pPr>
  </w:style>
  <w:style w:type="numbering" w:customStyle="1" w:styleId="Styl13">
    <w:name w:val="Styl13"/>
    <w:rsid w:val="006D7365"/>
    <w:pPr>
      <w:numPr>
        <w:numId w:val="5"/>
      </w:numPr>
    </w:pPr>
  </w:style>
  <w:style w:type="numbering" w:customStyle="1" w:styleId="Styl21">
    <w:name w:val="Styl21"/>
    <w:uiPriority w:val="99"/>
    <w:rsid w:val="006D7365"/>
    <w:pPr>
      <w:numPr>
        <w:numId w:val="6"/>
      </w:numPr>
    </w:pPr>
  </w:style>
  <w:style w:type="numbering" w:customStyle="1" w:styleId="WW8Num331211">
    <w:name w:val="WW8Num331211"/>
    <w:rsid w:val="006D7365"/>
  </w:style>
  <w:style w:type="numbering" w:customStyle="1" w:styleId="Bezlisty2">
    <w:name w:val="Bez listy2"/>
    <w:next w:val="Bezlisty"/>
    <w:uiPriority w:val="99"/>
    <w:semiHidden/>
    <w:unhideWhenUsed/>
    <w:rsid w:val="006D7365"/>
  </w:style>
  <w:style w:type="character" w:customStyle="1" w:styleId="ZnakZnak20">
    <w:name w:val="Znak Znak20"/>
    <w:rsid w:val="006D7365"/>
  </w:style>
  <w:style w:type="character" w:customStyle="1" w:styleId="ZnakZnak10">
    <w:name w:val="Znak Znak10"/>
    <w:semiHidden/>
    <w:rsid w:val="006D7365"/>
  </w:style>
  <w:style w:type="character" w:customStyle="1" w:styleId="ZnakZnak0">
    <w:name w:val="Znak Znak0"/>
    <w:semiHidden/>
    <w:rsid w:val="006D7365"/>
    <w:rPr>
      <w:rFonts w:ascii="Tahoma" w:hAnsi="Tahoma" w:cs="Tahoma"/>
      <w:sz w:val="16"/>
      <w:szCs w:val="16"/>
    </w:rPr>
  </w:style>
  <w:style w:type="numbering" w:customStyle="1" w:styleId="Styl111">
    <w:name w:val="Styl111"/>
    <w:rsid w:val="006D7365"/>
    <w:pPr>
      <w:numPr>
        <w:numId w:val="1"/>
      </w:numPr>
    </w:pPr>
  </w:style>
  <w:style w:type="numbering" w:customStyle="1" w:styleId="11111113">
    <w:name w:val="1 / 1.1 / 1.1.113"/>
    <w:basedOn w:val="Bezlisty"/>
    <w:next w:val="111111"/>
    <w:rsid w:val="006D7365"/>
    <w:pPr>
      <w:numPr>
        <w:numId w:val="3"/>
      </w:numPr>
    </w:pPr>
  </w:style>
  <w:style w:type="numbering" w:customStyle="1" w:styleId="1111113">
    <w:name w:val="1 / 1.1 / 1.1.13"/>
    <w:basedOn w:val="Bezlisty"/>
    <w:next w:val="111111"/>
    <w:rsid w:val="006D7365"/>
    <w:pPr>
      <w:numPr>
        <w:numId w:val="2"/>
      </w:numPr>
    </w:pPr>
  </w:style>
  <w:style w:type="character" w:customStyle="1" w:styleId="h2">
    <w:name w:val="h2"/>
    <w:rsid w:val="006D7365"/>
  </w:style>
  <w:style w:type="paragraph" w:styleId="Tekstpodstawowy3">
    <w:name w:val="Body Text 3"/>
    <w:basedOn w:val="Normalny"/>
    <w:link w:val="Tekstpodstawowy3Znak"/>
    <w:rsid w:val="006D7365"/>
    <w:pPr>
      <w:spacing w:after="120" w:line="27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Tekstpodstawowy3Znak">
    <w:name w:val="Tekst podstawowy 3 Znak"/>
    <w:link w:val="Tekstpodstawowy3"/>
    <w:rsid w:val="006D7365"/>
    <w:rPr>
      <w:rFonts w:ascii="Calibri" w:eastAsia="Calibri" w:hAnsi="Calibri" w:cs="Times New Roman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39"/>
    <w:rsid w:val="006D736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">
    <w:name w:val="Akapit z listą2"/>
    <w:basedOn w:val="Normalny"/>
    <w:rsid w:val="006D7365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Tretekstu">
    <w:name w:val="Treść tekstu"/>
    <w:basedOn w:val="Normalny"/>
    <w:rsid w:val="006D7365"/>
    <w:pPr>
      <w:suppressAutoHyphens/>
      <w:spacing w:after="120" w:line="276" w:lineRule="auto"/>
      <w:jc w:val="both"/>
    </w:pPr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customStyle="1" w:styleId="arimr">
    <w:name w:val="arimr"/>
    <w:basedOn w:val="Normalny"/>
    <w:rsid w:val="006D7365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character" w:customStyle="1" w:styleId="apple-converted-space">
    <w:name w:val="apple-converted-space"/>
    <w:rsid w:val="006D7365"/>
  </w:style>
  <w:style w:type="character" w:customStyle="1" w:styleId="Znakiprzypiswdolnych">
    <w:name w:val="Znaki przypisów dolnych"/>
    <w:rsid w:val="006D7365"/>
    <w:rPr>
      <w:vertAlign w:val="superscript"/>
    </w:rPr>
  </w:style>
  <w:style w:type="numbering" w:customStyle="1" w:styleId="111111111">
    <w:name w:val="1 / 1.1 / 1.1.1111"/>
    <w:basedOn w:val="Bezlisty"/>
    <w:next w:val="111111"/>
    <w:rsid w:val="006D7365"/>
    <w:pPr>
      <w:numPr>
        <w:numId w:val="59"/>
      </w:numPr>
    </w:pPr>
  </w:style>
  <w:style w:type="paragraph" w:customStyle="1" w:styleId="TableContents">
    <w:name w:val="Table Contents"/>
    <w:basedOn w:val="Normalny"/>
    <w:rsid w:val="006D7365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6D736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customStyle="1" w:styleId="Tabela-Siatka2">
    <w:name w:val="Tabela - Siatka2"/>
    <w:basedOn w:val="Standardowy"/>
    <w:next w:val="Tabela-Siatka"/>
    <w:uiPriority w:val="59"/>
    <w:rsid w:val="006D7365"/>
    <w:pPr>
      <w:suppressAutoHyphens/>
    </w:pPr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51">
    <w:name w:val="1 / 1.1 / 1.1.151"/>
    <w:basedOn w:val="Bezlisty"/>
    <w:next w:val="111111"/>
    <w:rsid w:val="006D7365"/>
    <w:pPr>
      <w:numPr>
        <w:numId w:val="13"/>
      </w:numPr>
    </w:pPr>
  </w:style>
  <w:style w:type="character" w:customStyle="1" w:styleId="markedcontent">
    <w:name w:val="markedcontent"/>
    <w:rsid w:val="00B2788D"/>
  </w:style>
  <w:style w:type="numbering" w:customStyle="1" w:styleId="Styl131">
    <w:name w:val="Styl131"/>
    <w:rsid w:val="001F59A7"/>
    <w:pPr>
      <w:numPr>
        <w:numId w:val="75"/>
      </w:numPr>
    </w:pPr>
  </w:style>
  <w:style w:type="numbering" w:customStyle="1" w:styleId="Styl1131">
    <w:name w:val="Styl1131"/>
    <w:rsid w:val="00F8652F"/>
    <w:pPr>
      <w:numPr>
        <w:numId w:val="65"/>
      </w:numPr>
    </w:pPr>
  </w:style>
  <w:style w:type="table" w:customStyle="1" w:styleId="Tabela-Siatka3">
    <w:name w:val="Tabela - Siatka3"/>
    <w:basedOn w:val="Standardowy"/>
    <w:next w:val="Tabela-Siatka"/>
    <w:uiPriority w:val="39"/>
    <w:rsid w:val="00B97261"/>
    <w:rPr>
      <w:rFonts w:eastAsia="Times New Roma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122">
    <w:name w:val="Styl1122"/>
    <w:rsid w:val="00281878"/>
    <w:pPr>
      <w:numPr>
        <w:numId w:val="147"/>
      </w:numPr>
    </w:pPr>
  </w:style>
  <w:style w:type="numbering" w:customStyle="1" w:styleId="11111133">
    <w:name w:val="1 / 1.1 / 1.1.133"/>
    <w:basedOn w:val="Bezlisty"/>
    <w:next w:val="111111"/>
    <w:rsid w:val="003D0FE8"/>
    <w:pPr>
      <w:numPr>
        <w:numId w:val="55"/>
      </w:numPr>
    </w:pPr>
  </w:style>
  <w:style w:type="numbering" w:customStyle="1" w:styleId="111111151">
    <w:name w:val="1 / 1.1 / 1.1.1151"/>
    <w:basedOn w:val="Bezlisty"/>
    <w:next w:val="111111"/>
    <w:rsid w:val="003D0FE8"/>
    <w:pPr>
      <w:numPr>
        <w:numId w:val="87"/>
      </w:numPr>
    </w:pPr>
  </w:style>
  <w:style w:type="numbering" w:customStyle="1" w:styleId="Styl112">
    <w:name w:val="Styl112"/>
    <w:rsid w:val="00AE0C1F"/>
    <w:pPr>
      <w:numPr>
        <w:numId w:val="148"/>
      </w:numPr>
    </w:pPr>
  </w:style>
  <w:style w:type="numbering" w:customStyle="1" w:styleId="Styl113">
    <w:name w:val="Styl113"/>
    <w:rsid w:val="00AE0C1F"/>
    <w:pPr>
      <w:numPr>
        <w:numId w:val="150"/>
      </w:numPr>
    </w:pPr>
  </w:style>
  <w:style w:type="numbering" w:customStyle="1" w:styleId="Styl1121">
    <w:name w:val="Styl1121"/>
    <w:rsid w:val="00AE0C1F"/>
    <w:pPr>
      <w:numPr>
        <w:numId w:val="149"/>
      </w:numPr>
    </w:pPr>
  </w:style>
  <w:style w:type="numbering" w:customStyle="1" w:styleId="Styl114">
    <w:name w:val="Styl114"/>
    <w:rsid w:val="00AE0C1F"/>
    <w:pPr>
      <w:numPr>
        <w:numId w:val="118"/>
      </w:numPr>
    </w:pPr>
  </w:style>
  <w:style w:type="paragraph" w:customStyle="1" w:styleId="pf0">
    <w:name w:val="pf0"/>
    <w:basedOn w:val="Normalny"/>
    <w:rsid w:val="00410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410FC1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2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ip.ast.krakow.pl/artykuly/zamowienia-powyzej-130-tys-z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ast.krakow.p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zamowienia@ast.krakow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zamowienia.gov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zamowienia.gov.pl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8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!%20CLOUD\Dropbox%20(Osobiste)\Wymiana%20Ewa%20i%20Daniel\UJ%20CM%20-%20CDT-CARD\papier%20CDT%20CARD\CDT-CARD%20PAPIER%20A4%20KOLOR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4" ma:contentTypeDescription="Utwórz nowy dokument." ma:contentTypeScope="" ma:versionID="cc9db76a115b76c51b3260022d233922">
  <xsd:schema xmlns:xsd="http://www.w3.org/2001/XMLSchema" xmlns:xs="http://www.w3.org/2001/XMLSchema" xmlns:p="http://schemas.microsoft.com/office/2006/metadata/properties" xmlns:ns2="e0ae9f3e-ba6e-4584-ba3e-f39d9417dd6e" targetNamespace="http://schemas.microsoft.com/office/2006/metadata/properties" ma:root="true" ma:fieldsID="21523413f217f0641546020da92cbecb" ns2:_="">
    <xsd:import namespace="e0ae9f3e-ba6e-4584-ba3e-f39d9417dd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8FDB9-E03B-45E2-AB39-239F605B8E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2AE690-7602-42FC-9FEA-AD9E80CB23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DEFBC3-EA18-4439-BCFF-4D314CA34D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E88333A-BB29-4ABD-AF28-2A265973F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CDT-CARD PAPIER A4 KOLOR.dotx</Template>
  <TotalTime>3</TotalTime>
  <Pages>1</Pages>
  <Words>5630</Words>
  <Characters>33786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</dc:creator>
  <cp:keywords/>
  <dc:description/>
  <cp:lastModifiedBy>Iwona Kołodziejczyk</cp:lastModifiedBy>
  <cp:revision>5</cp:revision>
  <cp:lastPrinted>2024-06-28T16:13:00Z</cp:lastPrinted>
  <dcterms:created xsi:type="dcterms:W3CDTF">2024-06-28T16:12:00Z</dcterms:created>
  <dcterms:modified xsi:type="dcterms:W3CDTF">2024-06-28T17:28:00Z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</Properties>
</file>