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5F441" w14:textId="33F7654B" w:rsidR="003D0FE8" w:rsidRPr="00D804CE" w:rsidRDefault="003D0FE8" w:rsidP="00D804CE">
      <w:pPr>
        <w:tabs>
          <w:tab w:val="left" w:pos="567"/>
        </w:tabs>
        <w:jc w:val="right"/>
        <w:rPr>
          <w:rFonts w:asciiTheme="minorHAnsi" w:hAnsiTheme="minorHAnsi" w:cstheme="minorHAnsi"/>
          <w:i/>
          <w:color w:val="FF0000"/>
          <w:sz w:val="24"/>
          <w:szCs w:val="24"/>
          <w:u w:val="single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Załącznik nr 5 do SWZ</w:t>
      </w:r>
    </w:p>
    <w:p w14:paraId="6F480C1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3A04F48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6B267433" w14:textId="77777777" w:rsidR="003D0FE8" w:rsidRPr="005F2D8E" w:rsidRDefault="003D0FE8" w:rsidP="00EA5553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OŚWIADCZENIE O POWIĄZANIU KAPITAŁOWYM</w:t>
      </w:r>
    </w:p>
    <w:p w14:paraId="5BD8527B" w14:textId="77777777" w:rsidR="004B0416" w:rsidRPr="005F2D8E" w:rsidRDefault="004B0416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color w:val="0D0D0D"/>
          <w:sz w:val="24"/>
          <w:szCs w:val="24"/>
        </w:rPr>
      </w:pPr>
    </w:p>
    <w:p w14:paraId="78FB23FD" w14:textId="7C5593BD" w:rsidR="008277C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color w:val="0D0D0D"/>
          <w:sz w:val="24"/>
          <w:szCs w:val="24"/>
        </w:rPr>
        <w:t xml:space="preserve">Biorąc udział w postępowaniu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C1D2F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7C1D2F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7C1D2F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8277C7" w:rsidRPr="005F2D8E">
        <w:rPr>
          <w:rFonts w:asciiTheme="minorHAnsi" w:hAnsiTheme="minorHAnsi" w:cstheme="minorHAnsi"/>
          <w:i/>
          <w:sz w:val="24"/>
          <w:szCs w:val="24"/>
        </w:rPr>
        <w:t xml:space="preserve">, postępowanie nr </w:t>
      </w:r>
      <w:r w:rsidR="009E58B9" w:rsidRPr="005F2D8E">
        <w:rPr>
          <w:rFonts w:asciiTheme="minorHAnsi" w:hAnsiTheme="minorHAnsi" w:cstheme="minorHAnsi"/>
          <w:i/>
          <w:sz w:val="24"/>
          <w:szCs w:val="24"/>
        </w:rPr>
        <w:t>ZKK.261.2</w:t>
      </w:r>
      <w:r w:rsidR="00885C2E" w:rsidRPr="005F2D8E">
        <w:rPr>
          <w:rFonts w:asciiTheme="minorHAnsi" w:hAnsiTheme="minorHAnsi" w:cstheme="minorHAnsi"/>
          <w:i/>
          <w:sz w:val="24"/>
          <w:szCs w:val="24"/>
        </w:rPr>
        <w:t>.3.</w:t>
      </w:r>
      <w:r w:rsidR="009E58B9" w:rsidRPr="005F2D8E">
        <w:rPr>
          <w:rFonts w:asciiTheme="minorHAnsi" w:hAnsiTheme="minorHAnsi" w:cstheme="minorHAnsi"/>
          <w:i/>
          <w:sz w:val="24"/>
          <w:szCs w:val="24"/>
        </w:rPr>
        <w:t>2024</w:t>
      </w:r>
    </w:p>
    <w:p w14:paraId="1231A721" w14:textId="5874194A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i/>
          <w:sz w:val="24"/>
          <w:szCs w:val="24"/>
          <w:lang w:eastAsia="pl-PL"/>
        </w:rPr>
      </w:pPr>
    </w:p>
    <w:p w14:paraId="15E562AD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D0D0D"/>
          <w:sz w:val="24"/>
          <w:szCs w:val="24"/>
        </w:rPr>
      </w:pPr>
    </w:p>
    <w:p w14:paraId="1C07377B" w14:textId="43CEBD74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oświadczamy, że:</w:t>
      </w:r>
    </w:p>
    <w:p w14:paraId="5BE818BD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7209E732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nie należymy do tej samej grupy kapitałowej z żadnym z Wykonawców, którzy złożyli ofertę w niniejszym postępowaniu *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  <w:vertAlign w:val="superscript"/>
        </w:rPr>
        <w:t>)</w:t>
      </w:r>
    </w:p>
    <w:p w14:paraId="00F74F85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2AB25997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lub</w:t>
      </w:r>
    </w:p>
    <w:p w14:paraId="1723B925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508283C4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należymy do tej samej grupy kapitałowej z następującymi Wykonawcami *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  <w:vertAlign w:val="superscript"/>
        </w:rPr>
        <w:t>)</w:t>
      </w:r>
    </w:p>
    <w:p w14:paraId="3A05C4B1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0A578B3A" w14:textId="72D715AB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w rozumieniu art. 4 pkt 14) ustawy z dnia 16 lutego 2007r. o ochronie konkurencji i konsumentów (tekst jednolity: Dziennik Ustaw z 202</w:t>
      </w:r>
      <w:r w:rsidR="00836BE7" w:rsidRPr="005F2D8E">
        <w:rPr>
          <w:rFonts w:asciiTheme="minorHAnsi" w:hAnsiTheme="minorHAnsi" w:cstheme="minorHAnsi"/>
          <w:bCs/>
          <w:spacing w:val="-4"/>
          <w:sz w:val="24"/>
          <w:szCs w:val="24"/>
        </w:rPr>
        <w:t>4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 xml:space="preserve">r. poz. </w:t>
      </w:r>
      <w:r w:rsidR="00836BE7" w:rsidRPr="005F2D8E">
        <w:rPr>
          <w:rFonts w:asciiTheme="minorHAnsi" w:hAnsiTheme="minorHAnsi" w:cstheme="minorHAnsi"/>
          <w:bCs/>
          <w:spacing w:val="-4"/>
          <w:sz w:val="24"/>
          <w:szCs w:val="24"/>
        </w:rPr>
        <w:t>594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).</w:t>
      </w:r>
    </w:p>
    <w:p w14:paraId="5B84EA23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  <w:u w:val="single"/>
        </w:rPr>
      </w:pPr>
    </w:p>
    <w:p w14:paraId="15173827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  <w:vertAlign w:val="superscript"/>
        </w:rPr>
      </w:pPr>
      <w:r w:rsidRPr="005F2D8E">
        <w:rPr>
          <w:rFonts w:asciiTheme="minorHAnsi" w:hAnsiTheme="minorHAnsi" w:cstheme="minorHAnsi"/>
          <w:spacing w:val="-4"/>
          <w:sz w:val="24"/>
          <w:szCs w:val="24"/>
        </w:rPr>
        <w:t>Lista Wykonawców składających ofertę w niniejszy postępowaniu, należących do tej samej grupy kapitałowej , o ile dotyczy*</w:t>
      </w:r>
      <w:r w:rsidRPr="005F2D8E">
        <w:rPr>
          <w:rFonts w:asciiTheme="minorHAnsi" w:hAnsiTheme="minorHAnsi" w:cstheme="minorHAnsi"/>
          <w:spacing w:val="-4"/>
          <w:sz w:val="24"/>
          <w:szCs w:val="24"/>
          <w:vertAlign w:val="superscript"/>
        </w:rPr>
        <w:t>)</w:t>
      </w:r>
    </w:p>
    <w:p w14:paraId="36D1F82D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  <w:u w:val="single"/>
        </w:rPr>
      </w:pPr>
    </w:p>
    <w:p w14:paraId="302A9F2E" w14:textId="567D26C3" w:rsidR="003D0FE8" w:rsidRPr="005F2D8E" w:rsidRDefault="003D0FE8">
      <w:pPr>
        <w:widowControl w:val="0"/>
        <w:numPr>
          <w:ilvl w:val="0"/>
          <w:numId w:val="13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spacing w:val="-4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6E297077" w14:textId="77777777" w:rsidR="003D0FE8" w:rsidRPr="005F2D8E" w:rsidRDefault="003D0FE8" w:rsidP="00EA5553">
      <w:pPr>
        <w:widowControl w:val="0"/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</w:rPr>
      </w:pPr>
    </w:p>
    <w:p w14:paraId="46CC6D61" w14:textId="50DD2329" w:rsidR="003D0FE8" w:rsidRPr="005F2D8E" w:rsidRDefault="003D0FE8">
      <w:pPr>
        <w:widowControl w:val="0"/>
        <w:numPr>
          <w:ilvl w:val="0"/>
          <w:numId w:val="13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spacing w:val="-4"/>
          <w:sz w:val="24"/>
          <w:szCs w:val="24"/>
        </w:rPr>
        <w:t>………………………………………......................................................................................</w:t>
      </w:r>
    </w:p>
    <w:p w14:paraId="2B8D0EA9" w14:textId="77777777" w:rsidR="003D0FE8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/>
        <w:rPr>
          <w:rFonts w:asciiTheme="minorHAnsi" w:hAnsiTheme="minorHAnsi" w:cstheme="minorHAnsi"/>
          <w:spacing w:val="-4"/>
          <w:sz w:val="24"/>
          <w:szCs w:val="24"/>
        </w:rPr>
      </w:pPr>
    </w:p>
    <w:p w14:paraId="5D783CDD" w14:textId="4B748EE3" w:rsidR="003D0FE8" w:rsidRPr="005F2D8E" w:rsidRDefault="003D0FE8" w:rsidP="00EA5553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0D0D0D"/>
          <w:sz w:val="24"/>
          <w:szCs w:val="24"/>
        </w:rPr>
      </w:pPr>
      <w:r w:rsidRPr="005F2D8E">
        <w:rPr>
          <w:rFonts w:asciiTheme="minorHAnsi" w:hAnsiTheme="minorHAnsi" w:cstheme="minorHAnsi"/>
          <w:color w:val="0D0D0D"/>
          <w:sz w:val="24"/>
          <w:szCs w:val="24"/>
        </w:rPr>
        <w:t>Wraz ze złożeniem oświadczenia Wykonawca</w:t>
      </w:r>
      <w:r w:rsidR="007F3F73">
        <w:rPr>
          <w:rFonts w:asciiTheme="minorHAnsi" w:hAnsiTheme="minorHAnsi" w:cstheme="minorHAnsi"/>
          <w:color w:val="0D0D0D"/>
          <w:sz w:val="24"/>
          <w:szCs w:val="24"/>
        </w:rPr>
        <w:t xml:space="preserve"> - </w:t>
      </w:r>
      <w:r w:rsidRPr="005F2D8E">
        <w:rPr>
          <w:rFonts w:asciiTheme="minorHAnsi" w:hAnsiTheme="minorHAnsi" w:cstheme="minorHAnsi"/>
          <w:color w:val="0D0D0D"/>
          <w:sz w:val="24"/>
          <w:szCs w:val="24"/>
        </w:rPr>
        <w:t xml:space="preserve"> o ile dotyczy</w:t>
      </w:r>
      <w:r w:rsidR="007F3F73">
        <w:rPr>
          <w:rFonts w:asciiTheme="minorHAnsi" w:hAnsiTheme="minorHAnsi" w:cstheme="minorHAnsi"/>
          <w:color w:val="0D0D0D"/>
          <w:sz w:val="24"/>
          <w:szCs w:val="24"/>
        </w:rPr>
        <w:t xml:space="preserve"> -</w:t>
      </w:r>
      <w:r w:rsidRPr="005F2D8E">
        <w:rPr>
          <w:rFonts w:asciiTheme="minorHAnsi" w:hAnsiTheme="minorHAnsi" w:cstheme="minorHAnsi"/>
          <w:color w:val="0D0D0D"/>
          <w:sz w:val="24"/>
          <w:szCs w:val="24"/>
        </w:rPr>
        <w:t xml:space="preserve"> może przedstawić dowody, że powiązania z innym wykonawcą/</w:t>
      </w:r>
      <w:proofErr w:type="spellStart"/>
      <w:r w:rsidRPr="005F2D8E">
        <w:rPr>
          <w:rFonts w:asciiTheme="minorHAnsi" w:hAnsiTheme="minorHAnsi" w:cstheme="minorHAnsi"/>
          <w:color w:val="0D0D0D"/>
          <w:sz w:val="24"/>
          <w:szCs w:val="24"/>
        </w:rPr>
        <w:t>ami</w:t>
      </w:r>
      <w:proofErr w:type="spellEnd"/>
      <w:r w:rsidRPr="005F2D8E">
        <w:rPr>
          <w:rFonts w:asciiTheme="minorHAnsi" w:hAnsiTheme="minorHAnsi" w:cstheme="minorHAnsi"/>
          <w:color w:val="0D0D0D"/>
          <w:sz w:val="24"/>
          <w:szCs w:val="24"/>
        </w:rPr>
        <w:t xml:space="preserve"> nie prowadzą do zakłócenia konkurencji w postępowaniu o udzielenie zamówienia.</w:t>
      </w:r>
    </w:p>
    <w:p w14:paraId="68C3D176" w14:textId="77777777" w:rsidR="003D0FE8" w:rsidRPr="005F2D8E" w:rsidRDefault="003D0FE8" w:rsidP="00EA5553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Theme="minorHAnsi" w:hAnsiTheme="minorHAnsi" w:cstheme="minorHAnsi"/>
          <w:b/>
          <w:i/>
          <w:sz w:val="24"/>
          <w:szCs w:val="24"/>
          <w:u w:val="single"/>
        </w:rPr>
      </w:pPr>
    </w:p>
    <w:p w14:paraId="3B477A47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i/>
          <w:sz w:val="24"/>
          <w:szCs w:val="24"/>
          <w:u w:val="single"/>
        </w:rPr>
        <w:t>* niepotrzebne skreślić</w:t>
      </w:r>
    </w:p>
    <w:p w14:paraId="402ACA8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6a do SWZ</w:t>
      </w:r>
    </w:p>
    <w:p w14:paraId="44A8D45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1BE60C8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x-none" w:eastAsia="pl-PL"/>
        </w:rPr>
      </w:pPr>
    </w:p>
    <w:p w14:paraId="637A8BF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>WYKAZ OSÓB</w:t>
      </w:r>
    </w:p>
    <w:p w14:paraId="6F58CAD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3C6B605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Składając ofertę oświadczamy, że dysponujemy osobami zdolnymi do realizacji   zamówienia, tj.:</w:t>
      </w:r>
    </w:p>
    <w:p w14:paraId="7E5BE4B6" w14:textId="789EE632" w:rsidR="003D0FE8" w:rsidRPr="00730B54" w:rsidRDefault="003D0FE8" w:rsidP="007E109E">
      <w:pPr>
        <w:pStyle w:val="Akapitzlist"/>
        <w:numPr>
          <w:ilvl w:val="0"/>
          <w:numId w:val="129"/>
        </w:numPr>
        <w:tabs>
          <w:tab w:val="left" w:pos="317"/>
          <w:tab w:val="left" w:pos="567"/>
        </w:tabs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730B54">
        <w:rPr>
          <w:rFonts w:asciiTheme="minorHAnsi" w:hAnsiTheme="minorHAnsi" w:cstheme="minorHAnsi"/>
          <w:sz w:val="24"/>
          <w:szCs w:val="24"/>
        </w:rPr>
        <w:t>osobą przeznaczoną do pełnieni</w:t>
      </w:r>
      <w:r w:rsidR="00553232" w:rsidRPr="00730B54">
        <w:rPr>
          <w:rFonts w:asciiTheme="minorHAnsi" w:hAnsiTheme="minorHAnsi" w:cstheme="minorHAnsi"/>
          <w:sz w:val="24"/>
          <w:szCs w:val="24"/>
        </w:rPr>
        <w:t>a</w:t>
      </w:r>
      <w:r w:rsidRPr="00730B54">
        <w:rPr>
          <w:rFonts w:asciiTheme="minorHAnsi" w:hAnsiTheme="minorHAnsi" w:cstheme="minorHAnsi"/>
          <w:sz w:val="24"/>
          <w:szCs w:val="24"/>
        </w:rPr>
        <w:t xml:space="preserve"> funkcji </w:t>
      </w:r>
      <w:r w:rsidRPr="00730B54">
        <w:rPr>
          <w:rFonts w:asciiTheme="minorHAnsi" w:hAnsiTheme="minorHAnsi" w:cstheme="minorHAnsi"/>
          <w:sz w:val="24"/>
          <w:szCs w:val="24"/>
          <w:u w:val="single"/>
        </w:rPr>
        <w:t xml:space="preserve">kierownika </w:t>
      </w:r>
      <w:r w:rsidR="00410FC1" w:rsidRPr="00730B54">
        <w:rPr>
          <w:rFonts w:asciiTheme="minorHAnsi" w:hAnsiTheme="minorHAnsi" w:cstheme="minorHAnsi"/>
          <w:sz w:val="24"/>
          <w:szCs w:val="24"/>
          <w:u w:val="single"/>
        </w:rPr>
        <w:t>prac</w:t>
      </w:r>
      <w:r w:rsidRPr="00730B54">
        <w:rPr>
          <w:rFonts w:asciiTheme="minorHAnsi" w:hAnsiTheme="minorHAnsi" w:cstheme="minorHAnsi"/>
          <w:sz w:val="24"/>
          <w:szCs w:val="24"/>
        </w:rPr>
        <w:t xml:space="preserve"> posiadającą uprawnienia budowlane do </w:t>
      </w:r>
      <w:r w:rsidRPr="00730B54">
        <w:rPr>
          <w:rFonts w:asciiTheme="minorHAnsi" w:hAnsiTheme="minorHAnsi" w:cstheme="minorHAnsi"/>
          <w:sz w:val="24"/>
          <w:szCs w:val="24"/>
          <w:u w:val="single"/>
        </w:rPr>
        <w:t>kierowania robotami budowlanymi w specjalności konstrukcyjno-budowlanej</w:t>
      </w:r>
      <w:r w:rsidRPr="00730B54">
        <w:rPr>
          <w:rFonts w:asciiTheme="minorHAnsi" w:hAnsiTheme="minorHAnsi" w:cstheme="minorHAnsi"/>
          <w:sz w:val="24"/>
          <w:szCs w:val="24"/>
        </w:rPr>
        <w:t xml:space="preserve"> w zakresie niezbędnym dla realizacji zamówienia, wydane na podstawie obowiązujących przepisów prawa, tj.: zgodnie z ustawą z dnia 7 lipca 1994 r. Prawo budowlane (t</w:t>
      </w:r>
      <w:r w:rsidR="00836BE7" w:rsidRPr="00730B54">
        <w:rPr>
          <w:rFonts w:asciiTheme="minorHAnsi" w:hAnsiTheme="minorHAnsi" w:cstheme="minorHAnsi"/>
          <w:sz w:val="24"/>
          <w:szCs w:val="24"/>
        </w:rPr>
        <w:t>ekst jednolity: Dziennik Ustaw</w:t>
      </w:r>
      <w:r w:rsidRPr="00730B54">
        <w:rPr>
          <w:rFonts w:asciiTheme="minorHAnsi" w:hAnsiTheme="minorHAnsi" w:cstheme="minorHAnsi"/>
          <w:sz w:val="24"/>
          <w:szCs w:val="24"/>
        </w:rPr>
        <w:t xml:space="preserve"> z </w:t>
      </w:r>
      <w:r w:rsidR="00847F7A" w:rsidRPr="00730B54">
        <w:rPr>
          <w:rFonts w:asciiTheme="minorHAnsi" w:hAnsiTheme="minorHAnsi" w:cstheme="minorHAnsi"/>
          <w:sz w:val="24"/>
          <w:szCs w:val="24"/>
        </w:rPr>
        <w:t>2024r. poz. 725</w:t>
      </w:r>
      <w:r w:rsidRPr="00730B54">
        <w:rPr>
          <w:rFonts w:asciiTheme="minorHAnsi" w:hAnsiTheme="minorHAnsi" w:cstheme="minorHAnsi"/>
          <w:sz w:val="24"/>
          <w:szCs w:val="24"/>
        </w:rPr>
        <w:t>)</w:t>
      </w:r>
      <w:r w:rsidR="00836BE7" w:rsidRPr="00730B54">
        <w:rPr>
          <w:rFonts w:asciiTheme="minorHAnsi" w:hAnsiTheme="minorHAnsi" w:cstheme="minorHAnsi"/>
          <w:sz w:val="24"/>
          <w:szCs w:val="24"/>
        </w:rPr>
        <w:t>,</w:t>
      </w:r>
      <w:r w:rsidRPr="00730B54">
        <w:rPr>
          <w:rFonts w:asciiTheme="minorHAnsi" w:hAnsiTheme="minorHAnsi" w:cstheme="minorHAnsi"/>
          <w:sz w:val="24"/>
          <w:szCs w:val="24"/>
        </w:rPr>
        <w:t xml:space="preserve"> a </w:t>
      </w:r>
      <w:r w:rsidRPr="00730B54">
        <w:rPr>
          <w:rFonts w:asciiTheme="minorHAnsi" w:hAnsiTheme="minorHAnsi" w:cstheme="minorHAnsi"/>
          <w:iCs/>
          <w:sz w:val="24"/>
          <w:szCs w:val="24"/>
        </w:rPr>
        <w:t>w przypadku realizacji zamówienia aktualną przynależność do Izby Inżynierów Budownictwa oraz co najmniej pięcioletnią praktykę zawodową i doświadczenie w kierowaniu robotami w co najmniej trzech obiektach budowlanych</w:t>
      </w:r>
      <w:r w:rsidR="005A2AD9" w:rsidRPr="00730B54">
        <w:rPr>
          <w:rFonts w:asciiTheme="minorHAnsi" w:hAnsiTheme="minorHAnsi" w:cstheme="minorHAnsi"/>
          <w:iCs/>
          <w:sz w:val="24"/>
          <w:szCs w:val="24"/>
        </w:rPr>
        <w:t>,</w:t>
      </w:r>
    </w:p>
    <w:p w14:paraId="266204AB" w14:textId="097AFFC2" w:rsidR="003D0FE8" w:rsidRPr="005F2D8E" w:rsidRDefault="003D0FE8" w:rsidP="007E109E">
      <w:pPr>
        <w:pStyle w:val="Akapitzlist"/>
        <w:numPr>
          <w:ilvl w:val="0"/>
          <w:numId w:val="129"/>
        </w:numPr>
        <w:tabs>
          <w:tab w:val="left" w:pos="317"/>
          <w:tab w:val="left" w:pos="567"/>
        </w:tabs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730B54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  <w:r w:rsidRPr="00730B54">
        <w:rPr>
          <w:rFonts w:asciiTheme="minorHAnsi" w:hAnsiTheme="minorHAnsi" w:cstheme="minorHAnsi"/>
          <w:iCs/>
          <w:sz w:val="24"/>
          <w:szCs w:val="24"/>
        </w:rPr>
        <w:t xml:space="preserve">osobą </w:t>
      </w:r>
      <w:r w:rsidRPr="00730B54">
        <w:rPr>
          <w:rFonts w:asciiTheme="minorHAnsi" w:hAnsiTheme="minorHAnsi" w:cstheme="minorHAnsi"/>
          <w:sz w:val="24"/>
          <w:szCs w:val="24"/>
        </w:rPr>
        <w:t>przeznaczoną</w:t>
      </w:r>
      <w:r w:rsidRPr="00730B54">
        <w:rPr>
          <w:rFonts w:asciiTheme="minorHAnsi" w:hAnsiTheme="minorHAnsi" w:cstheme="minorHAnsi"/>
          <w:iCs/>
          <w:sz w:val="24"/>
          <w:szCs w:val="24"/>
        </w:rPr>
        <w:t xml:space="preserve"> do pełnienia funkcji </w:t>
      </w:r>
      <w:r w:rsidRPr="00730B54">
        <w:rPr>
          <w:rFonts w:asciiTheme="minorHAnsi" w:hAnsiTheme="minorHAnsi" w:cstheme="minorHAnsi"/>
          <w:iCs/>
          <w:sz w:val="24"/>
          <w:szCs w:val="24"/>
          <w:u w:val="single"/>
        </w:rPr>
        <w:t xml:space="preserve">kierownika </w:t>
      </w:r>
      <w:r w:rsidR="00410FC1" w:rsidRPr="00730B54">
        <w:rPr>
          <w:rFonts w:asciiTheme="minorHAnsi" w:hAnsiTheme="minorHAnsi" w:cstheme="minorHAnsi"/>
          <w:iCs/>
          <w:sz w:val="24"/>
          <w:szCs w:val="24"/>
          <w:u w:val="single"/>
        </w:rPr>
        <w:t>prac</w:t>
      </w:r>
      <w:r w:rsidRPr="00730B54">
        <w:rPr>
          <w:rFonts w:asciiTheme="minorHAnsi" w:hAnsiTheme="minorHAnsi" w:cstheme="minorHAnsi"/>
          <w:iCs/>
          <w:sz w:val="24"/>
          <w:szCs w:val="24"/>
        </w:rPr>
        <w:t xml:space="preserve"> posiadającą uprawnienia budowlane do </w:t>
      </w:r>
      <w:r w:rsidRPr="00730B54">
        <w:rPr>
          <w:rFonts w:asciiTheme="minorHAnsi" w:hAnsiTheme="minorHAnsi" w:cstheme="minorHAnsi"/>
          <w:iCs/>
          <w:sz w:val="24"/>
          <w:szCs w:val="24"/>
          <w:u w:val="single"/>
        </w:rPr>
        <w:t>kierowania robotami budowlanymi w specjalności instalacyjnej w zakresie sieci, instalacji</w:t>
      </w: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 xml:space="preserve"> i urządzeń elektrycznych i elektroenergetycznych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w zakresie niezbędnym dla realizacji zamówienia, wydane na podstawie obowiązujących przepisów prawa, tj. zgodnie z ustawą z dnia 7 lipca 1994 r. Prawo budowlane (</w:t>
      </w:r>
      <w:r w:rsidR="00836BE7" w:rsidRPr="005F2D8E">
        <w:rPr>
          <w:rFonts w:asciiTheme="minorHAnsi" w:hAnsiTheme="minorHAnsi" w:cstheme="minorHAnsi"/>
          <w:sz w:val="24"/>
          <w:szCs w:val="24"/>
        </w:rPr>
        <w:t>tekst jednolity: Dziennik Ustaw z 2024r. poz. 725</w:t>
      </w:r>
      <w:r w:rsidRPr="005F2D8E">
        <w:rPr>
          <w:rFonts w:asciiTheme="minorHAnsi" w:hAnsiTheme="minorHAnsi" w:cstheme="minorHAnsi"/>
          <w:iCs/>
          <w:sz w:val="24"/>
          <w:szCs w:val="24"/>
        </w:rPr>
        <w:t>)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,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w zakresie niezbędnym do realizacji zamówienia a w przypadku realizacji zamówienia aktualną przynależność do Izby Inżynierów Budownictwa oraz uprawnienia SEP kat. D i E do 1 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kV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 xml:space="preserve"> oraz co najmniej trzyletnią praktykę zawodową i doświadczenie w kierowaniu robotami w zakresie montażu instalacji fotowoltaicznych (elektrycznych)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>,</w:t>
      </w:r>
    </w:p>
    <w:p w14:paraId="1959D2FD" w14:textId="20388261" w:rsidR="003D0FE8" w:rsidRPr="005F2D8E" w:rsidRDefault="003D0FE8" w:rsidP="007E109E">
      <w:pPr>
        <w:pStyle w:val="Akapitzlist"/>
        <w:numPr>
          <w:ilvl w:val="0"/>
          <w:numId w:val="129"/>
        </w:numPr>
        <w:tabs>
          <w:tab w:val="left" w:pos="317"/>
          <w:tab w:val="left" w:pos="567"/>
        </w:tabs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>monterem instalacji elektrycznych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z </w:t>
      </w:r>
      <w:r w:rsidRPr="005F2D8E">
        <w:rPr>
          <w:rFonts w:asciiTheme="minorHAnsi" w:hAnsiTheme="minorHAnsi" w:cstheme="minorHAnsi"/>
          <w:sz w:val="24"/>
          <w:szCs w:val="24"/>
        </w:rPr>
        <w:t>uprawnieniami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SEP (grupa I) do eksploatacji i dozoru sieci i urządzeń elektroenergetycznych, zgodnie z ustawą z dnia 10 kwietnia 1997 r. – Prawo energetyczne (t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ekst jednolity: Dziennik Ustaw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z 2022r. poz. 1385 z 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późn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>. zm.) oraz wydane na jej podstawie Rozporządzenia Ministra Gospodarki, Pracy i Polityki Społecznej z dnia 28 kwietnia 2003r. w sprawie szczegółowych zasad stwierdzania posiadania kwalifikacji przez osoby zajmujące się eksploatacją urządzeń, instalacji i sieci (Dz.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U. 1997 nr 54, poz. 384 z 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późn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>. zm.).</w:t>
      </w:r>
    </w:p>
    <w:p w14:paraId="25FFF699" w14:textId="2265FB8A" w:rsidR="003D0FE8" w:rsidRPr="005F2D8E" w:rsidRDefault="003D0FE8" w:rsidP="00EA5553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</w:pPr>
      <w:r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 xml:space="preserve">Zamawiający dopuszcza łączenie funkcji kierownika </w:t>
      </w:r>
      <w:r w:rsidR="00410FC1"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>prac w zakresie budowlanym i</w:t>
      </w:r>
      <w:r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 xml:space="preserve"> kierownika </w:t>
      </w:r>
      <w:r w:rsidR="00410FC1"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 xml:space="preserve">prac w zakresie elektrycznym </w:t>
      </w:r>
      <w:r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>oraz montera instalacji elektrycznych.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671"/>
        <w:gridCol w:w="1636"/>
        <w:gridCol w:w="4014"/>
        <w:gridCol w:w="2157"/>
      </w:tblGrid>
      <w:tr w:rsidR="003D0FE8" w:rsidRPr="005F2D8E" w14:paraId="5ED0A8B2" w14:textId="77777777" w:rsidTr="007C5411">
        <w:trPr>
          <w:trHeight w:val="116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A41862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Lp.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84869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Nazwisko i imię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0EB1B1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 w:right="137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Zakres czynności pełnionych przy realizacji zamówienia / Funkcja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C3D36E" w14:textId="77777777" w:rsidR="003D0FE8" w:rsidRPr="005F2D8E" w:rsidRDefault="003D0FE8" w:rsidP="00836BE7">
            <w:pPr>
              <w:tabs>
                <w:tab w:val="left" w:pos="567"/>
              </w:tabs>
              <w:spacing w:after="0" w:line="241" w:lineRule="auto"/>
              <w:ind w:left="29" w:right="48"/>
              <w:jc w:val="center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</w:rPr>
              <w:t>Opis kwalifikacji zawodowych, doświadczenia i wykształcenia niezbędnych do realizacji zamówienia w zakresie przedstawienia realizacji dostaw lub usług potwierdzających spełnienie warunku udziału w  postępowaniu opisanych w SWZ odpowiednio dla danej osoby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92EDD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 w:right="154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Podstawa do dysponowania osobą</w:t>
            </w:r>
          </w:p>
          <w:p w14:paraId="01BA3004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 w:right="154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(pracownik własny – np. umowa o pracę, umowa zlecenie) / pracownik oddany do dyspozycji przez </w:t>
            </w: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lastRenderedPageBreak/>
              <w:t>inny podmiot)</w:t>
            </w:r>
          </w:p>
        </w:tc>
      </w:tr>
      <w:tr w:rsidR="003D0FE8" w:rsidRPr="005F2D8E" w14:paraId="7A5C7810" w14:textId="77777777" w:rsidTr="007C5411">
        <w:trPr>
          <w:trHeight w:val="168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E4AB0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830244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FABDCD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A5025C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4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C742D9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5</w:t>
            </w:r>
          </w:p>
        </w:tc>
      </w:tr>
      <w:tr w:rsidR="003D0FE8" w:rsidRPr="005F2D8E" w14:paraId="41D9A900" w14:textId="77777777" w:rsidTr="007C5411">
        <w:trPr>
          <w:trHeight w:val="102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F9F8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783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7BC9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b/>
                <w:sz w:val="24"/>
                <w:szCs w:val="24"/>
                <w:lang w:val="x-none" w:eastAsia="zh-CN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D0A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2E5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</w:tr>
      <w:tr w:rsidR="003D0FE8" w:rsidRPr="005F2D8E" w14:paraId="3513F169" w14:textId="77777777" w:rsidTr="007C5411">
        <w:trPr>
          <w:trHeight w:val="102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468E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A275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396C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b/>
                <w:sz w:val="24"/>
                <w:szCs w:val="24"/>
                <w:lang w:val="x-none" w:eastAsia="zh-CN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B2A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C43C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</w:tr>
      <w:tr w:rsidR="003D0FE8" w:rsidRPr="005F2D8E" w14:paraId="4D8CE51A" w14:textId="77777777" w:rsidTr="007C5411">
        <w:trPr>
          <w:trHeight w:val="102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2B26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411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26D1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b/>
                <w:sz w:val="24"/>
                <w:szCs w:val="24"/>
                <w:lang w:val="x-none" w:eastAsia="zh-CN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F0A1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0F5A8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</w:tr>
    </w:tbl>
    <w:p w14:paraId="332070B2" w14:textId="122AD4E9" w:rsidR="005A2AD9" w:rsidRPr="005F2D8E" w:rsidRDefault="003D0FE8" w:rsidP="00EA5553">
      <w:pPr>
        <w:widowControl w:val="0"/>
        <w:tabs>
          <w:tab w:val="left" w:pos="284"/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</w:pPr>
      <w:r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>Uwaga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zh-CN"/>
        </w:rPr>
        <w:t xml:space="preserve">: </w:t>
      </w:r>
      <w:r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>W przypadku</w:t>
      </w:r>
      <w:r w:rsidR="00E16525"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>,</w:t>
      </w:r>
      <w:r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 xml:space="preserve"> gdy którakolwiek osoba wskazana w wykazie została oddana do dyspozycji przez inne podmioty, Wykonawca dołączy pisemne zobowiązanie tych podmiotów do oddania mu do dyspozycji niezbędnych osób na potrzeby realizacji zamówienia.</w:t>
      </w:r>
    </w:p>
    <w:p w14:paraId="783F537F" w14:textId="168A4FCC" w:rsidR="005A2AD9" w:rsidRPr="005F2D8E" w:rsidRDefault="005A2AD9" w:rsidP="00EA5553">
      <w:pPr>
        <w:tabs>
          <w:tab w:val="left" w:pos="567"/>
        </w:tabs>
        <w:spacing w:after="0" w:line="240" w:lineRule="auto"/>
        <w:ind w:left="284"/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</w:pPr>
    </w:p>
    <w:p w14:paraId="3A4AAD03" w14:textId="77777777" w:rsidR="00836BE7" w:rsidRPr="005F2D8E" w:rsidRDefault="00836BE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</w:p>
    <w:p w14:paraId="0A3F954E" w14:textId="5DFC7CC0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6b do SWZ</w:t>
      </w:r>
    </w:p>
    <w:p w14:paraId="444F813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391CF77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sz w:val="24"/>
          <w:szCs w:val="24"/>
          <w:lang w:val="x-none" w:eastAsia="pl-PL"/>
        </w:rPr>
      </w:pPr>
    </w:p>
    <w:p w14:paraId="274D8970" w14:textId="24368FEE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 xml:space="preserve">WYKAZ </w:t>
      </w:r>
      <w:r w:rsidR="00553232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DOSTAW </w:t>
      </w:r>
      <w:r w:rsidR="00595499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I/</w:t>
      </w:r>
      <w:r w:rsidR="00553232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LUB </w:t>
      </w: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>R</w:t>
      </w:r>
      <w:r w:rsidR="00553232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</w:t>
      </w: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>BÓT BUDOWLANYCH</w:t>
      </w:r>
    </w:p>
    <w:p w14:paraId="649E49E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1F7BF6C2" w14:textId="77777777" w:rsidR="00B73A57" w:rsidRPr="005F2D8E" w:rsidRDefault="004A4D33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Składając ofertę oświadczamy, że posiadamy niezbędną wiedzę i doświadczenie, tzn.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iż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w okresie ostatnich 5 lat przed upływem terminu składania ofert, a jeśli okres prowadzenia działalności jest krótszy – w tym okresie, należycie wykonaliśmy i zakończyliśmy </w:t>
      </w:r>
      <w:r w:rsidRPr="005F2D8E">
        <w:rPr>
          <w:rFonts w:asciiTheme="minorHAnsi" w:hAnsiTheme="minorHAnsi" w:cstheme="minorHAnsi"/>
          <w:iCs/>
          <w:sz w:val="24"/>
          <w:szCs w:val="24"/>
        </w:rPr>
        <w:t>2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zamówienia w zakresie dostawy i montażu instalacji fotowoltaicznych i/lub roboty budowlanej polegającej na 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dostawie </w:t>
      </w:r>
      <w:r w:rsidRPr="005F2D8E">
        <w:rPr>
          <w:rFonts w:asciiTheme="minorHAnsi" w:hAnsiTheme="minorHAnsi" w:cstheme="minorHAnsi"/>
          <w:iCs/>
          <w:sz w:val="24"/>
          <w:szCs w:val="24"/>
        </w:rPr>
        <w:t>montażu instalacji fotowoltaicznych, których łączna wartość</w:t>
      </w:r>
      <w:r w:rsidR="00E5407D" w:rsidRPr="005F2D8E">
        <w:rPr>
          <w:rFonts w:asciiTheme="minorHAnsi" w:hAnsiTheme="minorHAnsi" w:cstheme="minorHAnsi"/>
          <w:iCs/>
          <w:sz w:val="24"/>
          <w:szCs w:val="24"/>
        </w:rPr>
        <w:t xml:space="preserve"> wykazanych dwóch realizacji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była nie mniejsza niż </w:t>
      </w:r>
      <w:r w:rsidR="00B73A57" w:rsidRPr="005F2D8E">
        <w:rPr>
          <w:rFonts w:asciiTheme="minorHAnsi" w:hAnsiTheme="minorHAnsi" w:cstheme="minorHAnsi"/>
          <w:iCs/>
          <w:sz w:val="24"/>
          <w:szCs w:val="24"/>
        </w:rPr>
        <w:t>:</w:t>
      </w:r>
    </w:p>
    <w:p w14:paraId="54400F1C" w14:textId="77777777" w:rsidR="001140BD" w:rsidRPr="005F2D8E" w:rsidRDefault="001140BD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1 zamówienia - 180 000 zł (słownie: sto osiemdziesiąt tysięcy zł),</w:t>
      </w:r>
    </w:p>
    <w:p w14:paraId="3890883B" w14:textId="77777777" w:rsidR="001140BD" w:rsidRPr="005F2D8E" w:rsidRDefault="001140BD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2 zamówienia – 550 000 zł (słownie: pięćset pięćdziesiąt tysięcy zł),</w:t>
      </w:r>
    </w:p>
    <w:p w14:paraId="1BC70352" w14:textId="63069D5A" w:rsidR="001140BD" w:rsidRPr="005F2D8E" w:rsidRDefault="001140BD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3 zamówienia – 500 000 zł (słownie: pięćset tysięcy zł)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.</w:t>
      </w:r>
    </w:p>
    <w:p w14:paraId="1B426DAD" w14:textId="0220EFAF" w:rsidR="004A4D33" w:rsidRPr="005F2D8E" w:rsidRDefault="00B73A57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W przypadku złożenia przez nas Oferty na więcej niż jedną część zamówienia oświadczamy, że posiadamy doświadczenie, które udowodni, że łączna wartość wykazanych dwóch realizacji była nie mniejsza niż suma </w:t>
      </w:r>
      <w:r w:rsidR="001140BD" w:rsidRPr="005F2D8E">
        <w:rPr>
          <w:rFonts w:asciiTheme="minorHAnsi" w:hAnsiTheme="minorHAnsi" w:cstheme="minorHAnsi"/>
          <w:iCs/>
          <w:sz w:val="24"/>
          <w:szCs w:val="24"/>
        </w:rPr>
        <w:t xml:space="preserve">ww. </w:t>
      </w:r>
      <w:r w:rsidRPr="005F2D8E">
        <w:rPr>
          <w:rFonts w:asciiTheme="minorHAnsi" w:hAnsiTheme="minorHAnsi" w:cstheme="minorHAnsi"/>
          <w:iCs/>
          <w:sz w:val="24"/>
          <w:szCs w:val="24"/>
        </w:rPr>
        <w:t>części zamówienia, na które składamy ofertę.</w:t>
      </w:r>
    </w:p>
    <w:p w14:paraId="02B61E1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</w:p>
    <w:p w14:paraId="1FABF92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/>
          <w:iCs/>
          <w:sz w:val="24"/>
          <w:szCs w:val="24"/>
          <w:u w:val="single"/>
        </w:rPr>
      </w:pPr>
    </w:p>
    <w:tbl>
      <w:tblPr>
        <w:tblW w:w="9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8"/>
        <w:gridCol w:w="2373"/>
        <w:gridCol w:w="1684"/>
        <w:gridCol w:w="2016"/>
        <w:gridCol w:w="2009"/>
        <w:gridCol w:w="1687"/>
      </w:tblGrid>
      <w:tr w:rsidR="004A4D33" w:rsidRPr="005F2D8E" w14:paraId="566920DA" w14:textId="77777777" w:rsidTr="004A4D33">
        <w:trPr>
          <w:cantSplit/>
          <w:trHeight w:val="785"/>
          <w:jc w:val="center"/>
        </w:trPr>
        <w:tc>
          <w:tcPr>
            <w:tcW w:w="535" w:type="dxa"/>
            <w:vMerge w:val="restart"/>
            <w:shd w:val="clear" w:color="auto" w:fill="D0CECE"/>
            <w:vAlign w:val="center"/>
          </w:tcPr>
          <w:p w14:paraId="2381D62A" w14:textId="66FDC881" w:rsidR="004A4D33" w:rsidRPr="005F2D8E" w:rsidRDefault="004A4D33" w:rsidP="00EA5553">
            <w:pPr>
              <w:tabs>
                <w:tab w:val="left" w:pos="51"/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814" w:type="dxa"/>
            <w:vMerge w:val="restart"/>
            <w:shd w:val="clear" w:color="auto" w:fill="D0CECE"/>
            <w:vAlign w:val="center"/>
          </w:tcPr>
          <w:p w14:paraId="32C6B8D3" w14:textId="77777777" w:rsidR="004A4D33" w:rsidRPr="005F2D8E" w:rsidRDefault="004A4D33" w:rsidP="00EA5553">
            <w:pPr>
              <w:tabs>
                <w:tab w:val="left" w:pos="51"/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Opis dostaw i/lub robót</w:t>
            </w:r>
          </w:p>
          <w:p w14:paraId="2AF9CFB8" w14:textId="0CAD4D6C" w:rsidR="004A4D33" w:rsidRPr="005F2D8E" w:rsidRDefault="004A4D33" w:rsidP="00EA5553">
            <w:pPr>
              <w:tabs>
                <w:tab w:val="left" w:pos="51"/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(z wyszczególnieniem rodzaju prac wykonywanych w ramach zrealizowanego zamówienia oraz miejsca ich wykonania)</w:t>
            </w:r>
          </w:p>
        </w:tc>
        <w:tc>
          <w:tcPr>
            <w:tcW w:w="1610" w:type="dxa"/>
            <w:shd w:val="clear" w:color="auto" w:fill="D0CECE"/>
            <w:vAlign w:val="center"/>
          </w:tcPr>
          <w:p w14:paraId="1910D04A" w14:textId="77777777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Data rozpoczęcia dostawy /robót</w:t>
            </w:r>
          </w:p>
          <w:p w14:paraId="11206470" w14:textId="351365C0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(miesiąc – rok)</w:t>
            </w:r>
          </w:p>
        </w:tc>
        <w:tc>
          <w:tcPr>
            <w:tcW w:w="1645" w:type="dxa"/>
            <w:vMerge w:val="restart"/>
            <w:shd w:val="clear" w:color="auto" w:fill="D0CECE"/>
            <w:vAlign w:val="center"/>
          </w:tcPr>
          <w:p w14:paraId="7C2F4A7C" w14:textId="77777777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Wartość (brutto)</w:t>
            </w:r>
          </w:p>
          <w:p w14:paraId="3D497E38" w14:textId="77777777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zrealizowanego zadania</w:t>
            </w:r>
          </w:p>
          <w:p w14:paraId="7B7795F5" w14:textId="477BF7E5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 PLN</w:t>
            </w:r>
          </w:p>
        </w:tc>
        <w:tc>
          <w:tcPr>
            <w:tcW w:w="1555" w:type="dxa"/>
            <w:vMerge w:val="restart"/>
            <w:shd w:val="clear" w:color="auto" w:fill="D0CECE"/>
            <w:vAlign w:val="center"/>
          </w:tcPr>
          <w:p w14:paraId="35C0CC38" w14:textId="6A3FB2B5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Nazwa i adres Zamawiającego</w:t>
            </w:r>
          </w:p>
        </w:tc>
        <w:tc>
          <w:tcPr>
            <w:tcW w:w="1574" w:type="dxa"/>
            <w:vMerge w:val="restart"/>
            <w:shd w:val="clear" w:color="auto" w:fill="D0CECE"/>
            <w:vAlign w:val="center"/>
          </w:tcPr>
          <w:p w14:paraId="40674FB1" w14:textId="5998776D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Wykonawca dostaw </w:t>
            </w:r>
            <w:r w:rsidR="000E212D"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i/ </w:t>
            </w: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lub robót (nazwa, adres)</w:t>
            </w:r>
          </w:p>
        </w:tc>
      </w:tr>
      <w:tr w:rsidR="003D0FE8" w:rsidRPr="005F2D8E" w14:paraId="62D0D336" w14:textId="77777777" w:rsidTr="004A4D33">
        <w:trPr>
          <w:cantSplit/>
          <w:trHeight w:val="836"/>
          <w:jc w:val="center"/>
        </w:trPr>
        <w:tc>
          <w:tcPr>
            <w:tcW w:w="535" w:type="dxa"/>
            <w:vMerge/>
          </w:tcPr>
          <w:p w14:paraId="1A1E2616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814" w:type="dxa"/>
            <w:vMerge/>
          </w:tcPr>
          <w:p w14:paraId="11A7DA2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10" w:type="dxa"/>
            <w:shd w:val="clear" w:color="auto" w:fill="D0CECE"/>
            <w:vAlign w:val="center"/>
          </w:tcPr>
          <w:p w14:paraId="6F681068" w14:textId="52AC6759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Data zakończenia </w:t>
            </w:r>
            <w:r w:rsidR="004A4D33"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dostawy / </w:t>
            </w: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robót</w:t>
            </w:r>
          </w:p>
          <w:p w14:paraId="064A5F9E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(miesiąc - rok)</w:t>
            </w:r>
          </w:p>
        </w:tc>
        <w:tc>
          <w:tcPr>
            <w:tcW w:w="1645" w:type="dxa"/>
            <w:vMerge/>
          </w:tcPr>
          <w:p w14:paraId="6E42F15C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5" w:type="dxa"/>
            <w:vMerge/>
          </w:tcPr>
          <w:p w14:paraId="193242C5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vMerge/>
          </w:tcPr>
          <w:p w14:paraId="38384C38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3D0FE8" w:rsidRPr="005F2D8E" w14:paraId="3B70E958" w14:textId="77777777" w:rsidTr="004A4D33">
        <w:trPr>
          <w:jc w:val="center"/>
        </w:trPr>
        <w:tc>
          <w:tcPr>
            <w:tcW w:w="535" w:type="dxa"/>
            <w:shd w:val="clear" w:color="auto" w:fill="D0CECE"/>
          </w:tcPr>
          <w:p w14:paraId="0043BAC7" w14:textId="77777777" w:rsidR="003D0FE8" w:rsidRPr="005F2D8E" w:rsidRDefault="003D0FE8" w:rsidP="00EA5553">
            <w:pPr>
              <w:tabs>
                <w:tab w:val="left" w:pos="-91"/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14" w:type="dxa"/>
            <w:shd w:val="clear" w:color="auto" w:fill="D0CECE"/>
          </w:tcPr>
          <w:p w14:paraId="416116F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10" w:type="dxa"/>
            <w:shd w:val="clear" w:color="auto" w:fill="D0CECE"/>
          </w:tcPr>
          <w:p w14:paraId="44BA13AA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45" w:type="dxa"/>
            <w:shd w:val="clear" w:color="auto" w:fill="D0CECE"/>
          </w:tcPr>
          <w:p w14:paraId="31912924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5" w:type="dxa"/>
            <w:shd w:val="clear" w:color="auto" w:fill="D0CECE"/>
          </w:tcPr>
          <w:p w14:paraId="28E40F63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74" w:type="dxa"/>
            <w:shd w:val="clear" w:color="auto" w:fill="D0CECE"/>
          </w:tcPr>
          <w:p w14:paraId="502F237A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3D0FE8" w:rsidRPr="005F2D8E" w14:paraId="0E906388" w14:textId="77777777" w:rsidTr="004A4D33">
        <w:trPr>
          <w:trHeight w:val="1838"/>
          <w:jc w:val="center"/>
        </w:trPr>
        <w:tc>
          <w:tcPr>
            <w:tcW w:w="535" w:type="dxa"/>
          </w:tcPr>
          <w:p w14:paraId="75B4AFA1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814" w:type="dxa"/>
          </w:tcPr>
          <w:p w14:paraId="2FC2AB73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10" w:type="dxa"/>
          </w:tcPr>
          <w:p w14:paraId="5A382D46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45" w:type="dxa"/>
          </w:tcPr>
          <w:p w14:paraId="382DAFBF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5" w:type="dxa"/>
          </w:tcPr>
          <w:p w14:paraId="4BBBF9A5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</w:tcPr>
          <w:p w14:paraId="0564FED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</w:p>
        </w:tc>
      </w:tr>
      <w:tr w:rsidR="003D0FE8" w:rsidRPr="005F2D8E" w14:paraId="1D8910FD" w14:textId="77777777" w:rsidTr="004A4D33">
        <w:trPr>
          <w:trHeight w:val="1838"/>
          <w:jc w:val="center"/>
        </w:trPr>
        <w:tc>
          <w:tcPr>
            <w:tcW w:w="535" w:type="dxa"/>
          </w:tcPr>
          <w:p w14:paraId="5447167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814" w:type="dxa"/>
          </w:tcPr>
          <w:p w14:paraId="4634FC8A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10" w:type="dxa"/>
          </w:tcPr>
          <w:p w14:paraId="79C90DE6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45" w:type="dxa"/>
          </w:tcPr>
          <w:p w14:paraId="3127339B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5" w:type="dxa"/>
          </w:tcPr>
          <w:p w14:paraId="47F38F4F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</w:tcPr>
          <w:p w14:paraId="65CDA6E8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</w:p>
        </w:tc>
      </w:tr>
    </w:tbl>
    <w:p w14:paraId="2E5D734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521D566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</w:p>
    <w:p w14:paraId="4A8933F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Wykaz dokumentów potwierdzających, że wykazane wyżej zamówienia zostały wykonane należycie:</w:t>
      </w:r>
    </w:p>
    <w:p w14:paraId="0C9B768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</w:p>
    <w:p w14:paraId="431FE7AC" w14:textId="2485BCEE" w:rsidR="003D0FE8" w:rsidRPr="005F2D8E" w:rsidRDefault="003D0FE8">
      <w:pPr>
        <w:numPr>
          <w:ilvl w:val="0"/>
          <w:numId w:val="97"/>
        </w:numPr>
        <w:tabs>
          <w:tab w:val="left" w:pos="567"/>
        </w:tabs>
        <w:spacing w:after="0" w:line="48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……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…………………………………………………………………………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…………</w:t>
      </w:r>
    </w:p>
    <w:p w14:paraId="3A079344" w14:textId="200C9853" w:rsidR="003D0FE8" w:rsidRPr="005F2D8E" w:rsidRDefault="003D0FE8">
      <w:pPr>
        <w:numPr>
          <w:ilvl w:val="0"/>
          <w:numId w:val="97"/>
        </w:numPr>
        <w:tabs>
          <w:tab w:val="left" w:pos="284"/>
          <w:tab w:val="left" w:pos="567"/>
        </w:tabs>
        <w:spacing w:line="259" w:lineRule="auto"/>
        <w:ind w:left="284" w:firstLine="0"/>
        <w:jc w:val="both"/>
        <w:rPr>
          <w:rFonts w:asciiTheme="minorHAnsi" w:hAnsiTheme="minorHAnsi" w:cstheme="minorHAnsi"/>
          <w:b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………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..</w:t>
      </w:r>
      <w:r w:rsidRPr="005F2D8E">
        <w:rPr>
          <w:rFonts w:asciiTheme="minorHAnsi" w:hAnsiTheme="minorHAnsi" w:cstheme="minorHAnsi"/>
          <w:iCs/>
          <w:sz w:val="24"/>
          <w:szCs w:val="24"/>
        </w:rPr>
        <w:t>…………………………………………………………………………………</w:t>
      </w:r>
    </w:p>
    <w:p w14:paraId="606A990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x-none" w:eastAsia="pl-PL"/>
        </w:rPr>
        <w:br w:type="page"/>
      </w:r>
    </w:p>
    <w:p w14:paraId="747C8397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hAnsiTheme="minorHAnsi" w:cstheme="minorHAnsi"/>
          <w:bCs/>
          <w:sz w:val="24"/>
          <w:szCs w:val="24"/>
        </w:rPr>
        <w:lastRenderedPageBreak/>
        <w:t>Załącznik nr 7 do SWZ</w:t>
      </w:r>
    </w:p>
    <w:p w14:paraId="67D13BF4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ZAPROSZENIE DO NEGOCJACJI</w:t>
      </w:r>
    </w:p>
    <w:p w14:paraId="60F5E278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53FE05D6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Adresaci: </w:t>
      </w:r>
    </w:p>
    <w:p w14:paraId="5332C054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1.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ab/>
        <w:t>………………………………..</w:t>
      </w:r>
    </w:p>
    <w:p w14:paraId="5D092B55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7F805160" w14:textId="725EFF61" w:rsidR="008277C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Dotyczy: postępowania nr </w:t>
      </w:r>
      <w:r w:rsidR="00634B5E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…………………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8277C7" w:rsidRPr="005F2D8E">
        <w:rPr>
          <w:rFonts w:asciiTheme="minorHAnsi" w:hAnsiTheme="minorHAnsi" w:cstheme="minorHAnsi"/>
          <w:b/>
          <w:i/>
          <w:sz w:val="24"/>
          <w:szCs w:val="24"/>
        </w:rPr>
        <w:t>.</w:t>
      </w:r>
    </w:p>
    <w:p w14:paraId="43D04D65" w14:textId="326C4ADA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i/>
          <w:sz w:val="24"/>
          <w:szCs w:val="24"/>
          <w:lang w:eastAsia="pl-PL"/>
        </w:rPr>
      </w:pPr>
    </w:p>
    <w:p w14:paraId="2935FCA6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172A47CC" w14:textId="77777777" w:rsidR="003D0FE8" w:rsidRPr="005F2D8E" w:rsidRDefault="003D0FE8">
      <w:pPr>
        <w:numPr>
          <w:ilvl w:val="6"/>
          <w:numId w:val="92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Zamawiający informuje, iż:</w:t>
      </w:r>
    </w:p>
    <w:p w14:paraId="4C110845" w14:textId="77777777" w:rsidR="003D0FE8" w:rsidRPr="005F2D8E" w:rsidRDefault="003D0FE8">
      <w:pPr>
        <w:numPr>
          <w:ilvl w:val="1"/>
          <w:numId w:val="54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Streszczenie oceny i porównania ofert, które nie zostały odrzucone przedstawia się następująco – </w:t>
      </w:r>
    </w:p>
    <w:p w14:paraId="1CD85613" w14:textId="77777777" w:rsidR="00634B5E" w:rsidRPr="005F2D8E" w:rsidRDefault="003D0FE8">
      <w:pPr>
        <w:numPr>
          <w:ilvl w:val="2"/>
          <w:numId w:val="54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Oferta nr 1: Firma … </w:t>
      </w:r>
      <w:bookmarkStart w:id="0" w:name="_Hlk70499293"/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:</w:t>
      </w:r>
    </w:p>
    <w:p w14:paraId="44770A85" w14:textId="278A4C23" w:rsidR="003D0FE8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1 zamówienia</w:t>
      </w:r>
      <w:r w:rsidR="003D0FE8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  <w:bookmarkEnd w:id="0"/>
    </w:p>
    <w:p w14:paraId="1B0C86F8" w14:textId="612653E2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2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2EA56B27" w14:textId="7724FDB7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3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022646D5" w14:textId="77777777" w:rsidR="00634B5E" w:rsidRPr="005F2D8E" w:rsidRDefault="003D0FE8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Oferta nr 2: Firma … : </w:t>
      </w:r>
    </w:p>
    <w:p w14:paraId="0216D5C9" w14:textId="6C29F8C5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1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41143D03" w14:textId="2139850B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2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72D53F6C" w14:textId="4DA8D03C" w:rsidR="005D07B2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3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</w:t>
      </w:r>
      <w:r w:rsidR="005D07B2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,</w:t>
      </w:r>
    </w:p>
    <w:p w14:paraId="634448C6" w14:textId="77777777" w:rsidR="005D07B2" w:rsidRPr="005F2D8E" w:rsidRDefault="005D07B2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6D02F805" w14:textId="79EF0FF6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Odrzucił/nie odrzucił z postępowania oferty następujących Wykonawców podając uzasadnienie faktyczne i prawne, odpowiednio o ile dotyczy.</w:t>
      </w:r>
    </w:p>
    <w:p w14:paraId="25F1D134" w14:textId="77777777" w:rsidR="003D0FE8" w:rsidRPr="005F2D8E" w:rsidRDefault="003D0FE8">
      <w:pPr>
        <w:numPr>
          <w:ilvl w:val="6"/>
          <w:numId w:val="92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Zamawiający informuje, iż:</w:t>
      </w:r>
    </w:p>
    <w:p w14:paraId="48F3754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2.1 miejsce, termin i sposób prowadzenia negocjacji oraz kryteria oceny ofert, w ramach których będą prowadzone negocjacje w celu ulepszenia treści ofert zostaną przesłane / przekazane w treści zaproszenia.</w:t>
      </w:r>
    </w:p>
    <w:p w14:paraId="3EE635C0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rPr>
          <w:rFonts w:asciiTheme="minorHAnsi" w:hAnsiTheme="minorHAnsi" w:cstheme="minorHAnsi"/>
          <w:bCs/>
          <w:sz w:val="24"/>
          <w:szCs w:val="24"/>
        </w:rPr>
      </w:pPr>
    </w:p>
    <w:p w14:paraId="30DDAE3F" w14:textId="34F5B1D5" w:rsidR="003D0FE8" w:rsidRPr="005F2D8E" w:rsidRDefault="003D0FE8" w:rsidP="00D804CE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right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br w:type="page"/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lastRenderedPageBreak/>
        <w:t xml:space="preserve"> </w:t>
      </w:r>
    </w:p>
    <w:p w14:paraId="196E0081" w14:textId="26400A9F" w:rsidR="003D0FE8" w:rsidRPr="00D804CE" w:rsidRDefault="003D0FE8" w:rsidP="00D804CE">
      <w:pPr>
        <w:tabs>
          <w:tab w:val="left" w:pos="567"/>
        </w:tabs>
        <w:spacing w:after="0" w:line="240" w:lineRule="auto"/>
        <w:ind w:right="1"/>
        <w:jc w:val="right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Załącznik nr 9 do SWZ</w:t>
      </w:r>
    </w:p>
    <w:p w14:paraId="2C1621D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  <w:u w:val="single"/>
        </w:rPr>
        <w:t>FORMULARZ OFERTY DODATKOWEJ</w:t>
      </w:r>
    </w:p>
    <w:p w14:paraId="681C174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18B6F70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OFERTA DODATKOWA</w:t>
      </w:r>
    </w:p>
    <w:p w14:paraId="567A02E1" w14:textId="57BA8EB6" w:rsidR="00182BAE" w:rsidRPr="005F2D8E" w:rsidRDefault="00182BAE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dla Akademi</w:t>
      </w:r>
      <w:r w:rsidR="002A5406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i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Sztuk Teatralnych im. Stanisława Wyspiańskiego w Krakowie</w:t>
      </w:r>
    </w:p>
    <w:p w14:paraId="21CD47AF" w14:textId="286F7148" w:rsidR="00182BAE" w:rsidRPr="005F2D8E" w:rsidRDefault="00182BAE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ul. </w:t>
      </w:r>
      <w:r w:rsidR="00885C2E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Straszewskiego 21-22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, 31-</w:t>
      </w:r>
      <w:r w:rsidR="00885C2E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109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Kraków</w:t>
      </w:r>
    </w:p>
    <w:p w14:paraId="7E98F286" w14:textId="79B2ABE9" w:rsidR="00442CC9" w:rsidRPr="005F2D8E" w:rsidRDefault="00442CC9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45D46DBD" w14:textId="2CDEE8E2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Nazwa (Firma) Wykonawcy – </w:t>
      </w:r>
    </w:p>
    <w:p w14:paraId="0182BD4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FA35F6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…………………….............................................................................................................</w:t>
      </w:r>
    </w:p>
    <w:p w14:paraId="098F9E6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Adres Wykonawcy – </w:t>
      </w:r>
    </w:p>
    <w:p w14:paraId="65BCAC4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22ABDC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……..............................................................................................................................</w:t>
      </w:r>
    </w:p>
    <w:p w14:paraId="0CBE8B0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Adres do korespondencji –</w:t>
      </w:r>
    </w:p>
    <w:p w14:paraId="04E947D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474EB74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………………...................................................................................................................</w:t>
      </w:r>
    </w:p>
    <w:p w14:paraId="1479826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48C8B4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Tel. - .................................................; </w:t>
      </w:r>
    </w:p>
    <w:p w14:paraId="6EC7DECF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4BB980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E-mail: ........................................................................;</w:t>
      </w:r>
    </w:p>
    <w:p w14:paraId="2BC2E19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2941590" w14:textId="77777777" w:rsidR="00F516FC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NIP - .....................................................; REGON - ..........................................</w:t>
      </w:r>
    </w:p>
    <w:p w14:paraId="6E550A10" w14:textId="48F538E2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(NIP oraz REGON dotyczy Firmy)</w:t>
      </w:r>
    </w:p>
    <w:p w14:paraId="4F6FE81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327CA4C" w14:textId="77777777" w:rsidR="003D0FE8" w:rsidRPr="005F2D8E" w:rsidRDefault="003D0FE8" w:rsidP="00EA555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78887676" w14:textId="4361D71E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 xml:space="preserve">Nawiązując do zaproszenia do złożenia oferty dodatkowej </w:t>
      </w:r>
      <w:r w:rsidR="008277C7"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="008277C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82BA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182BA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182BA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Pr="005F2D8E">
        <w:rPr>
          <w:rFonts w:asciiTheme="minorHAnsi" w:hAnsiTheme="minorHAnsi" w:cstheme="minorHAnsi"/>
          <w:sz w:val="24"/>
          <w:szCs w:val="24"/>
        </w:rPr>
        <w:t xml:space="preserve">, postępowanie nr </w:t>
      </w:r>
      <w:r w:rsidR="00182BAE" w:rsidRPr="005F2D8E">
        <w:rPr>
          <w:rFonts w:asciiTheme="minorHAnsi" w:hAnsiTheme="minorHAnsi" w:cstheme="minorHAnsi"/>
          <w:sz w:val="24"/>
          <w:szCs w:val="24"/>
        </w:rPr>
        <w:t>…………………………..</w:t>
      </w:r>
      <w:r w:rsidRPr="005F2D8E">
        <w:rPr>
          <w:rFonts w:asciiTheme="minorHAnsi" w:hAnsiTheme="minorHAnsi" w:cstheme="minorHAnsi"/>
          <w:sz w:val="24"/>
          <w:szCs w:val="24"/>
        </w:rPr>
        <w:t>,</w:t>
      </w:r>
    </w:p>
    <w:p w14:paraId="26357731" w14:textId="77777777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</w:pPr>
    </w:p>
    <w:p w14:paraId="3126B1CE" w14:textId="77777777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>ja/my niżej podpisany/i:</w:t>
      </w:r>
    </w:p>
    <w:p w14:paraId="347FFBC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2CEB209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534E212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>imię i nazwisko osoby podpisującej ofertę</w:t>
      </w:r>
    </w:p>
    <w:p w14:paraId="775A253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działając w imieniu i na rzecz:</w:t>
      </w:r>
    </w:p>
    <w:p w14:paraId="58527F3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6FE7C29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2920F1A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6FE247C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56E8E0DB" w14:textId="77777777" w:rsidR="003D0FE8" w:rsidRPr="005F2D8E" w:rsidRDefault="003D0FE8" w:rsidP="00EA5553">
      <w:pPr>
        <w:tabs>
          <w:tab w:val="left" w:pos="567"/>
          <w:tab w:val="left" w:pos="709"/>
          <w:tab w:val="left" w:pos="1276"/>
          <w:tab w:val="left" w:pos="623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</w:rPr>
        <w:t>nazwa i adres Wykonawcy</w:t>
      </w:r>
    </w:p>
    <w:p w14:paraId="3F070EB2" w14:textId="77777777" w:rsidR="003D0FE8" w:rsidRPr="005F2D8E" w:rsidRDefault="003D0FE8" w:rsidP="00EA5553">
      <w:pPr>
        <w:tabs>
          <w:tab w:val="left" w:pos="567"/>
          <w:tab w:val="left" w:pos="623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0CCB940A" w14:textId="77777777" w:rsidR="003D0FE8" w:rsidRPr="005F2D8E" w:rsidRDefault="003D0FE8" w:rsidP="00EA5553">
      <w:pPr>
        <w:tabs>
          <w:tab w:val="left" w:pos="567"/>
        </w:tabs>
        <w:spacing w:after="0" w:line="48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lastRenderedPageBreak/>
        <w:t>Oświadczamy, że oferujemy ostatecznie:</w:t>
      </w:r>
    </w:p>
    <w:p w14:paraId="29BE05F6" w14:textId="4A9EB433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W części 1 zamówienia:</w:t>
      </w:r>
    </w:p>
    <w:p w14:paraId="78FB0125" w14:textId="77777777" w:rsidR="003D0FE8" w:rsidRPr="005F2D8E" w:rsidRDefault="003D0FE8" w:rsidP="009D2BFD">
      <w:pPr>
        <w:numPr>
          <w:ilvl w:val="0"/>
          <w:numId w:val="98"/>
        </w:numPr>
        <w:tabs>
          <w:tab w:val="left" w:pos="567"/>
        </w:tabs>
        <w:spacing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bookmarkStart w:id="1" w:name="_Hlk70507274"/>
      <w:r w:rsidRPr="005F2D8E">
        <w:rPr>
          <w:rFonts w:asciiTheme="minorHAnsi" w:hAnsiTheme="minorHAnsi" w:cstheme="minorHAnsi"/>
          <w:sz w:val="24"/>
          <w:szCs w:val="24"/>
          <w:lang w:eastAsia="pl-PL"/>
        </w:rPr>
        <w:t>realizację przedmiotu zamówienia za łączną kwotę netto: ……….…………………………. PLN plus należny podatek VAT w wysokości …………...... %, tj. ……………………………….… PLN, co daje kwotę brutto .................................................... PLN, (słownie brutto:  ...........................................................złotych __/100),</w:t>
      </w:r>
    </w:p>
    <w:bookmarkEnd w:id="1"/>
    <w:p w14:paraId="4B6262E1" w14:textId="20ABB80F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W części 2 zamówienia:</w:t>
      </w:r>
    </w:p>
    <w:p w14:paraId="187832FF" w14:textId="77777777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1.</w:t>
      </w:r>
      <w:r w:rsidRPr="005F2D8E">
        <w:rPr>
          <w:rFonts w:asciiTheme="minorHAnsi" w:hAnsiTheme="minorHAnsi" w:cstheme="minorHAnsi"/>
          <w:sz w:val="24"/>
          <w:szCs w:val="24"/>
        </w:rPr>
        <w:tab/>
        <w:t>realizację przedmiotu zamówienia za łączną kwotę netto: ……….…………………………. PLN plus należny podatek VAT w wysokości …………...... %, tj. ……………………………….… PLN, co daje kwotę brutto .................................................... PLN, (słownie brutto:  ...........................................................złotych __/100),</w:t>
      </w:r>
    </w:p>
    <w:p w14:paraId="7AF28D70" w14:textId="69E83E4B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W części 3 zamówienia:</w:t>
      </w:r>
    </w:p>
    <w:p w14:paraId="4628EC03" w14:textId="419065DF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1.</w:t>
      </w:r>
      <w:r w:rsidRPr="005F2D8E">
        <w:rPr>
          <w:rFonts w:asciiTheme="minorHAnsi" w:hAnsiTheme="minorHAnsi" w:cstheme="minorHAnsi"/>
          <w:sz w:val="24"/>
          <w:szCs w:val="24"/>
        </w:rPr>
        <w:tab/>
        <w:t>realizację przedmiotu zamówienia za łączną kwotę netto: ……….…………………………. PLN plus należny podatek VAT w wysokości …………...... %, tj. ……………………………….… PLN, co daje kwotę brutto .................................................... PLN, (słownie brutto:  ...........................................................złotych __/100)</w:t>
      </w:r>
      <w:r w:rsidR="00730B54">
        <w:rPr>
          <w:rFonts w:asciiTheme="minorHAnsi" w:hAnsiTheme="minorHAnsi" w:cstheme="minorHAnsi"/>
          <w:sz w:val="24"/>
          <w:szCs w:val="24"/>
        </w:rPr>
        <w:t>.</w:t>
      </w:r>
    </w:p>
    <w:p w14:paraId="47F7B7AB" w14:textId="599E8CC7" w:rsidR="006D7365" w:rsidRPr="005F2D8E" w:rsidRDefault="009D2BFD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Z</w:t>
      </w:r>
      <w:r w:rsidR="001C4C3A" w:rsidRPr="005F2D8E">
        <w:rPr>
          <w:rFonts w:asciiTheme="minorHAnsi" w:hAnsiTheme="minorHAnsi" w:cstheme="minorHAnsi"/>
          <w:sz w:val="24"/>
          <w:szCs w:val="24"/>
        </w:rPr>
        <w:t xml:space="preserve">ałączniki: </w:t>
      </w:r>
    </w:p>
    <w:p w14:paraId="4B485BDF" w14:textId="13D86B02" w:rsidR="001C4C3A" w:rsidRDefault="00960D8F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K</w:t>
      </w:r>
      <w:r w:rsidR="001C4C3A" w:rsidRPr="005F2D8E">
        <w:rPr>
          <w:rFonts w:asciiTheme="minorHAnsi" w:hAnsiTheme="minorHAnsi" w:cstheme="minorHAnsi"/>
          <w:iCs/>
          <w:sz w:val="24"/>
          <w:szCs w:val="24"/>
        </w:rPr>
        <w:t>osztorys szczegółowy w formacie pdf. z wykazem materiałów</w:t>
      </w:r>
      <w:r w:rsidR="00387A7F" w:rsidRPr="005F2D8E">
        <w:rPr>
          <w:rFonts w:asciiTheme="minorHAnsi" w:hAnsiTheme="minorHAnsi" w:cstheme="minorHAnsi"/>
          <w:iCs/>
          <w:sz w:val="24"/>
          <w:szCs w:val="24"/>
        </w:rPr>
        <w:t xml:space="preserve"> i urządzeń</w:t>
      </w:r>
      <w:r w:rsidR="001C4C3A" w:rsidRPr="005F2D8E">
        <w:rPr>
          <w:rFonts w:asciiTheme="minorHAnsi" w:hAnsiTheme="minorHAnsi" w:cstheme="minorHAnsi"/>
          <w:iCs/>
          <w:sz w:val="24"/>
          <w:szCs w:val="24"/>
        </w:rPr>
        <w:t>.</w:t>
      </w:r>
    </w:p>
    <w:p w14:paraId="708DF1EF" w14:textId="10873F3C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F91995E" w14:textId="7FB58A4E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287C666" w14:textId="5DD31ED4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7529AE3" w14:textId="070CB136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CF727AE" w14:textId="00BA077F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BBE38F9" w14:textId="4B9C9E3F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26FAA95" w14:textId="20EFEBD9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AF08CDA" w14:textId="77777777" w:rsidR="00AB6BC8" w:rsidRPr="005F2D8E" w:rsidRDefault="00AB6BC8" w:rsidP="000C307A">
      <w:pPr>
        <w:tabs>
          <w:tab w:val="left" w:pos="567"/>
        </w:tabs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2" w:name="_GoBack"/>
      <w:bookmarkEnd w:id="2"/>
    </w:p>
    <w:sectPr w:rsidR="00AB6BC8" w:rsidRPr="005F2D8E" w:rsidSect="003C7DC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276" w:right="1486" w:bottom="1843" w:left="1486" w:header="568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C15E9" w14:textId="77777777" w:rsidR="001B51C2" w:rsidRDefault="001B51C2" w:rsidP="00602610">
      <w:r>
        <w:separator/>
      </w:r>
    </w:p>
  </w:endnote>
  <w:endnote w:type="continuationSeparator" w:id="0">
    <w:p w14:paraId="19288ABB" w14:textId="77777777" w:rsidR="001B51C2" w:rsidRDefault="001B51C2" w:rsidP="00602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ato">
    <w:altName w:val="Calibr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82463" w14:textId="07C6A912" w:rsidR="00F9283C" w:rsidRPr="009727EF" w:rsidRDefault="00F9283C" w:rsidP="003C7DC3">
    <w:pPr>
      <w:pStyle w:val="Stopka"/>
      <w:tabs>
        <w:tab w:val="clear" w:pos="4536"/>
        <w:tab w:val="center" w:pos="7938"/>
      </w:tabs>
      <w:spacing w:line="240" w:lineRule="auto"/>
      <w:ind w:left="284"/>
      <w:jc w:val="both"/>
      <w:rPr>
        <w:rFonts w:asciiTheme="minorHAnsi" w:hAnsiTheme="minorHAnsi" w:cstheme="minorHAnsi"/>
        <w:sz w:val="14"/>
        <w:szCs w:val="14"/>
      </w:rPr>
    </w:pPr>
    <w:r w:rsidRPr="009727EF">
      <w:rPr>
        <w:rFonts w:asciiTheme="minorHAnsi" w:hAnsiTheme="minorHAnsi" w:cstheme="minorHAnsi"/>
        <w:b/>
        <w:bCs/>
        <w:i/>
        <w:iCs/>
        <w:sz w:val="14"/>
        <w:szCs w:val="14"/>
        <w:lang w:val="de-DE"/>
      </w:rPr>
      <w:tab/>
    </w:r>
    <w:r w:rsidRPr="009727EF">
      <w:rPr>
        <w:rFonts w:asciiTheme="minorHAnsi" w:hAnsiTheme="minorHAnsi" w:cstheme="minorHAnsi"/>
        <w:b/>
        <w:bCs/>
        <w:i/>
        <w:iCs/>
        <w:sz w:val="14"/>
        <w:szCs w:val="14"/>
        <w:lang w:val="pt-BR"/>
      </w:rPr>
      <w:tab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pt-BR"/>
      </w:rPr>
      <w:t xml:space="preserve">Strona 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begin"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instrText xml:space="preserve"> PAGE </w:instrTex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separate"/>
    </w:r>
    <w:r w:rsidRPr="009727EF">
      <w:rPr>
        <w:rFonts w:asciiTheme="minorHAnsi" w:hAnsiTheme="minorHAnsi" w:cstheme="minorHAnsi"/>
        <w:b/>
        <w:bCs/>
        <w:i/>
        <w:iCs/>
        <w:noProof/>
        <w:color w:val="auto"/>
        <w:sz w:val="14"/>
        <w:szCs w:val="14"/>
        <w:lang w:val="de-DE"/>
      </w:rPr>
      <w:t>13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end"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pt-BR"/>
      </w:rPr>
      <w:t xml:space="preserve"> z 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begin"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instrText xml:space="preserve"> NUMPAGES \*Arabic </w:instrTex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separate"/>
    </w:r>
    <w:r w:rsidRPr="009727EF">
      <w:rPr>
        <w:rFonts w:asciiTheme="minorHAnsi" w:hAnsiTheme="minorHAnsi" w:cstheme="minorHAnsi"/>
        <w:b/>
        <w:bCs/>
        <w:i/>
        <w:iCs/>
        <w:noProof/>
        <w:color w:val="auto"/>
        <w:sz w:val="14"/>
        <w:szCs w:val="14"/>
        <w:lang w:val="de-DE"/>
      </w:rPr>
      <w:t>58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end"/>
    </w:r>
    <w:r w:rsidRPr="009727EF">
      <w:rPr>
        <w:rFonts w:asciiTheme="minorHAnsi" w:hAnsiTheme="minorHAnsi" w:cstheme="minorHAnsi"/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60288" behindDoc="1" locked="1" layoutInCell="1" allowOverlap="1" wp14:anchorId="1EA35657" wp14:editId="479F5493">
              <wp:simplePos x="0" y="0"/>
              <wp:positionH relativeFrom="margin">
                <wp:align>right</wp:align>
              </wp:positionH>
              <wp:positionV relativeFrom="page">
                <wp:posOffset>9604374</wp:posOffset>
              </wp:positionV>
              <wp:extent cx="5669915" cy="0"/>
              <wp:effectExtent l="0" t="0" r="0" b="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669915" cy="0"/>
                      </a:xfrm>
                      <a:prstGeom prst="line">
                        <a:avLst/>
                      </a:prstGeom>
                      <a:noFill/>
                      <a:ln w="6350" cap="rnd" cmpd="sng" algn="ctr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<w:pict w14:anchorId="4332E596">
            <v:line id="Łącznik prosty 7" style="position:absolute;z-index:-251656192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page;mso-width-percent:0;mso-height-percent:0;mso-width-relative:margin;mso-height-relative:page" o:spid="_x0000_s1026" strokeweight=".5pt" from="395.25pt,756.25pt" to="841.7pt,756.25pt" w14:anchorId="2F661E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">
              <v:stroke endcap="round"/>
              <w10:wrap anchorx="margin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82959" w14:textId="101ECEC7" w:rsidR="00F9283C" w:rsidRDefault="00F9283C" w:rsidP="004F45FC">
    <w:pPr>
      <w:pStyle w:val="Stopka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748E88B3" wp14:editId="13BE8C73">
              <wp:simplePos x="0" y="0"/>
              <wp:positionH relativeFrom="page">
                <wp:align>center</wp:align>
              </wp:positionH>
              <wp:positionV relativeFrom="page">
                <wp:posOffset>9721215</wp:posOffset>
              </wp:positionV>
              <wp:extent cx="3787140" cy="490855"/>
              <wp:effectExtent l="0" t="0" r="0" b="0"/>
              <wp:wrapThrough wrapText="bothSides">
                <wp:wrapPolygon edited="0">
                  <wp:start x="869" y="0"/>
                  <wp:lineTo x="0" y="1677"/>
                  <wp:lineTo x="0" y="20119"/>
                  <wp:lineTo x="1087" y="20957"/>
                  <wp:lineTo x="1521" y="20957"/>
                  <wp:lineTo x="21513" y="19281"/>
                  <wp:lineTo x="21513" y="2515"/>
                  <wp:lineTo x="1521" y="0"/>
                  <wp:lineTo x="869" y="0"/>
                </wp:wrapPolygon>
              </wp:wrapThrough>
              <wp:docPr id="4" name="Grup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787140" cy="490855"/>
                        <a:chOff x="0" y="0"/>
                        <a:chExt cx="3787610" cy="490855"/>
                      </a:xfrm>
                    </wpg:grpSpPr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345" cy="4908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Obraz 12"/>
                        <pic:cNvPicPr>
                          <a:picLocks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196935" y="83128"/>
                          <a:ext cx="1590675" cy="361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pic="http://schemas.openxmlformats.org/drawingml/2006/picture" xmlns:a="http://schemas.openxmlformats.org/drawingml/2006/main">
          <w:pict w14:anchorId="7751696E">
            <v:group id="Grupa 4" style="position:absolute;margin-left:0;margin-top:765.45pt;width:298.2pt;height:38.65pt;z-index:-251659264;mso-position-horizontal:center;mso-position-horizontal-relative:page;mso-position-vertical-relative:page;mso-width-relative:margin;mso-height-relative:margin" coordsize="37876,4908" o:spid="_x0000_s1026" w14:anchorId="317F05D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Obraz 11" style="position:absolute;width:11093;height:490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">
                <v:imagedata o:title="" r:id="rId3"/>
                <o:lock v:ext="edit" aspectratio="f"/>
              </v:shape>
              <v:shape id="Obraz 12" style="position:absolute;left:21969;top:831;width:15907;height:361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">
                <v:imagedata o:title="" r:id="rId4"/>
                <o:lock v:ext="edit" aspectratio="f"/>
              </v:shape>
              <w10:wrap type="through"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1B1F3FF4" wp14:editId="01F605B6">
              <wp:simplePos x="0" y="0"/>
              <wp:positionH relativeFrom="page">
                <wp:posOffset>944245</wp:posOffset>
              </wp:positionH>
              <wp:positionV relativeFrom="page">
                <wp:posOffset>9232900</wp:posOffset>
              </wp:positionV>
              <wp:extent cx="5668010" cy="29083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5668010" cy="290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8E908D" w14:textId="77777777" w:rsidR="00F9283C" w:rsidRPr="005C7F4E" w:rsidRDefault="00F9283C" w:rsidP="004F45FC">
                          <w:pPr>
                            <w:pStyle w:val="Stopka"/>
                            <w:rPr>
                              <w:color w:val="auto"/>
                            </w:rPr>
                          </w:pPr>
                          <w:r w:rsidRPr="005C7F4E">
                            <w:rPr>
                              <w:color w:val="auto"/>
                            </w:rPr>
                            <w:t xml:space="preserve">Centrum Rozwoju Terapii Chorób Cywilizacyjnych i Związanych z Wiekiem </w:t>
                          </w:r>
                          <w:r>
                            <w:rPr>
                              <w:color w:val="auto"/>
                            </w:rPr>
                            <w:t xml:space="preserve">– </w:t>
                          </w:r>
                          <w:r w:rsidRPr="005C7F4E">
                            <w:rPr>
                              <w:color w:val="auto"/>
                            </w:rPr>
                            <w:t>CDT-CARD</w:t>
                          </w:r>
                        </w:p>
                        <w:p w14:paraId="364C4CB6" w14:textId="77777777" w:rsidR="00F9283C" w:rsidRPr="005C7F4E" w:rsidRDefault="00F9283C" w:rsidP="001A4FE4">
                          <w:pPr>
                            <w:pStyle w:val="Stopka"/>
                            <w:rPr>
                              <w:color w:val="auto"/>
                            </w:rPr>
                          </w:pPr>
                          <w:r w:rsidRPr="005C7F4E">
                            <w:rPr>
                              <w:color w:val="auto"/>
                            </w:rPr>
                            <w:t>POIR.04.02.00-00-D023/20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1F3FF4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74.35pt;margin-top:727pt;width:446.3pt;height:22.9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" filled="f" stroked="f" strokeweight=".5pt">
              <v:textbox inset="0,0,0,0">
                <w:txbxContent>
                  <w:p w14:paraId="568E908D" w14:textId="77777777" w:rsidR="00F9283C" w:rsidRPr="005C7F4E" w:rsidRDefault="00F9283C" w:rsidP="004F45FC">
                    <w:pPr>
                      <w:pStyle w:val="Stopka"/>
                      <w:rPr>
                        <w:color w:val="auto"/>
                      </w:rPr>
                    </w:pPr>
                    <w:r w:rsidRPr="005C7F4E">
                      <w:rPr>
                        <w:color w:val="auto"/>
                      </w:rPr>
                      <w:t xml:space="preserve">Centrum Rozwoju Terapii Chorób Cywilizacyjnych i Związanych z Wiekiem </w:t>
                    </w:r>
                    <w:r>
                      <w:rPr>
                        <w:color w:val="auto"/>
                      </w:rPr>
                      <w:t xml:space="preserve">– </w:t>
                    </w:r>
                    <w:r w:rsidRPr="005C7F4E">
                      <w:rPr>
                        <w:color w:val="auto"/>
                      </w:rPr>
                      <w:t>CDT-CARD</w:t>
                    </w:r>
                  </w:p>
                  <w:p w14:paraId="364C4CB6" w14:textId="77777777" w:rsidR="00F9283C" w:rsidRPr="005C7F4E" w:rsidRDefault="00F9283C" w:rsidP="001A4FE4">
                    <w:pPr>
                      <w:pStyle w:val="Stopka"/>
                      <w:rPr>
                        <w:color w:val="auto"/>
                      </w:rPr>
                    </w:pPr>
                    <w:r w:rsidRPr="005C7F4E">
                      <w:rPr>
                        <w:color w:val="auto"/>
                      </w:rPr>
                      <w:t>POIR.04.02.00-00-D023/20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</w:p>
  <w:p w14:paraId="29573744" w14:textId="7A4CA011" w:rsidR="00F9283C" w:rsidRDefault="00F9283C" w:rsidP="004F45FC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6192" behindDoc="1" locked="1" layoutInCell="1" allowOverlap="1" wp14:anchorId="18E5301C" wp14:editId="3149E115">
              <wp:simplePos x="0" y="0"/>
              <wp:positionH relativeFrom="margin">
                <wp:align>right</wp:align>
              </wp:positionH>
              <wp:positionV relativeFrom="page">
                <wp:posOffset>9604374</wp:posOffset>
              </wp:positionV>
              <wp:extent cx="5669915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669915" cy="0"/>
                      </a:xfrm>
                      <a:prstGeom prst="line">
                        <a:avLst/>
                      </a:prstGeom>
                      <a:noFill/>
                      <a:ln w="6350" cap="rnd" cmpd="sng" algn="ctr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pic="http://schemas.openxmlformats.org/drawingml/2006/picture" xmlns:a="http://schemas.openxmlformats.org/drawingml/2006/main">
          <w:pict w14:anchorId="2B15698C">
            <v:line id="Łącznik prosty 2" style="position:absolute;z-index:-251660288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page;mso-width-percent:0;mso-height-percent:0;mso-width-relative:margin;mso-height-relative:page" o:spid="_x0000_s1026" strokeweight=".5pt" from="395.25pt,756.25pt" to="841.7pt,756.25pt" w14:anchorId="76F64A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">
              <v:stroke endcap="round"/>
              <w10:wrap anchorx="margin" anchory="page"/>
              <w10:anchorlock/>
            </v:lin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5168" behindDoc="1" locked="1" layoutInCell="1" allowOverlap="1" wp14:anchorId="2B736C0E" wp14:editId="2F2FA691">
              <wp:simplePos x="0" y="0"/>
              <wp:positionH relativeFrom="page">
                <wp:align>center</wp:align>
              </wp:positionH>
              <wp:positionV relativeFrom="page">
                <wp:posOffset>9145269</wp:posOffset>
              </wp:positionV>
              <wp:extent cx="5669915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669915" cy="0"/>
                      </a:xfrm>
                      <a:prstGeom prst="line">
                        <a:avLst/>
                      </a:prstGeom>
                      <a:noFill/>
                      <a:ln w="6350" cap="rnd" cmpd="sng" algn="ctr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pic="http://schemas.openxmlformats.org/drawingml/2006/picture" xmlns:a="http://schemas.openxmlformats.org/drawingml/2006/main">
          <w:pict w14:anchorId="4CE2B5BC">
            <v:line id="Łącznik prosty 1" style="position:absolute;z-index:-251661312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page;mso-width-percent:0;mso-height-percent:0;mso-width-relative:margin;mso-height-relative:page" o:spid="_x0000_s1026" strokeweight=".5pt" from="0,720.1pt" to="446.45pt,720.1pt" w14:anchorId="63412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">
              <v:stroke endcap="round"/>
              <w10:wrap anchorx="page" anchory="page"/>
              <w10:anchorlock/>
            </v:line>
          </w:pict>
        </mc:Fallback>
      </mc:AlternateContent>
    </w:r>
  </w:p>
  <w:p w14:paraId="11EFEFF7" w14:textId="77777777" w:rsidR="00F9283C" w:rsidRPr="008B2691" w:rsidRDefault="00F9283C" w:rsidP="008B2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A765C" w14:textId="77777777" w:rsidR="001B51C2" w:rsidRDefault="001B51C2" w:rsidP="00602610">
      <w:r>
        <w:separator/>
      </w:r>
    </w:p>
  </w:footnote>
  <w:footnote w:type="continuationSeparator" w:id="0">
    <w:p w14:paraId="07DA7CF4" w14:textId="77777777" w:rsidR="001B51C2" w:rsidRDefault="001B51C2" w:rsidP="00602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B43B4" w14:textId="77777777" w:rsidR="00F9283C" w:rsidRDefault="00F9283C" w:rsidP="00730B54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SWZ w postępowaniu na wyłonienie Wykonawcy w zakresie realizacji prac związanych z dostawą i montażem trzech </w:t>
    </w:r>
    <w:proofErr w:type="spellStart"/>
    <w:r w:rsidRPr="005F2D8E">
      <w:rPr>
        <w:rFonts w:asciiTheme="minorHAnsi" w:hAnsiTheme="minorHAnsi" w:cstheme="minorHAnsi"/>
        <w:i/>
        <w:iCs/>
        <w:sz w:val="18"/>
        <w:szCs w:val="18"/>
      </w:rPr>
      <w:t>mikroinstalacji</w:t>
    </w:r>
    <w:proofErr w:type="spellEnd"/>
    <w:r w:rsidRPr="005F2D8E">
      <w:rPr>
        <w:rFonts w:asciiTheme="minorHAnsi" w:hAnsiTheme="minorHAnsi" w:cstheme="minorHAnsi"/>
        <w:i/>
        <w:iCs/>
        <w:sz w:val="18"/>
        <w:szCs w:val="18"/>
      </w:rPr>
      <w:t xml:space="preserve"> fotowoltaicznych na dachach budynków Akademii Sztuk Teatralnych im. Stanisława Wyspiańskiego w Krakowie, Wrocławiu oraz Bytomiu, wraz z wykonaniem prac towarzyszących</w:t>
    </w:r>
  </w:p>
  <w:p w14:paraId="57583388" w14:textId="60D216A3" w:rsidR="00F9283C" w:rsidRPr="005F2D8E" w:rsidRDefault="00F9283C" w:rsidP="00730B54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>.</w:t>
    </w:r>
    <w:r w:rsidRPr="005F2D8E">
      <w:rPr>
        <w:rFonts w:asciiTheme="minorHAnsi" w:hAnsiTheme="minorHAnsi" w:cstheme="minorHAnsi"/>
        <w:i/>
        <w:iCs/>
        <w:sz w:val="18"/>
        <w:szCs w:val="18"/>
      </w:rPr>
      <w:tab/>
    </w:r>
    <w:r w:rsidRPr="005F2D8E">
      <w:rPr>
        <w:rFonts w:asciiTheme="minorHAnsi" w:hAnsiTheme="minorHAnsi" w:cstheme="minorHAnsi"/>
        <w:i/>
        <w:iCs/>
        <w:sz w:val="18"/>
        <w:szCs w:val="18"/>
      </w:rPr>
      <w:tab/>
    </w:r>
  </w:p>
  <w:p w14:paraId="190CC29A" w14:textId="6D727246" w:rsidR="00F9283C" w:rsidRPr="005F2D8E" w:rsidRDefault="00F9283C" w:rsidP="00730B54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Znak sprawy ZKK.261.2.3.2024 </w:t>
    </w:r>
  </w:p>
  <w:p w14:paraId="0A82EEDB" w14:textId="77777777" w:rsidR="00F9283C" w:rsidRPr="005F2D8E" w:rsidRDefault="00F9283C" w:rsidP="00161DC3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294EF" w14:textId="77777777" w:rsidR="00F9283C" w:rsidRDefault="00F9283C" w:rsidP="006D7365">
    <w:pPr>
      <w:pStyle w:val="Nagwek"/>
      <w:rPr>
        <w:rFonts w:ascii="Calibri" w:hAnsi="Calibri"/>
        <w:sz w:val="20"/>
        <w:szCs w:val="20"/>
      </w:rPr>
    </w:pPr>
  </w:p>
  <w:p w14:paraId="10B85426" w14:textId="77777777" w:rsidR="00F9283C" w:rsidRDefault="00F9283C" w:rsidP="006D7365">
    <w:pPr>
      <w:pStyle w:val="Nagwek"/>
      <w:rPr>
        <w:rFonts w:ascii="Calibri" w:hAnsi="Calibri"/>
        <w:sz w:val="20"/>
        <w:szCs w:val="20"/>
      </w:rPr>
    </w:pPr>
  </w:p>
  <w:p w14:paraId="56BEA924" w14:textId="6309F992" w:rsidR="00F9283C" w:rsidRPr="006D7365" w:rsidRDefault="00F9283C" w:rsidP="006D7365">
    <w:pPr>
      <w:pStyle w:val="Nagwek"/>
      <w:rPr>
        <w:rFonts w:ascii="Calibri" w:hAnsi="Calibri"/>
      </w:rPr>
    </w:pPr>
    <w:r w:rsidRPr="006D7365">
      <w:rPr>
        <w:rFonts w:ascii="Calibri" w:hAnsi="Calibri"/>
        <w:sz w:val="20"/>
        <w:szCs w:val="20"/>
      </w:rPr>
      <w:t>Postępowanie nr: 141.271</w:t>
    </w:r>
    <w:r>
      <w:rPr>
        <w:rFonts w:ascii="Calibri" w:hAnsi="Calibri"/>
        <w:sz w:val="20"/>
        <w:szCs w:val="20"/>
      </w:rPr>
      <w:t>1.......2023</w:t>
    </w:r>
  </w:p>
  <w:p w14:paraId="6B6BA3FD" w14:textId="77777777" w:rsidR="00F9283C" w:rsidRDefault="00F92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D370E7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ato" w:hAnsi="Lato" w:cs="Times New Roman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88" w:hanging="72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72" w:hanging="72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56" w:hanging="72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500" w:hanging="108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784" w:hanging="108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8" w:hanging="144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712" w:hanging="144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</w:abstractNum>
  <w:abstractNum w:abstractNumId="2" w15:restartNumberingAfterBreak="0">
    <w:nsid w:val="00000016"/>
    <w:multiLevelType w:val="singleLevel"/>
    <w:tmpl w:val="00000016"/>
    <w:name w:val="WW8Num23"/>
    <w:lvl w:ilvl="0">
      <w:start w:val="1"/>
      <w:numFmt w:val="bullet"/>
      <w:pStyle w:val="Spistreci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3" w15:restartNumberingAfterBreak="0">
    <w:nsid w:val="00000018"/>
    <w:multiLevelType w:val="multilevel"/>
    <w:tmpl w:val="0E786E44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strike w:val="0"/>
        <w:dstrike w:val="0"/>
        <w:kern w:val="2"/>
        <w:sz w:val="20"/>
        <w:szCs w:val="20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 w:val="0"/>
        <w:strike w:val="0"/>
        <w:kern w:val="2"/>
        <w:sz w:val="20"/>
        <w:szCs w:val="20"/>
        <w:lang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4" w15:restartNumberingAfterBreak="0">
    <w:nsid w:val="0000001A"/>
    <w:multiLevelType w:val="multilevel"/>
    <w:tmpl w:val="0000001A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  <w:b w:val="0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kern w:val="2"/>
        <w:sz w:val="20"/>
        <w:szCs w:val="20"/>
        <w:lang w:val="sq-AL"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 w:val="0"/>
        <w:kern w:val="2"/>
        <w:sz w:val="20"/>
        <w:szCs w:val="20"/>
        <w:lang w:val="sq-AL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6" w15:restartNumberingAfterBreak="0">
    <w:nsid w:val="00000027"/>
    <w:multiLevelType w:val="multilevel"/>
    <w:tmpl w:val="00000027"/>
    <w:name w:val="WW8Num40"/>
    <w:styleLink w:val="11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5FF474C4"/>
    <w:styleLink w:val="Styl13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8" w15:restartNumberingAfterBreak="0">
    <w:nsid w:val="0000002B"/>
    <w:multiLevelType w:val="multilevel"/>
    <w:tmpl w:val="6C404A88"/>
    <w:name w:val="WW8Num44"/>
    <w:styleLink w:val="Styl2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00000032"/>
    <w:multiLevelType w:val="multilevel"/>
    <w:tmpl w:val="68B8CE08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b w:val="0"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10" w15:restartNumberingAfterBreak="0">
    <w:nsid w:val="0000003A"/>
    <w:multiLevelType w:val="multilevel"/>
    <w:tmpl w:val="631C8748"/>
    <w:name w:val="WW8Num60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trike w:val="0"/>
        <w:dstrike w:val="0"/>
        <w:color w:val="auto"/>
      </w:rPr>
    </w:lvl>
    <w:lvl w:ilvl="1">
      <w:start w:val="99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09"/>
        </w:tabs>
        <w:ind w:left="2340" w:hanging="36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" w:hAnsi="Calibri" w:cs="Calibri"/>
        <w:b w:val="0"/>
        <w:spacing w:val="-2"/>
        <w:sz w:val="20"/>
        <w:szCs w:val="20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44"/>
    <w:multiLevelType w:val="singleLevel"/>
    <w:tmpl w:val="21BA48E0"/>
    <w:name w:val="WW8Num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libri" w:eastAsia="Calibri" w:hAnsi="Calibri" w:cs="Calibri" w:hint="default"/>
        <w:b w:val="0"/>
        <w:color w:val="000000"/>
        <w:sz w:val="20"/>
        <w:szCs w:val="20"/>
        <w:lang w:val="sq-AL" w:eastAsia="en-US"/>
      </w:rPr>
    </w:lvl>
  </w:abstractNum>
  <w:abstractNum w:abstractNumId="12" w15:restartNumberingAfterBreak="0">
    <w:nsid w:val="001D00B1"/>
    <w:multiLevelType w:val="multilevel"/>
    <w:tmpl w:val="C7AA7632"/>
    <w:styleLink w:val="11111113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u w:val="single"/>
      </w:rPr>
    </w:lvl>
  </w:abstractNum>
  <w:abstractNum w:abstractNumId="13" w15:restartNumberingAfterBreak="0">
    <w:nsid w:val="025533B7"/>
    <w:multiLevelType w:val="multilevel"/>
    <w:tmpl w:val="507283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4" w15:restartNumberingAfterBreak="0">
    <w:nsid w:val="0282605D"/>
    <w:multiLevelType w:val="hybridMultilevel"/>
    <w:tmpl w:val="4192DB1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916E6C"/>
    <w:multiLevelType w:val="multilevel"/>
    <w:tmpl w:val="BAD2A2F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2"/>
      <w:numFmt w:val="decimal"/>
      <w:isLgl/>
      <w:lvlText w:val="%1.%2."/>
      <w:lvlJc w:val="left"/>
      <w:pPr>
        <w:ind w:left="1482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440"/>
      </w:pPr>
      <w:rPr>
        <w:rFonts w:hint="default"/>
      </w:rPr>
    </w:lvl>
  </w:abstractNum>
  <w:abstractNum w:abstractNumId="16" w15:restartNumberingAfterBreak="0">
    <w:nsid w:val="05524DF3"/>
    <w:multiLevelType w:val="multilevel"/>
    <w:tmpl w:val="73CA96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7" w15:restartNumberingAfterBreak="0">
    <w:nsid w:val="07114E7F"/>
    <w:multiLevelType w:val="multilevel"/>
    <w:tmpl w:val="663C877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Calibri" w:hAnsi="Times New Roman"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081C400C"/>
    <w:multiLevelType w:val="multilevel"/>
    <w:tmpl w:val="CE2AC0BC"/>
    <w:lvl w:ilvl="0">
      <w:start w:val="23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08747D02"/>
    <w:multiLevelType w:val="multilevel"/>
    <w:tmpl w:val="620E08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ascii="Times New Roman" w:eastAsia="Calibri" w:hAnsi="Times New Roman" w:cs="Times New Roman" w:hint="default"/>
        <w:b w:val="0"/>
        <w:bCs/>
        <w:i w:val="0"/>
        <w:iCs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09C61CD0"/>
    <w:multiLevelType w:val="multilevel"/>
    <w:tmpl w:val="58F2B3C4"/>
    <w:styleLink w:val="Styl8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21" w15:restartNumberingAfterBreak="0">
    <w:nsid w:val="0A410E61"/>
    <w:multiLevelType w:val="hybridMultilevel"/>
    <w:tmpl w:val="B068F4D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A9EB7D0">
      <w:start w:val="1"/>
      <w:numFmt w:val="decimal"/>
      <w:lvlText w:val="%2)"/>
      <w:lvlJc w:val="left"/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B3E459C">
      <w:start w:val="1"/>
      <w:numFmt w:val="decimal"/>
      <w:lvlText w:val="%4."/>
      <w:lvlJc w:val="left"/>
      <w:pPr>
        <w:ind w:left="644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576E39"/>
    <w:multiLevelType w:val="multilevel"/>
    <w:tmpl w:val="B02ABB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0E5749A1"/>
    <w:multiLevelType w:val="multilevel"/>
    <w:tmpl w:val="AA064DBC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0EF623E2"/>
    <w:multiLevelType w:val="hybridMultilevel"/>
    <w:tmpl w:val="F8A8E710"/>
    <w:styleLink w:val="111111111"/>
    <w:lvl w:ilvl="0" w:tplc="ADC024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0FC23A98"/>
    <w:multiLevelType w:val="multilevel"/>
    <w:tmpl w:val="9B64D9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644" w:hanging="359"/>
      </w:pPr>
      <w:rPr>
        <w:rFonts w:ascii="Times New Roman" w:eastAsia="Lato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2"/>
      <w:numFmt w:val="decimal"/>
      <w:lvlText w:val="%3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26" w15:restartNumberingAfterBreak="0">
    <w:nsid w:val="11CE4F7E"/>
    <w:multiLevelType w:val="multilevel"/>
    <w:tmpl w:val="D66464A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2880" w:hanging="360"/>
      </w:pPr>
    </w:lvl>
    <w:lvl w:ilvl="2">
      <w:start w:val="1"/>
      <w:numFmt w:val="decimal"/>
      <w:lvlText w:val="%1.%2.%3"/>
      <w:lvlJc w:val="left"/>
      <w:pPr>
        <w:ind w:left="5760" w:hanging="720"/>
      </w:pPr>
    </w:lvl>
    <w:lvl w:ilvl="3">
      <w:start w:val="1"/>
      <w:numFmt w:val="decimal"/>
      <w:lvlText w:val="%1.%2.%3.%4"/>
      <w:lvlJc w:val="left"/>
      <w:pPr>
        <w:ind w:left="8280" w:hanging="720"/>
      </w:pPr>
    </w:lvl>
    <w:lvl w:ilvl="4">
      <w:start w:val="1"/>
      <w:numFmt w:val="decimal"/>
      <w:lvlText w:val="%1.%2.%3.%4.%5"/>
      <w:lvlJc w:val="left"/>
      <w:pPr>
        <w:ind w:left="10800" w:hanging="720"/>
      </w:pPr>
    </w:lvl>
    <w:lvl w:ilvl="5">
      <w:start w:val="1"/>
      <w:numFmt w:val="decimal"/>
      <w:lvlText w:val="%1.%2.%3.%4.%5.%6"/>
      <w:lvlJc w:val="left"/>
      <w:pPr>
        <w:ind w:left="13680" w:hanging="1080"/>
      </w:pPr>
    </w:lvl>
    <w:lvl w:ilvl="6">
      <w:start w:val="1"/>
      <w:numFmt w:val="decimal"/>
      <w:lvlText w:val="%1.%2.%3.%4.%5.%6.%7"/>
      <w:lvlJc w:val="left"/>
      <w:pPr>
        <w:ind w:left="16200" w:hanging="1080"/>
      </w:pPr>
    </w:lvl>
    <w:lvl w:ilvl="7">
      <w:start w:val="1"/>
      <w:numFmt w:val="decimal"/>
      <w:lvlText w:val="%1.%2.%3.%4.%5.%6.%7.%8"/>
      <w:lvlJc w:val="left"/>
      <w:pPr>
        <w:ind w:left="19080" w:hanging="1440"/>
      </w:pPr>
    </w:lvl>
    <w:lvl w:ilvl="8">
      <w:start w:val="1"/>
      <w:numFmt w:val="decimal"/>
      <w:lvlText w:val="%1.%2.%3.%4.%5.%6.%7.%8.%9"/>
      <w:lvlJc w:val="left"/>
      <w:pPr>
        <w:ind w:left="21600" w:hanging="1440"/>
      </w:pPr>
    </w:lvl>
  </w:abstractNum>
  <w:abstractNum w:abstractNumId="27" w15:restartNumberingAfterBreak="0">
    <w:nsid w:val="11CF776D"/>
    <w:multiLevelType w:val="multilevel"/>
    <w:tmpl w:val="FEE890C2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13F137D1"/>
    <w:multiLevelType w:val="multilevel"/>
    <w:tmpl w:val="22BCE8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14DA1598"/>
    <w:multiLevelType w:val="multilevel"/>
    <w:tmpl w:val="1C8EBDD4"/>
    <w:styleLink w:val="Styl10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2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1440"/>
      </w:pPr>
      <w:rPr>
        <w:rFonts w:hint="default"/>
      </w:rPr>
    </w:lvl>
  </w:abstractNum>
  <w:abstractNum w:abstractNumId="30" w15:restartNumberingAfterBreak="0">
    <w:nsid w:val="151B5F86"/>
    <w:multiLevelType w:val="multilevel"/>
    <w:tmpl w:val="B002B8FA"/>
    <w:styleLink w:val="Styl131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Calibri" w:eastAsia="Times New Roman" w:hAnsi="Calibri" w:cs="Tahoma" w:hint="default"/>
        <w:b w:val="0"/>
        <w:strike w:val="0"/>
        <w:color w:val="auto"/>
        <w:sz w:val="20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31" w15:restartNumberingAfterBreak="0">
    <w:nsid w:val="15520EB5"/>
    <w:multiLevelType w:val="multilevel"/>
    <w:tmpl w:val="D6F641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16BE3884"/>
    <w:multiLevelType w:val="multilevel"/>
    <w:tmpl w:val="C6401BEA"/>
    <w:lvl w:ilvl="0">
      <w:start w:val="6"/>
      <w:numFmt w:val="decimal"/>
      <w:lvlText w:val="%1."/>
      <w:lvlJc w:val="left"/>
      <w:pPr>
        <w:tabs>
          <w:tab w:val="num" w:pos="7306"/>
        </w:tabs>
        <w:ind w:left="7306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174B5149"/>
    <w:multiLevelType w:val="hybridMultilevel"/>
    <w:tmpl w:val="C9704A58"/>
    <w:styleLink w:val="11111121"/>
    <w:lvl w:ilvl="0" w:tplc="89223D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A6414CD"/>
    <w:multiLevelType w:val="hybridMultilevel"/>
    <w:tmpl w:val="5FB4FCDC"/>
    <w:lvl w:ilvl="0" w:tplc="FFFFFFFF">
      <w:start w:val="14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7">
      <w:start w:val="1"/>
      <w:numFmt w:val="lowerLetter"/>
      <w:lvlText w:val="%2)"/>
      <w:lvlJc w:val="left"/>
      <w:pPr>
        <w:ind w:left="288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3A2C64"/>
    <w:multiLevelType w:val="hybridMultilevel"/>
    <w:tmpl w:val="8670D84A"/>
    <w:lvl w:ilvl="0" w:tplc="144049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/>
        <w:strike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1C7A21AE"/>
    <w:multiLevelType w:val="multilevel"/>
    <w:tmpl w:val="AE9C2452"/>
    <w:styleLink w:val="Styl1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1CE41314"/>
    <w:multiLevelType w:val="multilevel"/>
    <w:tmpl w:val="542CAB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2880" w:hanging="360"/>
      </w:pPr>
    </w:lvl>
    <w:lvl w:ilvl="2">
      <w:start w:val="1"/>
      <w:numFmt w:val="decimal"/>
      <w:lvlText w:val="%1.%2.%3"/>
      <w:lvlJc w:val="left"/>
      <w:pPr>
        <w:ind w:left="5760" w:hanging="720"/>
      </w:pPr>
    </w:lvl>
    <w:lvl w:ilvl="3">
      <w:start w:val="1"/>
      <w:numFmt w:val="decimal"/>
      <w:lvlText w:val="%1.%2.%3.%4"/>
      <w:lvlJc w:val="left"/>
      <w:pPr>
        <w:ind w:left="8280" w:hanging="720"/>
      </w:pPr>
    </w:lvl>
    <w:lvl w:ilvl="4">
      <w:start w:val="1"/>
      <w:numFmt w:val="decimal"/>
      <w:lvlText w:val="%1.%2.%3.%4.%5"/>
      <w:lvlJc w:val="left"/>
      <w:pPr>
        <w:ind w:left="10800" w:hanging="720"/>
      </w:pPr>
    </w:lvl>
    <w:lvl w:ilvl="5">
      <w:start w:val="1"/>
      <w:numFmt w:val="decimal"/>
      <w:lvlText w:val="%1.%2.%3.%4.%5.%6"/>
      <w:lvlJc w:val="left"/>
      <w:pPr>
        <w:ind w:left="13680" w:hanging="1080"/>
      </w:pPr>
    </w:lvl>
    <w:lvl w:ilvl="6">
      <w:start w:val="1"/>
      <w:numFmt w:val="decimal"/>
      <w:lvlText w:val="%1.%2.%3.%4.%5.%6.%7"/>
      <w:lvlJc w:val="left"/>
      <w:pPr>
        <w:ind w:left="16200" w:hanging="1080"/>
      </w:pPr>
    </w:lvl>
    <w:lvl w:ilvl="7">
      <w:start w:val="1"/>
      <w:numFmt w:val="decimal"/>
      <w:lvlText w:val="%1.%2.%3.%4.%5.%6.%7.%8"/>
      <w:lvlJc w:val="left"/>
      <w:pPr>
        <w:ind w:left="19080" w:hanging="1440"/>
      </w:pPr>
    </w:lvl>
    <w:lvl w:ilvl="8">
      <w:start w:val="1"/>
      <w:numFmt w:val="decimal"/>
      <w:lvlText w:val="%1.%2.%3.%4.%5.%6.%7.%8.%9"/>
      <w:lvlJc w:val="left"/>
      <w:pPr>
        <w:ind w:left="21600" w:hanging="1440"/>
      </w:pPr>
    </w:lvl>
  </w:abstractNum>
  <w:abstractNum w:abstractNumId="38" w15:restartNumberingAfterBreak="0">
    <w:nsid w:val="1E7B06D7"/>
    <w:multiLevelType w:val="hybridMultilevel"/>
    <w:tmpl w:val="0CB277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0A7522F"/>
    <w:multiLevelType w:val="hybridMultilevel"/>
    <w:tmpl w:val="FF667632"/>
    <w:lvl w:ilvl="0" w:tplc="F61E6642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0" w15:restartNumberingAfterBreak="0">
    <w:nsid w:val="224E4123"/>
    <w:multiLevelType w:val="multilevel"/>
    <w:tmpl w:val="203AD4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22FF4802"/>
    <w:multiLevelType w:val="multilevel"/>
    <w:tmpl w:val="A6D274CC"/>
    <w:lvl w:ilvl="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4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0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65" w:hanging="1440"/>
      </w:pPr>
      <w:rPr>
        <w:rFonts w:hint="default"/>
      </w:rPr>
    </w:lvl>
  </w:abstractNum>
  <w:abstractNum w:abstractNumId="43" w15:restartNumberingAfterBreak="0">
    <w:nsid w:val="23291251"/>
    <w:multiLevelType w:val="multilevel"/>
    <w:tmpl w:val="D632DB9C"/>
    <w:styleLink w:val="Styl11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44" w15:restartNumberingAfterBreak="0">
    <w:nsid w:val="24B4467B"/>
    <w:multiLevelType w:val="multilevel"/>
    <w:tmpl w:val="7F9E4970"/>
    <w:styleLink w:val="Styl2"/>
    <w:lvl w:ilvl="0">
      <w:start w:val="1"/>
      <w:numFmt w:val="none"/>
      <w:lvlText w:val="14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5" w15:restartNumberingAfterBreak="0">
    <w:nsid w:val="2555618E"/>
    <w:multiLevelType w:val="multilevel"/>
    <w:tmpl w:val="A0869C5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27DC6DF7"/>
    <w:multiLevelType w:val="multilevel"/>
    <w:tmpl w:val="3F503E5C"/>
    <w:name w:val="WW8Num9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47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8" w15:restartNumberingAfterBreak="0">
    <w:nsid w:val="2809175F"/>
    <w:multiLevelType w:val="multilevel"/>
    <w:tmpl w:val="7FCE678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49" w15:restartNumberingAfterBreak="0">
    <w:nsid w:val="2926494D"/>
    <w:multiLevelType w:val="multilevel"/>
    <w:tmpl w:val="92A2E9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2B0C3686"/>
    <w:multiLevelType w:val="multilevel"/>
    <w:tmpl w:val="FD80C64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51" w15:restartNumberingAfterBreak="0">
    <w:nsid w:val="2B7A2304"/>
    <w:multiLevelType w:val="hybridMultilevel"/>
    <w:tmpl w:val="240A12B6"/>
    <w:lvl w:ilvl="0" w:tplc="12F21B5C">
      <w:start w:val="1"/>
      <w:numFmt w:val="decimal"/>
      <w:lvlText w:val="%1.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2" w15:restartNumberingAfterBreak="0">
    <w:nsid w:val="2CFA2BEE"/>
    <w:multiLevelType w:val="multilevel"/>
    <w:tmpl w:val="A12C8DB0"/>
    <w:styleLink w:val="Styl1"/>
    <w:lvl w:ilvl="0">
      <w:start w:val="1"/>
      <w:numFmt w:val="none"/>
      <w:lvlText w:val="14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2D781BBE"/>
    <w:multiLevelType w:val="multilevel"/>
    <w:tmpl w:val="CEBCBECE"/>
    <w:name w:val="WW8Num242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strike w:val="0"/>
        <w:dstrike w:val="0"/>
        <w:kern w:val="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 w:val="0"/>
        <w:strike w:val="0"/>
        <w:kern w:val="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54" w15:restartNumberingAfterBreak="0">
    <w:nsid w:val="2DE74018"/>
    <w:multiLevelType w:val="hybridMultilevel"/>
    <w:tmpl w:val="48E8822C"/>
    <w:lvl w:ilvl="0" w:tplc="2F4A77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2E843A80"/>
    <w:multiLevelType w:val="multilevel"/>
    <w:tmpl w:val="F46A22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56" w15:restartNumberingAfterBreak="0">
    <w:nsid w:val="2E8B4CE5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7" w15:restartNumberingAfterBreak="0">
    <w:nsid w:val="2F242A31"/>
    <w:multiLevelType w:val="multilevel"/>
    <w:tmpl w:val="AF74791A"/>
    <w:styleLink w:val="Styl11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  <w:b w:val="0"/>
        <w:i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58" w15:restartNumberingAfterBreak="0">
    <w:nsid w:val="2F2846F7"/>
    <w:multiLevelType w:val="multilevel"/>
    <w:tmpl w:val="55703C28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2FBE4BBF"/>
    <w:multiLevelType w:val="multilevel"/>
    <w:tmpl w:val="DEAAD3F4"/>
    <w:lvl w:ilvl="0">
      <w:start w:val="30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trike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31890334"/>
    <w:multiLevelType w:val="hybridMultilevel"/>
    <w:tmpl w:val="1A549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BFA310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32D7127C"/>
    <w:multiLevelType w:val="multilevel"/>
    <w:tmpl w:val="E3DACC40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suff w:val="space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33ED5B14"/>
    <w:multiLevelType w:val="multilevel"/>
    <w:tmpl w:val="9A5415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  <w:color w:val="auto"/>
      </w:rPr>
    </w:lvl>
  </w:abstractNum>
  <w:abstractNum w:abstractNumId="63" w15:restartNumberingAfterBreak="0">
    <w:nsid w:val="348046E2"/>
    <w:multiLevelType w:val="hybridMultilevel"/>
    <w:tmpl w:val="35FEBD20"/>
    <w:styleLink w:val="111111151"/>
    <w:lvl w:ilvl="0" w:tplc="CF20A64E">
      <w:start w:val="1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5315624"/>
    <w:multiLevelType w:val="multilevel"/>
    <w:tmpl w:val="BA189EF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65" w15:restartNumberingAfterBreak="0">
    <w:nsid w:val="361E5B27"/>
    <w:multiLevelType w:val="multilevel"/>
    <w:tmpl w:val="5FCC68F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66" w15:restartNumberingAfterBreak="0">
    <w:nsid w:val="37381BE3"/>
    <w:multiLevelType w:val="multilevel"/>
    <w:tmpl w:val="21B22D52"/>
    <w:styleLink w:val="Styl6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49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440"/>
      </w:pPr>
      <w:rPr>
        <w:rFonts w:hint="default"/>
      </w:rPr>
    </w:lvl>
  </w:abstractNum>
  <w:abstractNum w:abstractNumId="67" w15:restartNumberingAfterBreak="0">
    <w:nsid w:val="378D55AE"/>
    <w:multiLevelType w:val="multilevel"/>
    <w:tmpl w:val="54F8003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2008" w:hanging="720"/>
      </w:pPr>
    </w:lvl>
    <w:lvl w:ilvl="3">
      <w:start w:val="1"/>
      <w:numFmt w:val="decimal"/>
      <w:lvlText w:val="%1.%2.%3.%4"/>
      <w:lvlJc w:val="left"/>
      <w:pPr>
        <w:ind w:left="2652" w:hanging="720"/>
      </w:pPr>
    </w:lvl>
    <w:lvl w:ilvl="4">
      <w:start w:val="1"/>
      <w:numFmt w:val="decimal"/>
      <w:lvlText w:val="%1.%2.%3.%4.%5"/>
      <w:lvlJc w:val="left"/>
      <w:pPr>
        <w:ind w:left="3656" w:hanging="1080"/>
      </w:pPr>
    </w:lvl>
    <w:lvl w:ilvl="5">
      <w:start w:val="1"/>
      <w:numFmt w:val="decimal"/>
      <w:lvlText w:val="%1.%2.%3.%4.%5.%6"/>
      <w:lvlJc w:val="left"/>
      <w:pPr>
        <w:ind w:left="4660" w:hanging="1440"/>
      </w:pPr>
    </w:lvl>
    <w:lvl w:ilvl="6">
      <w:start w:val="1"/>
      <w:numFmt w:val="decimal"/>
      <w:lvlText w:val="%1.%2.%3.%4.%5.%6.%7"/>
      <w:lvlJc w:val="left"/>
      <w:pPr>
        <w:ind w:left="5304" w:hanging="1440"/>
      </w:pPr>
    </w:lvl>
    <w:lvl w:ilvl="7">
      <w:start w:val="1"/>
      <w:numFmt w:val="decimal"/>
      <w:lvlText w:val="%1.%2.%3.%4.%5.%6.%7.%8"/>
      <w:lvlJc w:val="left"/>
      <w:pPr>
        <w:ind w:left="6308" w:hanging="1800"/>
      </w:pPr>
    </w:lvl>
    <w:lvl w:ilvl="8">
      <w:start w:val="1"/>
      <w:numFmt w:val="decimal"/>
      <w:lvlText w:val="%1.%2.%3.%4.%5.%6.%7.%8.%9"/>
      <w:lvlJc w:val="left"/>
      <w:pPr>
        <w:ind w:left="6952" w:hanging="1800"/>
      </w:pPr>
    </w:lvl>
  </w:abstractNum>
  <w:abstractNum w:abstractNumId="68" w15:restartNumberingAfterBreak="0">
    <w:nsid w:val="37BE2051"/>
    <w:multiLevelType w:val="multilevel"/>
    <w:tmpl w:val="0ABC4C68"/>
    <w:styleLink w:val="Styl11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69" w15:restartNumberingAfterBreak="0">
    <w:nsid w:val="39997106"/>
    <w:multiLevelType w:val="hybridMultilevel"/>
    <w:tmpl w:val="1868D160"/>
    <w:styleLink w:val="WW8Num331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3A1E4EC1"/>
    <w:multiLevelType w:val="hybridMultilevel"/>
    <w:tmpl w:val="8812AA40"/>
    <w:lvl w:ilvl="0" w:tplc="057CD8A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BB43494"/>
    <w:multiLevelType w:val="multilevel"/>
    <w:tmpl w:val="E1529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2" w15:restartNumberingAfterBreak="0">
    <w:nsid w:val="3CE6744D"/>
    <w:multiLevelType w:val="multilevel"/>
    <w:tmpl w:val="F6D4D9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3" w15:restartNumberingAfterBreak="0">
    <w:nsid w:val="3D785D86"/>
    <w:multiLevelType w:val="multilevel"/>
    <w:tmpl w:val="4B86AC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4" w15:restartNumberingAfterBreak="0">
    <w:nsid w:val="3D7E3AE7"/>
    <w:multiLevelType w:val="multilevel"/>
    <w:tmpl w:val="C02620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3DF363A5"/>
    <w:multiLevelType w:val="hybridMultilevel"/>
    <w:tmpl w:val="29A623F2"/>
    <w:lvl w:ilvl="0" w:tplc="F3A83AEE">
      <w:start w:val="15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ED060AD"/>
    <w:multiLevelType w:val="hybridMultilevel"/>
    <w:tmpl w:val="9F38B13A"/>
    <w:styleLink w:val="Styl11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F085E87"/>
    <w:multiLevelType w:val="hybridMultilevel"/>
    <w:tmpl w:val="32204100"/>
    <w:lvl w:ilvl="0" w:tplc="04150017">
      <w:start w:val="1"/>
      <w:numFmt w:val="lowerLetter"/>
      <w:lvlText w:val="%1)"/>
      <w:lvlJc w:val="left"/>
      <w:pPr>
        <w:ind w:left="291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78" w15:restartNumberingAfterBreak="0">
    <w:nsid w:val="3FB24A26"/>
    <w:multiLevelType w:val="multilevel"/>
    <w:tmpl w:val="06648E1A"/>
    <w:lvl w:ilvl="0">
      <w:start w:val="19"/>
      <w:numFmt w:val="decimal"/>
      <w:lvlText w:val="%1)"/>
      <w:lvlJc w:val="left"/>
      <w:pPr>
        <w:ind w:left="360" w:hanging="360"/>
      </w:pPr>
      <w:rPr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40D44082"/>
    <w:multiLevelType w:val="multilevel"/>
    <w:tmpl w:val="62C80DD2"/>
    <w:styleLink w:val="Styl4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2.6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1" w15:restartNumberingAfterBreak="0">
    <w:nsid w:val="42D11A11"/>
    <w:multiLevelType w:val="multilevel"/>
    <w:tmpl w:val="1C1CCC48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8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43025D22"/>
    <w:multiLevelType w:val="multilevel"/>
    <w:tmpl w:val="5008A46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</w:rPr>
    </w:lvl>
  </w:abstractNum>
  <w:abstractNum w:abstractNumId="83" w15:restartNumberingAfterBreak="0">
    <w:nsid w:val="43C178BB"/>
    <w:multiLevelType w:val="multilevel"/>
    <w:tmpl w:val="C3787E78"/>
    <w:styleLink w:val="1111113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3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84" w15:restartNumberingAfterBreak="0">
    <w:nsid w:val="44F23441"/>
    <w:multiLevelType w:val="hybridMultilevel"/>
    <w:tmpl w:val="E02EF6DC"/>
    <w:lvl w:ilvl="0" w:tplc="CBC8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5870DA8"/>
    <w:multiLevelType w:val="multilevel"/>
    <w:tmpl w:val="D20CC2FC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6" w15:restartNumberingAfterBreak="0">
    <w:nsid w:val="45993D27"/>
    <w:multiLevelType w:val="hybridMultilevel"/>
    <w:tmpl w:val="5DE0C7B4"/>
    <w:lvl w:ilvl="0" w:tplc="F0661A86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7" w15:restartNumberingAfterBreak="0">
    <w:nsid w:val="45F04479"/>
    <w:multiLevelType w:val="hybridMultilevel"/>
    <w:tmpl w:val="C44653A6"/>
    <w:lvl w:ilvl="0" w:tplc="59F458D8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/>
        <w:strike w:val="0"/>
      </w:rPr>
    </w:lvl>
    <w:lvl w:ilvl="1" w:tplc="924CEA66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48FB1A1B"/>
    <w:multiLevelType w:val="multilevel"/>
    <w:tmpl w:val="822A02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2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000" w:hanging="1800"/>
      </w:pPr>
      <w:rPr>
        <w:rFonts w:hint="default"/>
      </w:rPr>
    </w:lvl>
  </w:abstractNum>
  <w:abstractNum w:abstractNumId="89" w15:restartNumberingAfterBreak="0">
    <w:nsid w:val="49E47DB8"/>
    <w:multiLevelType w:val="multilevel"/>
    <w:tmpl w:val="5B367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2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90" w15:restartNumberingAfterBreak="0">
    <w:nsid w:val="4A8354A3"/>
    <w:multiLevelType w:val="multilevel"/>
    <w:tmpl w:val="1C7C4710"/>
    <w:styleLink w:val="Styl7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91" w15:restartNumberingAfterBreak="0">
    <w:nsid w:val="4BFE1CBD"/>
    <w:multiLevelType w:val="multilevel"/>
    <w:tmpl w:val="8D521A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92" w15:restartNumberingAfterBreak="0">
    <w:nsid w:val="4D3829C4"/>
    <w:multiLevelType w:val="multilevel"/>
    <w:tmpl w:val="15D01A6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93" w15:restartNumberingAfterBreak="0">
    <w:nsid w:val="4DEE5964"/>
    <w:multiLevelType w:val="hybridMultilevel"/>
    <w:tmpl w:val="91C81862"/>
    <w:lvl w:ilvl="0" w:tplc="CEBC997C">
      <w:start w:val="6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15A2518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8E0871BA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B7363E82">
      <w:start w:val="4"/>
      <w:numFmt w:val="lowerLetter"/>
      <w:lvlText w:val="%5."/>
      <w:lvlJc w:val="left"/>
      <w:pPr>
        <w:ind w:left="3600" w:hanging="360"/>
      </w:pPr>
      <w:rPr>
        <w:rFonts w:hint="default"/>
        <w:color w:val="FF0000"/>
      </w:rPr>
    </w:lvl>
    <w:lvl w:ilvl="5" w:tplc="CBB0969A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E0C5B32"/>
    <w:multiLevelType w:val="hybridMultilevel"/>
    <w:tmpl w:val="990035D0"/>
    <w:lvl w:ilvl="0" w:tplc="9F3C578A">
      <w:start w:val="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E473182"/>
    <w:multiLevelType w:val="hybridMultilevel"/>
    <w:tmpl w:val="1A162FFA"/>
    <w:lvl w:ilvl="0" w:tplc="84C03ABC">
      <w:start w:val="40"/>
      <w:numFmt w:val="decimal"/>
      <w:lvlText w:val="%1)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E903014"/>
    <w:multiLevelType w:val="multilevel"/>
    <w:tmpl w:val="9C4A66D8"/>
    <w:styleLink w:val="Styl12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2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1440"/>
      </w:pPr>
      <w:rPr>
        <w:rFonts w:hint="default"/>
      </w:rPr>
    </w:lvl>
  </w:abstractNum>
  <w:abstractNum w:abstractNumId="97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8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9" w15:restartNumberingAfterBreak="0">
    <w:nsid w:val="532C01CF"/>
    <w:multiLevelType w:val="multilevel"/>
    <w:tmpl w:val="261A39E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00" w15:restartNumberingAfterBreak="0">
    <w:nsid w:val="53604358"/>
    <w:multiLevelType w:val="multilevel"/>
    <w:tmpl w:val="E55208D2"/>
    <w:name w:val="WW8Num60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trike w:val="0"/>
        <w:dstrike w:val="0"/>
        <w:color w:val="auto"/>
      </w:rPr>
    </w:lvl>
    <w:lvl w:ilvl="1">
      <w:start w:val="99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09"/>
        </w:tabs>
        <w:ind w:left="2340" w:hanging="36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" w:hAnsi="Calibri" w:cs="Calibri" w:hint="default"/>
        <w:b w:val="0"/>
        <w:spacing w:val="-2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1" w15:restartNumberingAfterBreak="0">
    <w:nsid w:val="54A45CB9"/>
    <w:multiLevelType w:val="multilevel"/>
    <w:tmpl w:val="2DBC01AC"/>
    <w:styleLink w:val="1111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1800"/>
      </w:pPr>
      <w:rPr>
        <w:rFonts w:hint="default"/>
      </w:rPr>
    </w:lvl>
  </w:abstractNum>
  <w:abstractNum w:abstractNumId="102" w15:restartNumberingAfterBreak="0">
    <w:nsid w:val="55601B8B"/>
    <w:multiLevelType w:val="hybridMultilevel"/>
    <w:tmpl w:val="BB14A2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55B36932"/>
    <w:multiLevelType w:val="multilevel"/>
    <w:tmpl w:val="8C6C9D0E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3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4" w15:restartNumberingAfterBreak="0">
    <w:nsid w:val="55D506BB"/>
    <w:multiLevelType w:val="hybridMultilevel"/>
    <w:tmpl w:val="F964FD9C"/>
    <w:lvl w:ilvl="0" w:tplc="01E4E2E2">
      <w:start w:val="5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615336B"/>
    <w:multiLevelType w:val="multilevel"/>
    <w:tmpl w:val="87DC65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06" w15:restartNumberingAfterBreak="0">
    <w:nsid w:val="566D5898"/>
    <w:multiLevelType w:val="hybridMultilevel"/>
    <w:tmpl w:val="E73CA148"/>
    <w:lvl w:ilvl="0" w:tplc="B0B0CE94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56AB238C"/>
    <w:multiLevelType w:val="multilevel"/>
    <w:tmpl w:val="F2680DF0"/>
    <w:styleLink w:val="Styl1131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</w:rPr>
    </w:lvl>
  </w:abstractNum>
  <w:abstractNum w:abstractNumId="108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09" w15:restartNumberingAfterBreak="0">
    <w:nsid w:val="588364F8"/>
    <w:multiLevelType w:val="multilevel"/>
    <w:tmpl w:val="E21CEFC6"/>
    <w:styleLink w:val="Styl1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0" w15:restartNumberingAfterBreak="0">
    <w:nsid w:val="58C13297"/>
    <w:multiLevelType w:val="multilevel"/>
    <w:tmpl w:val="67FC863E"/>
    <w:styleLink w:val="Styl9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111" w15:restartNumberingAfterBreak="0">
    <w:nsid w:val="5A000684"/>
    <w:multiLevelType w:val="multilevel"/>
    <w:tmpl w:val="5EDA3F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2" w15:restartNumberingAfterBreak="0">
    <w:nsid w:val="5A843F8C"/>
    <w:multiLevelType w:val="multilevel"/>
    <w:tmpl w:val="5816D9C6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19" w:hanging="375"/>
      </w:pPr>
    </w:lvl>
    <w:lvl w:ilvl="2">
      <w:start w:val="1"/>
      <w:numFmt w:val="decimal"/>
      <w:lvlText w:val="%1.%2.%3"/>
      <w:lvlJc w:val="left"/>
      <w:pPr>
        <w:ind w:left="2008" w:hanging="720"/>
      </w:pPr>
    </w:lvl>
    <w:lvl w:ilvl="3">
      <w:start w:val="1"/>
      <w:numFmt w:val="decimal"/>
      <w:lvlText w:val="%1.%2.%3.%4"/>
      <w:lvlJc w:val="left"/>
      <w:pPr>
        <w:ind w:left="2652" w:hanging="720"/>
      </w:pPr>
    </w:lvl>
    <w:lvl w:ilvl="4">
      <w:start w:val="1"/>
      <w:numFmt w:val="decimal"/>
      <w:lvlText w:val="%1.%2.%3.%4.%5"/>
      <w:lvlJc w:val="left"/>
      <w:pPr>
        <w:ind w:left="3656" w:hanging="1080"/>
      </w:pPr>
    </w:lvl>
    <w:lvl w:ilvl="5">
      <w:start w:val="1"/>
      <w:numFmt w:val="decimal"/>
      <w:lvlText w:val="%1.%2.%3.%4.%5.%6"/>
      <w:lvlJc w:val="left"/>
      <w:pPr>
        <w:ind w:left="4660" w:hanging="1440"/>
      </w:pPr>
    </w:lvl>
    <w:lvl w:ilvl="6">
      <w:start w:val="1"/>
      <w:numFmt w:val="decimal"/>
      <w:lvlText w:val="%1.%2.%3.%4.%5.%6.%7"/>
      <w:lvlJc w:val="left"/>
      <w:pPr>
        <w:ind w:left="5304" w:hanging="1440"/>
      </w:pPr>
    </w:lvl>
    <w:lvl w:ilvl="7">
      <w:start w:val="1"/>
      <w:numFmt w:val="decimal"/>
      <w:lvlText w:val="%1.%2.%3.%4.%5.%6.%7.%8"/>
      <w:lvlJc w:val="left"/>
      <w:pPr>
        <w:ind w:left="6308" w:hanging="1800"/>
      </w:pPr>
    </w:lvl>
    <w:lvl w:ilvl="8">
      <w:start w:val="1"/>
      <w:numFmt w:val="decimal"/>
      <w:lvlText w:val="%1.%2.%3.%4.%5.%6.%7.%8.%9"/>
      <w:lvlJc w:val="left"/>
      <w:pPr>
        <w:ind w:left="6952" w:hanging="1800"/>
      </w:pPr>
    </w:lvl>
  </w:abstractNum>
  <w:abstractNum w:abstractNumId="113" w15:restartNumberingAfterBreak="0">
    <w:nsid w:val="5B300AF0"/>
    <w:multiLevelType w:val="multilevel"/>
    <w:tmpl w:val="728E17F6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4" w15:restartNumberingAfterBreak="0">
    <w:nsid w:val="5C1679D5"/>
    <w:multiLevelType w:val="multilevel"/>
    <w:tmpl w:val="ADD07E30"/>
    <w:styleLink w:val="111111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u w:val="single"/>
      </w:rPr>
    </w:lvl>
  </w:abstractNum>
  <w:abstractNum w:abstractNumId="1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6" w15:restartNumberingAfterBreak="0">
    <w:nsid w:val="5CD77C9C"/>
    <w:multiLevelType w:val="multilevel"/>
    <w:tmpl w:val="6F5473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17" w15:restartNumberingAfterBreak="0">
    <w:nsid w:val="5DAD0B13"/>
    <w:multiLevelType w:val="multilevel"/>
    <w:tmpl w:val="5B8EAA52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strike w:val="0"/>
        <w:sz w:val="24"/>
        <w:szCs w:val="24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118" w15:restartNumberingAfterBreak="0">
    <w:nsid w:val="5EB522AA"/>
    <w:multiLevelType w:val="hybridMultilevel"/>
    <w:tmpl w:val="49E080C4"/>
    <w:lvl w:ilvl="0" w:tplc="A7EC7B9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0E8664A"/>
    <w:multiLevelType w:val="hybridMultilevel"/>
    <w:tmpl w:val="044C27CC"/>
    <w:lvl w:ilvl="0" w:tplc="432E92D4">
      <w:start w:val="1"/>
      <w:numFmt w:val="lowerLetter"/>
      <w:lvlText w:val="%1)"/>
      <w:lvlJc w:val="left"/>
      <w:pPr>
        <w:ind w:left="2062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0" w15:restartNumberingAfterBreak="0">
    <w:nsid w:val="61FE26BC"/>
    <w:multiLevelType w:val="multilevel"/>
    <w:tmpl w:val="759A1D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21" w15:restartNumberingAfterBreak="0">
    <w:nsid w:val="639D455B"/>
    <w:multiLevelType w:val="multilevel"/>
    <w:tmpl w:val="674087C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/>
      </w:rPr>
    </w:lvl>
    <w:lvl w:ilvl="1">
      <w:start w:val="1"/>
      <w:numFmt w:val="none"/>
      <w:lvlText w:val="2.1."/>
      <w:lvlJc w:val="left"/>
      <w:pPr>
        <w:ind w:left="0" w:firstLine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122" w15:restartNumberingAfterBreak="0">
    <w:nsid w:val="640A31D4"/>
    <w:multiLevelType w:val="hybridMultilevel"/>
    <w:tmpl w:val="B3766650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23" w15:restartNumberingAfterBreak="0">
    <w:nsid w:val="6540094D"/>
    <w:multiLevelType w:val="multilevel"/>
    <w:tmpl w:val="06648E1A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4" w15:restartNumberingAfterBreak="0">
    <w:nsid w:val="65471261"/>
    <w:multiLevelType w:val="multilevel"/>
    <w:tmpl w:val="F8C89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658D0C9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126" w15:restartNumberingAfterBreak="0">
    <w:nsid w:val="6627461F"/>
    <w:multiLevelType w:val="multilevel"/>
    <w:tmpl w:val="8B5A90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27" w15:restartNumberingAfterBreak="0">
    <w:nsid w:val="674A5806"/>
    <w:multiLevelType w:val="multilevel"/>
    <w:tmpl w:val="530410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8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9" w15:restartNumberingAfterBreak="0">
    <w:nsid w:val="688F7B53"/>
    <w:multiLevelType w:val="multilevel"/>
    <w:tmpl w:val="CEE6CA12"/>
    <w:styleLink w:val="1111111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0" w15:restartNumberingAfterBreak="0">
    <w:nsid w:val="68E72458"/>
    <w:multiLevelType w:val="hybridMultilevel"/>
    <w:tmpl w:val="A0C8CAB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A0E60F4"/>
    <w:multiLevelType w:val="hybridMultilevel"/>
    <w:tmpl w:val="176AAB6E"/>
    <w:lvl w:ilvl="0" w:tplc="4A26058C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2" w15:restartNumberingAfterBreak="0">
    <w:nsid w:val="6A1D362A"/>
    <w:multiLevelType w:val="multilevel"/>
    <w:tmpl w:val="386004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3" w15:restartNumberingAfterBreak="0">
    <w:nsid w:val="6C0A0D40"/>
    <w:multiLevelType w:val="multilevel"/>
    <w:tmpl w:val="862A7894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4" w15:restartNumberingAfterBreak="0">
    <w:nsid w:val="6C136973"/>
    <w:multiLevelType w:val="hybridMultilevel"/>
    <w:tmpl w:val="52C235F0"/>
    <w:lvl w:ilvl="0" w:tplc="AAC27BF8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C677178"/>
    <w:multiLevelType w:val="multilevel"/>
    <w:tmpl w:val="F8C89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6" w15:restartNumberingAfterBreak="0">
    <w:nsid w:val="6CDF0393"/>
    <w:multiLevelType w:val="multilevel"/>
    <w:tmpl w:val="5ADAC82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7" w15:restartNumberingAfterBreak="0">
    <w:nsid w:val="6F2F3327"/>
    <w:multiLevelType w:val="multilevel"/>
    <w:tmpl w:val="F89AE4C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8" w15:restartNumberingAfterBreak="0">
    <w:nsid w:val="6FEC00DB"/>
    <w:multiLevelType w:val="multilevel"/>
    <w:tmpl w:val="5A2253FA"/>
    <w:styleLink w:val="Styl3"/>
    <w:lvl w:ilvl="0">
      <w:start w:val="1"/>
      <w:numFmt w:val="none"/>
      <w:lvlText w:val="3.7.1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139" w15:restartNumberingAfterBreak="0">
    <w:nsid w:val="7008282E"/>
    <w:multiLevelType w:val="multilevel"/>
    <w:tmpl w:val="0C6499A4"/>
    <w:styleLink w:val="Styl1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40" w15:restartNumberingAfterBreak="0">
    <w:nsid w:val="7046059C"/>
    <w:multiLevelType w:val="multilevel"/>
    <w:tmpl w:val="E118F9FC"/>
    <w:lvl w:ilvl="0">
      <w:start w:val="20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1" w15:restartNumberingAfterBreak="0">
    <w:nsid w:val="70C166C0"/>
    <w:multiLevelType w:val="multilevel"/>
    <w:tmpl w:val="3F481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42" w15:restartNumberingAfterBreak="0">
    <w:nsid w:val="70FC38FF"/>
    <w:multiLevelType w:val="hybridMultilevel"/>
    <w:tmpl w:val="A622E34C"/>
    <w:lvl w:ilvl="0" w:tplc="80C6A06C">
      <w:start w:val="10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1842164"/>
    <w:multiLevelType w:val="multilevel"/>
    <w:tmpl w:val="E488E272"/>
    <w:name w:val="WW8Num9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eastAsia="Times New Roman" w:hint="default"/>
        <w:b w:val="0"/>
        <w:bCs w:val="0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004" w:hanging="1004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</w:rPr>
    </w:lvl>
  </w:abstractNum>
  <w:abstractNum w:abstractNumId="144" w15:restartNumberingAfterBreak="0">
    <w:nsid w:val="719536D5"/>
    <w:multiLevelType w:val="multilevel"/>
    <w:tmpl w:val="D61815B4"/>
    <w:styleLink w:val="Styl5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08" w:hanging="1440"/>
      </w:pPr>
      <w:rPr>
        <w:rFonts w:hint="default"/>
      </w:rPr>
    </w:lvl>
  </w:abstractNum>
  <w:abstractNum w:abstractNumId="145" w15:restartNumberingAfterBreak="0">
    <w:nsid w:val="72336A4A"/>
    <w:multiLevelType w:val="multilevel"/>
    <w:tmpl w:val="7034DE7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6" w15:restartNumberingAfterBreak="0">
    <w:nsid w:val="72916460"/>
    <w:multiLevelType w:val="multilevel"/>
    <w:tmpl w:val="2432F982"/>
    <w:lvl w:ilvl="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960" w:hanging="1440"/>
      </w:pPr>
      <w:rPr>
        <w:rFonts w:hint="default"/>
        <w:u w:val="none"/>
      </w:rPr>
    </w:lvl>
  </w:abstractNum>
  <w:abstractNum w:abstractNumId="147" w15:restartNumberingAfterBreak="0">
    <w:nsid w:val="73013707"/>
    <w:multiLevelType w:val="multilevel"/>
    <w:tmpl w:val="D20CC2FC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8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149" w15:restartNumberingAfterBreak="0">
    <w:nsid w:val="73C522DA"/>
    <w:multiLevelType w:val="multilevel"/>
    <w:tmpl w:val="25F239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0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1" w15:restartNumberingAfterBreak="0">
    <w:nsid w:val="782B54D6"/>
    <w:multiLevelType w:val="multilevel"/>
    <w:tmpl w:val="CEA2D0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2" w15:restartNumberingAfterBreak="0">
    <w:nsid w:val="7960223F"/>
    <w:multiLevelType w:val="multilevel"/>
    <w:tmpl w:val="110A10C4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53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4" w15:restartNumberingAfterBreak="0">
    <w:nsid w:val="7B6808C4"/>
    <w:multiLevelType w:val="hybridMultilevel"/>
    <w:tmpl w:val="A216D336"/>
    <w:lvl w:ilvl="0" w:tplc="89223D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C4B2705"/>
    <w:multiLevelType w:val="hybridMultilevel"/>
    <w:tmpl w:val="BB14A2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 w15:restartNumberingAfterBreak="0">
    <w:nsid w:val="7CBE4FD4"/>
    <w:multiLevelType w:val="multilevel"/>
    <w:tmpl w:val="C6401BEA"/>
    <w:lvl w:ilvl="0">
      <w:start w:val="6"/>
      <w:numFmt w:val="decimal"/>
      <w:lvlText w:val="%1."/>
      <w:lvlJc w:val="left"/>
      <w:pPr>
        <w:tabs>
          <w:tab w:val="num" w:pos="7306"/>
        </w:tabs>
        <w:ind w:left="7306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57" w15:restartNumberingAfterBreak="0">
    <w:nsid w:val="7D2A75EF"/>
    <w:multiLevelType w:val="multilevel"/>
    <w:tmpl w:val="57000A0A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8" w15:restartNumberingAfterBreak="0">
    <w:nsid w:val="7D323139"/>
    <w:multiLevelType w:val="multilevel"/>
    <w:tmpl w:val="6E9CDB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>
      <w:start w:val="9"/>
      <w:numFmt w:val="decimal"/>
      <w:lvlText w:val="%2."/>
      <w:lvlJc w:val="left"/>
      <w:pPr>
        <w:ind w:left="927" w:hanging="360"/>
      </w:pPr>
      <w:rPr>
        <w:rFonts w:ascii="Times New Roman" w:eastAsia="Calibri" w:hAnsi="Times New Roman" w:cs="Times New Roman" w:hint="default"/>
        <w:b w:val="0"/>
        <w:bCs/>
        <w:i w:val="0"/>
        <w:iCs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803" w:hanging="144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9" w15:restartNumberingAfterBreak="0">
    <w:nsid w:val="7D6150EF"/>
    <w:multiLevelType w:val="hybridMultilevel"/>
    <w:tmpl w:val="FDB82C4C"/>
    <w:lvl w:ilvl="0" w:tplc="D620010C">
      <w:start w:val="1"/>
      <w:numFmt w:val="decimal"/>
      <w:lvlText w:val="%1)"/>
      <w:lvlJc w:val="left"/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D6A2585"/>
    <w:multiLevelType w:val="hybridMultilevel"/>
    <w:tmpl w:val="68DA0FEC"/>
    <w:lvl w:ilvl="0" w:tplc="5824D5EA">
      <w:start w:val="1"/>
      <w:numFmt w:val="decimal"/>
      <w:lvlText w:val="%1)"/>
      <w:lvlJc w:val="left"/>
      <w:pPr>
        <w:ind w:left="5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num w:numId="1">
    <w:abstractNumId w:val="76"/>
  </w:num>
  <w:num w:numId="2">
    <w:abstractNumId w:val="114"/>
  </w:num>
  <w:num w:numId="3">
    <w:abstractNumId w:val="12"/>
  </w:num>
  <w:num w:numId="4">
    <w:abstractNumId w:val="6"/>
  </w:num>
  <w:num w:numId="5">
    <w:abstractNumId w:val="7"/>
  </w:num>
  <w:num w:numId="6">
    <w:abstractNumId w:val="8"/>
  </w:num>
  <w:num w:numId="7">
    <w:abstractNumId w:val="101"/>
  </w:num>
  <w:num w:numId="8">
    <w:abstractNumId w:val="144"/>
  </w:num>
  <w:num w:numId="9">
    <w:abstractNumId w:val="33"/>
  </w:num>
  <w:num w:numId="10">
    <w:abstractNumId w:val="70"/>
  </w:num>
  <w:num w:numId="11">
    <w:abstractNumId w:val="69"/>
  </w:num>
  <w:num w:numId="12">
    <w:abstractNumId w:val="129"/>
  </w:num>
  <w:num w:numId="13">
    <w:abstractNumId w:val="47"/>
  </w:num>
  <w:num w:numId="14">
    <w:abstractNumId w:val="111"/>
  </w:num>
  <w:num w:numId="15">
    <w:abstractNumId w:val="121"/>
  </w:num>
  <w:num w:numId="16">
    <w:abstractNumId w:val="52"/>
  </w:num>
  <w:num w:numId="17">
    <w:abstractNumId w:val="44"/>
  </w:num>
  <w:num w:numId="18">
    <w:abstractNumId w:val="19"/>
  </w:num>
  <w:num w:numId="19">
    <w:abstractNumId w:val="2"/>
  </w:num>
  <w:num w:numId="20">
    <w:abstractNumId w:val="56"/>
  </w:num>
  <w:num w:numId="21">
    <w:abstractNumId w:val="36"/>
  </w:num>
  <w:num w:numId="22">
    <w:abstractNumId w:val="115"/>
    <w:lvlOverride w:ilvl="0">
      <w:startOverride w:val="1"/>
    </w:lvlOverride>
  </w:num>
  <w:num w:numId="23">
    <w:abstractNumId w:val="80"/>
    <w:lvlOverride w:ilvl="0">
      <w:startOverride w:val="1"/>
    </w:lvlOverride>
  </w:num>
  <w:num w:numId="24">
    <w:abstractNumId w:val="41"/>
  </w:num>
  <w:num w:numId="25">
    <w:abstractNumId w:val="138"/>
  </w:num>
  <w:num w:numId="26">
    <w:abstractNumId w:val="79"/>
  </w:num>
  <w:num w:numId="27">
    <w:abstractNumId w:val="66"/>
  </w:num>
  <w:num w:numId="28">
    <w:abstractNumId w:val="90"/>
  </w:num>
  <w:num w:numId="29">
    <w:abstractNumId w:val="20"/>
  </w:num>
  <w:num w:numId="30">
    <w:abstractNumId w:val="110"/>
  </w:num>
  <w:num w:numId="31">
    <w:abstractNumId w:val="29"/>
  </w:num>
  <w:num w:numId="32">
    <w:abstractNumId w:val="96"/>
  </w:num>
  <w:num w:numId="33">
    <w:abstractNumId w:val="142"/>
  </w:num>
  <w:num w:numId="34">
    <w:abstractNumId w:val="21"/>
  </w:num>
  <w:num w:numId="35">
    <w:abstractNumId w:val="31"/>
  </w:num>
  <w:num w:numId="36">
    <w:abstractNumId w:val="137"/>
  </w:num>
  <w:num w:numId="37">
    <w:abstractNumId w:val="13"/>
  </w:num>
  <w:num w:numId="38">
    <w:abstractNumId w:val="16"/>
  </w:num>
  <w:num w:numId="39">
    <w:abstractNumId w:val="17"/>
  </w:num>
  <w:num w:numId="40">
    <w:abstractNumId w:val="45"/>
  </w:num>
  <w:num w:numId="41">
    <w:abstractNumId w:val="157"/>
  </w:num>
  <w:num w:numId="42">
    <w:abstractNumId w:val="133"/>
  </w:num>
  <w:num w:numId="43">
    <w:abstractNumId w:val="103"/>
  </w:num>
  <w:num w:numId="44">
    <w:abstractNumId w:val="58"/>
  </w:num>
  <w:num w:numId="45">
    <w:abstractNumId w:val="18"/>
  </w:num>
  <w:num w:numId="46">
    <w:abstractNumId w:val="105"/>
  </w:num>
  <w:num w:numId="47">
    <w:abstractNumId w:val="153"/>
  </w:num>
  <w:num w:numId="48">
    <w:abstractNumId w:val="140"/>
  </w:num>
  <w:num w:numId="49">
    <w:abstractNumId w:val="149"/>
  </w:num>
  <w:num w:numId="50">
    <w:abstractNumId w:val="123"/>
  </w:num>
  <w:num w:numId="51">
    <w:abstractNumId w:val="59"/>
  </w:num>
  <w:num w:numId="52">
    <w:abstractNumId w:val="91"/>
  </w:num>
  <w:num w:numId="53">
    <w:abstractNumId w:val="55"/>
  </w:num>
  <w:num w:numId="54">
    <w:abstractNumId w:val="116"/>
  </w:num>
  <w:num w:numId="55">
    <w:abstractNumId w:val="83"/>
  </w:num>
  <w:num w:numId="56">
    <w:abstractNumId w:val="118"/>
  </w:num>
  <w:num w:numId="57">
    <w:abstractNumId w:val="160"/>
  </w:num>
  <w:num w:numId="58">
    <w:abstractNumId w:val="106"/>
  </w:num>
  <w:num w:numId="59">
    <w:abstractNumId w:val="24"/>
  </w:num>
  <w:num w:numId="60">
    <w:abstractNumId w:val="82"/>
  </w:num>
  <w:num w:numId="61">
    <w:abstractNumId w:val="145"/>
  </w:num>
  <w:num w:numId="62">
    <w:abstractNumId w:val="65"/>
  </w:num>
  <w:num w:numId="63">
    <w:abstractNumId w:val="48"/>
  </w:num>
  <w:num w:numId="64">
    <w:abstractNumId w:val="99"/>
  </w:num>
  <w:num w:numId="65">
    <w:abstractNumId w:val="107"/>
  </w:num>
  <w:num w:numId="66">
    <w:abstractNumId w:val="95"/>
  </w:num>
  <w:num w:numId="67">
    <w:abstractNumId w:val="15"/>
  </w:num>
  <w:num w:numId="68">
    <w:abstractNumId w:val="150"/>
  </w:num>
  <w:num w:numId="69">
    <w:abstractNumId w:val="98"/>
  </w:num>
  <w:num w:numId="70">
    <w:abstractNumId w:val="97"/>
  </w:num>
  <w:num w:numId="71">
    <w:abstractNumId w:val="147"/>
  </w:num>
  <w:num w:numId="72">
    <w:abstractNumId w:val="85"/>
  </w:num>
  <w:num w:numId="73">
    <w:abstractNumId w:val="146"/>
  </w:num>
  <w:num w:numId="74">
    <w:abstractNumId w:val="94"/>
  </w:num>
  <w:num w:numId="75">
    <w:abstractNumId w:val="30"/>
  </w:num>
  <w:num w:numId="76">
    <w:abstractNumId w:val="40"/>
  </w:num>
  <w:num w:numId="77">
    <w:abstractNumId w:val="42"/>
  </w:num>
  <w:num w:numId="78">
    <w:abstractNumId w:val="49"/>
  </w:num>
  <w:num w:numId="79">
    <w:abstractNumId w:val="93"/>
  </w:num>
  <w:num w:numId="80">
    <w:abstractNumId w:val="117"/>
  </w:num>
  <w:num w:numId="81">
    <w:abstractNumId w:val="151"/>
  </w:num>
  <w:num w:numId="82">
    <w:abstractNumId w:val="81"/>
  </w:num>
  <w:num w:numId="83">
    <w:abstractNumId w:val="27"/>
  </w:num>
  <w:num w:numId="84">
    <w:abstractNumId w:val="120"/>
  </w:num>
  <w:num w:numId="85">
    <w:abstractNumId w:val="152"/>
  </w:num>
  <w:num w:numId="86">
    <w:abstractNumId w:val="113"/>
  </w:num>
  <w:num w:numId="87">
    <w:abstractNumId w:val="63"/>
  </w:num>
  <w:num w:numId="88">
    <w:abstractNumId w:val="43"/>
    <w:lvlOverride w:ilvl="0">
      <w:lvl w:ilvl="0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cs="Times New Roman"/>
          <w:b w:val="0"/>
          <w:bCs/>
          <w:strike w:val="0"/>
          <w:color w:val="auto"/>
          <w:sz w:val="24"/>
          <w:szCs w:val="24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1004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2008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2652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3296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430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4944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5948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6592" w:hanging="1440"/>
        </w:pPr>
        <w:rPr>
          <w:rFonts w:hint="default"/>
        </w:rPr>
      </w:lvl>
    </w:lvlOverride>
  </w:num>
  <w:num w:numId="89">
    <w:abstractNumId w:val="7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61"/>
  </w:num>
  <w:num w:numId="93">
    <w:abstractNumId w:val="23"/>
  </w:num>
  <w:num w:numId="94">
    <w:abstractNumId w:val="126"/>
  </w:num>
  <w:num w:numId="95">
    <w:abstractNumId w:val="104"/>
  </w:num>
  <w:num w:numId="96">
    <w:abstractNumId w:val="34"/>
  </w:num>
  <w:num w:numId="97">
    <w:abstractNumId w:val="9"/>
  </w:num>
  <w:num w:numId="98">
    <w:abstractNumId w:val="154"/>
  </w:num>
  <w:num w:numId="99">
    <w:abstractNumId w:val="73"/>
  </w:num>
  <w:num w:numId="100">
    <w:abstractNumId w:val="72"/>
  </w:num>
  <w:num w:numId="101">
    <w:abstractNumId w:val="74"/>
  </w:num>
  <w:num w:numId="102">
    <w:abstractNumId w:val="158"/>
  </w:num>
  <w:num w:numId="10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71"/>
  </w:num>
  <w:num w:numId="105">
    <w:abstractNumId w:val="77"/>
  </w:num>
  <w:num w:numId="106">
    <w:abstractNumId w:val="51"/>
  </w:num>
  <w:num w:numId="107">
    <w:abstractNumId w:val="39"/>
  </w:num>
  <w:num w:numId="108">
    <w:abstractNumId w:val="131"/>
  </w:num>
  <w:num w:numId="109">
    <w:abstractNumId w:val="141"/>
  </w:num>
  <w:num w:numId="110">
    <w:abstractNumId w:val="148"/>
  </w:num>
  <w:num w:numId="111">
    <w:abstractNumId w:val="54"/>
  </w:num>
  <w:num w:numId="112">
    <w:abstractNumId w:val="136"/>
  </w:num>
  <w:num w:numId="113">
    <w:abstractNumId w:val="89"/>
  </w:num>
  <w:num w:numId="114">
    <w:abstractNumId w:val="87"/>
  </w:num>
  <w:num w:numId="115">
    <w:abstractNumId w:val="68"/>
    <w:lvlOverride w:ilvl="2">
      <w:lvl w:ilvl="2">
        <w:start w:val="1"/>
        <w:numFmt w:val="lowerLetter"/>
        <w:lvlText w:val="%3)"/>
        <w:lvlJc w:val="left"/>
        <w:pPr>
          <w:tabs>
            <w:tab w:val="num" w:pos="786"/>
          </w:tabs>
          <w:ind w:left="766" w:hanging="340"/>
        </w:pPr>
        <w:rPr>
          <w:rFonts w:cs="Times New Roman" w:hint="default"/>
          <w:sz w:val="24"/>
          <w:szCs w:val="24"/>
        </w:rPr>
      </w:lvl>
    </w:lvlOverride>
  </w:num>
  <w:num w:numId="116">
    <w:abstractNumId w:val="13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Times New Roman" w:hAnsi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786"/>
          </w:tabs>
          <w:ind w:left="766" w:hanging="340"/>
        </w:pPr>
        <w:rPr>
          <w:rFonts w:cs="Times New Roman" w:hint="default"/>
          <w:sz w:val="24"/>
          <w:szCs w:val="24"/>
        </w:rPr>
      </w:lvl>
    </w:lvlOverride>
  </w:num>
  <w:num w:numId="117">
    <w:abstractNumId w:val="28"/>
  </w:num>
  <w:num w:numId="118">
    <w:abstractNumId w:val="109"/>
  </w:num>
  <w:num w:numId="119">
    <w:abstractNumId w:val="38"/>
  </w:num>
  <w:num w:numId="120">
    <w:abstractNumId w:val="119"/>
  </w:num>
  <w:num w:numId="121">
    <w:abstractNumId w:val="32"/>
  </w:num>
  <w:num w:numId="122">
    <w:abstractNumId w:val="128"/>
  </w:num>
  <w:num w:numId="123">
    <w:abstractNumId w:val="84"/>
  </w:num>
  <w:num w:numId="124">
    <w:abstractNumId w:val="86"/>
  </w:num>
  <w:num w:numId="125">
    <w:abstractNumId w:val="5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color w:val="auto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28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396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5040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64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75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90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10080" w:hanging="1440"/>
        </w:pPr>
        <w:rPr>
          <w:rFonts w:hint="default"/>
        </w:rPr>
      </w:lvl>
    </w:lvlOverride>
  </w:num>
  <w:num w:numId="1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135"/>
  </w:num>
  <w:num w:numId="128">
    <w:abstractNumId w:val="75"/>
  </w:num>
  <w:num w:numId="129">
    <w:abstractNumId w:val="159"/>
  </w:num>
  <w:num w:numId="130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25"/>
    <w:lvlOverride w:ilvl="0">
      <w:startOverride w:val="1"/>
    </w:lvlOverride>
    <w:lvlOverride w:ilvl="1">
      <w:startOverride w:val="2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5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132"/>
  </w:num>
  <w:num w:numId="136">
    <w:abstractNumId w:val="62"/>
  </w:num>
  <w:num w:numId="137">
    <w:abstractNumId w:val="22"/>
  </w:num>
  <w:num w:numId="138">
    <w:abstractNumId w:val="92"/>
  </w:num>
  <w:num w:numId="139">
    <w:abstractNumId w:val="64"/>
  </w:num>
  <w:num w:numId="140">
    <w:abstractNumId w:val="88"/>
  </w:num>
  <w:num w:numId="141">
    <w:abstractNumId w:val="122"/>
  </w:num>
  <w:num w:numId="142">
    <w:abstractNumId w:val="134"/>
  </w:num>
  <w:num w:numId="143">
    <w:abstractNumId w:val="156"/>
  </w:num>
  <w:num w:numId="144">
    <w:abstractNumId w:val="125"/>
  </w:num>
  <w:num w:numId="145">
    <w:abstractNumId w:val="108"/>
  </w:num>
  <w:num w:numId="146">
    <w:abstractNumId w:val="127"/>
  </w:num>
  <w:num w:numId="147">
    <w:abstractNumId w:val="43"/>
  </w:num>
  <w:num w:numId="148">
    <w:abstractNumId w:val="57"/>
  </w:num>
  <w:num w:numId="149">
    <w:abstractNumId w:val="68"/>
  </w:num>
  <w:num w:numId="150">
    <w:abstractNumId w:val="139"/>
  </w:num>
  <w:num w:numId="151">
    <w:abstractNumId w:val="155"/>
  </w:num>
  <w:num w:numId="152">
    <w:abstractNumId w:val="124"/>
  </w:num>
  <w:num w:numId="153">
    <w:abstractNumId w:val="102"/>
  </w:num>
  <w:num w:numId="154">
    <w:abstractNumId w:val="14"/>
  </w:num>
  <w:num w:numId="155">
    <w:abstractNumId w:val="130"/>
  </w:num>
  <w:numIdMacAtCleanup w:val="1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85D"/>
    <w:rsid w:val="000019F9"/>
    <w:rsid w:val="00002CEC"/>
    <w:rsid w:val="0000344D"/>
    <w:rsid w:val="00004544"/>
    <w:rsid w:val="00005423"/>
    <w:rsid w:val="000057BD"/>
    <w:rsid w:val="00006AB3"/>
    <w:rsid w:val="0000739C"/>
    <w:rsid w:val="00014CD0"/>
    <w:rsid w:val="0001580C"/>
    <w:rsid w:val="00016544"/>
    <w:rsid w:val="00017F5F"/>
    <w:rsid w:val="00022F3C"/>
    <w:rsid w:val="00024DB3"/>
    <w:rsid w:val="000273C5"/>
    <w:rsid w:val="00027A59"/>
    <w:rsid w:val="0003122A"/>
    <w:rsid w:val="000316C5"/>
    <w:rsid w:val="000360BD"/>
    <w:rsid w:val="000362F9"/>
    <w:rsid w:val="0003764D"/>
    <w:rsid w:val="000433E0"/>
    <w:rsid w:val="000438F9"/>
    <w:rsid w:val="00044FB5"/>
    <w:rsid w:val="00046A3D"/>
    <w:rsid w:val="0005000C"/>
    <w:rsid w:val="000502E2"/>
    <w:rsid w:val="0005170A"/>
    <w:rsid w:val="00053388"/>
    <w:rsid w:val="0006435B"/>
    <w:rsid w:val="00070B60"/>
    <w:rsid w:val="00075E1C"/>
    <w:rsid w:val="000765BC"/>
    <w:rsid w:val="00080A7C"/>
    <w:rsid w:val="00080D0A"/>
    <w:rsid w:val="00081CF3"/>
    <w:rsid w:val="00086274"/>
    <w:rsid w:val="00090BF4"/>
    <w:rsid w:val="00092B10"/>
    <w:rsid w:val="000A003F"/>
    <w:rsid w:val="000A65F7"/>
    <w:rsid w:val="000A6670"/>
    <w:rsid w:val="000B1CD4"/>
    <w:rsid w:val="000B236E"/>
    <w:rsid w:val="000B2DED"/>
    <w:rsid w:val="000B3EF3"/>
    <w:rsid w:val="000C03E6"/>
    <w:rsid w:val="000C307A"/>
    <w:rsid w:val="000C415E"/>
    <w:rsid w:val="000C4386"/>
    <w:rsid w:val="000C6149"/>
    <w:rsid w:val="000C7B62"/>
    <w:rsid w:val="000D31E4"/>
    <w:rsid w:val="000D61AA"/>
    <w:rsid w:val="000D74DC"/>
    <w:rsid w:val="000E01B9"/>
    <w:rsid w:val="000E0C70"/>
    <w:rsid w:val="000E0F65"/>
    <w:rsid w:val="000E18A9"/>
    <w:rsid w:val="000E212D"/>
    <w:rsid w:val="000E26ED"/>
    <w:rsid w:val="000F1927"/>
    <w:rsid w:val="000F2337"/>
    <w:rsid w:val="000F34A4"/>
    <w:rsid w:val="000F3EDD"/>
    <w:rsid w:val="000F5EF3"/>
    <w:rsid w:val="000F7598"/>
    <w:rsid w:val="0010055F"/>
    <w:rsid w:val="00100966"/>
    <w:rsid w:val="001059B5"/>
    <w:rsid w:val="00105F94"/>
    <w:rsid w:val="00107455"/>
    <w:rsid w:val="00107D42"/>
    <w:rsid w:val="00110AD0"/>
    <w:rsid w:val="00111B52"/>
    <w:rsid w:val="001140BD"/>
    <w:rsid w:val="001169A2"/>
    <w:rsid w:val="00117A98"/>
    <w:rsid w:val="00117CFC"/>
    <w:rsid w:val="00121E90"/>
    <w:rsid w:val="001220E4"/>
    <w:rsid w:val="001237DB"/>
    <w:rsid w:val="00126526"/>
    <w:rsid w:val="00126D0D"/>
    <w:rsid w:val="00132B09"/>
    <w:rsid w:val="00135831"/>
    <w:rsid w:val="0013623A"/>
    <w:rsid w:val="001365D5"/>
    <w:rsid w:val="00136CF4"/>
    <w:rsid w:val="00141255"/>
    <w:rsid w:val="00141A05"/>
    <w:rsid w:val="00143E55"/>
    <w:rsid w:val="0014500E"/>
    <w:rsid w:val="00145A7B"/>
    <w:rsid w:val="00146553"/>
    <w:rsid w:val="00152C41"/>
    <w:rsid w:val="00154997"/>
    <w:rsid w:val="0015696C"/>
    <w:rsid w:val="00161DC3"/>
    <w:rsid w:val="001669AB"/>
    <w:rsid w:val="001722A4"/>
    <w:rsid w:val="00173F15"/>
    <w:rsid w:val="00174122"/>
    <w:rsid w:val="00175962"/>
    <w:rsid w:val="00176EF5"/>
    <w:rsid w:val="00177D08"/>
    <w:rsid w:val="00182BAE"/>
    <w:rsid w:val="00183382"/>
    <w:rsid w:val="00183A3B"/>
    <w:rsid w:val="001851C2"/>
    <w:rsid w:val="00190532"/>
    <w:rsid w:val="00191F08"/>
    <w:rsid w:val="0019325A"/>
    <w:rsid w:val="001A0404"/>
    <w:rsid w:val="001A1FBC"/>
    <w:rsid w:val="001A4FE4"/>
    <w:rsid w:val="001A71AA"/>
    <w:rsid w:val="001B1972"/>
    <w:rsid w:val="001B43CC"/>
    <w:rsid w:val="001B4872"/>
    <w:rsid w:val="001B51C2"/>
    <w:rsid w:val="001B5961"/>
    <w:rsid w:val="001C10E7"/>
    <w:rsid w:val="001C38A3"/>
    <w:rsid w:val="001C3945"/>
    <w:rsid w:val="001C42AF"/>
    <w:rsid w:val="001C4C3A"/>
    <w:rsid w:val="001C5B28"/>
    <w:rsid w:val="001C68C5"/>
    <w:rsid w:val="001D10D4"/>
    <w:rsid w:val="001E1AB9"/>
    <w:rsid w:val="001E2813"/>
    <w:rsid w:val="001E4165"/>
    <w:rsid w:val="001F48A2"/>
    <w:rsid w:val="001F59A7"/>
    <w:rsid w:val="001F7023"/>
    <w:rsid w:val="00203461"/>
    <w:rsid w:val="002042FC"/>
    <w:rsid w:val="0020571C"/>
    <w:rsid w:val="002058E6"/>
    <w:rsid w:val="0021526E"/>
    <w:rsid w:val="0022249D"/>
    <w:rsid w:val="002244C1"/>
    <w:rsid w:val="0022457D"/>
    <w:rsid w:val="002248BF"/>
    <w:rsid w:val="00224A90"/>
    <w:rsid w:val="00226D67"/>
    <w:rsid w:val="00233685"/>
    <w:rsid w:val="00233C66"/>
    <w:rsid w:val="002355F4"/>
    <w:rsid w:val="002371E5"/>
    <w:rsid w:val="00237B0A"/>
    <w:rsid w:val="00247337"/>
    <w:rsid w:val="0024765A"/>
    <w:rsid w:val="00251669"/>
    <w:rsid w:val="002541F3"/>
    <w:rsid w:val="00254B2D"/>
    <w:rsid w:val="00255FD0"/>
    <w:rsid w:val="00256DE5"/>
    <w:rsid w:val="00257C0C"/>
    <w:rsid w:val="00260FA2"/>
    <w:rsid w:val="00261F93"/>
    <w:rsid w:val="00267116"/>
    <w:rsid w:val="00267D61"/>
    <w:rsid w:val="00271BB0"/>
    <w:rsid w:val="00273DDA"/>
    <w:rsid w:val="002769A3"/>
    <w:rsid w:val="00276FFD"/>
    <w:rsid w:val="00277A69"/>
    <w:rsid w:val="0028038B"/>
    <w:rsid w:val="00281878"/>
    <w:rsid w:val="00282DB4"/>
    <w:rsid w:val="00283BF0"/>
    <w:rsid w:val="002842D3"/>
    <w:rsid w:val="00285CE4"/>
    <w:rsid w:val="00286A94"/>
    <w:rsid w:val="00290803"/>
    <w:rsid w:val="00294700"/>
    <w:rsid w:val="002970F3"/>
    <w:rsid w:val="002A1285"/>
    <w:rsid w:val="002A1AC5"/>
    <w:rsid w:val="002A327D"/>
    <w:rsid w:val="002A33F3"/>
    <w:rsid w:val="002A5406"/>
    <w:rsid w:val="002B0F53"/>
    <w:rsid w:val="002B1048"/>
    <w:rsid w:val="002B2FBB"/>
    <w:rsid w:val="002B3C84"/>
    <w:rsid w:val="002B4F0A"/>
    <w:rsid w:val="002B582E"/>
    <w:rsid w:val="002B6A64"/>
    <w:rsid w:val="002B73DC"/>
    <w:rsid w:val="002B7473"/>
    <w:rsid w:val="002C334D"/>
    <w:rsid w:val="002C3828"/>
    <w:rsid w:val="002C3C68"/>
    <w:rsid w:val="002C40FE"/>
    <w:rsid w:val="002C5A01"/>
    <w:rsid w:val="002C698F"/>
    <w:rsid w:val="002C6AB0"/>
    <w:rsid w:val="002D026E"/>
    <w:rsid w:val="002D146A"/>
    <w:rsid w:val="002D21F0"/>
    <w:rsid w:val="002D37AE"/>
    <w:rsid w:val="002D3FDD"/>
    <w:rsid w:val="002E14DE"/>
    <w:rsid w:val="002E5563"/>
    <w:rsid w:val="002F4282"/>
    <w:rsid w:val="002F5B49"/>
    <w:rsid w:val="002F7859"/>
    <w:rsid w:val="003015D7"/>
    <w:rsid w:val="003016E4"/>
    <w:rsid w:val="00301FA6"/>
    <w:rsid w:val="00304996"/>
    <w:rsid w:val="00306EF6"/>
    <w:rsid w:val="00316D18"/>
    <w:rsid w:val="0032035F"/>
    <w:rsid w:val="00320B0B"/>
    <w:rsid w:val="00321273"/>
    <w:rsid w:val="00321677"/>
    <w:rsid w:val="003248B3"/>
    <w:rsid w:val="00336E7F"/>
    <w:rsid w:val="00337255"/>
    <w:rsid w:val="0034050B"/>
    <w:rsid w:val="00341C23"/>
    <w:rsid w:val="003420CA"/>
    <w:rsid w:val="003430C4"/>
    <w:rsid w:val="0034707D"/>
    <w:rsid w:val="0034752C"/>
    <w:rsid w:val="00352DB9"/>
    <w:rsid w:val="00352F5B"/>
    <w:rsid w:val="003543CA"/>
    <w:rsid w:val="00356100"/>
    <w:rsid w:val="00360526"/>
    <w:rsid w:val="00361750"/>
    <w:rsid w:val="00361DB9"/>
    <w:rsid w:val="0036256C"/>
    <w:rsid w:val="00363433"/>
    <w:rsid w:val="0036389C"/>
    <w:rsid w:val="00366DF5"/>
    <w:rsid w:val="00367240"/>
    <w:rsid w:val="00367E19"/>
    <w:rsid w:val="00367E42"/>
    <w:rsid w:val="00367F91"/>
    <w:rsid w:val="00372F31"/>
    <w:rsid w:val="00373BA3"/>
    <w:rsid w:val="00376E8C"/>
    <w:rsid w:val="00380AC9"/>
    <w:rsid w:val="00382C87"/>
    <w:rsid w:val="0038608B"/>
    <w:rsid w:val="003869D7"/>
    <w:rsid w:val="00386B4A"/>
    <w:rsid w:val="003875BB"/>
    <w:rsid w:val="003875D4"/>
    <w:rsid w:val="00387A7F"/>
    <w:rsid w:val="00391FFE"/>
    <w:rsid w:val="0039398B"/>
    <w:rsid w:val="00396CB7"/>
    <w:rsid w:val="003A046F"/>
    <w:rsid w:val="003A18EA"/>
    <w:rsid w:val="003A2D16"/>
    <w:rsid w:val="003A30C3"/>
    <w:rsid w:val="003A3363"/>
    <w:rsid w:val="003A7CD6"/>
    <w:rsid w:val="003B2F32"/>
    <w:rsid w:val="003B4268"/>
    <w:rsid w:val="003B6EF1"/>
    <w:rsid w:val="003C3109"/>
    <w:rsid w:val="003C412B"/>
    <w:rsid w:val="003C7734"/>
    <w:rsid w:val="003C7DC3"/>
    <w:rsid w:val="003D0FE8"/>
    <w:rsid w:val="003D127B"/>
    <w:rsid w:val="003D1BEF"/>
    <w:rsid w:val="003D205E"/>
    <w:rsid w:val="003D3650"/>
    <w:rsid w:val="003D398C"/>
    <w:rsid w:val="003D5BF4"/>
    <w:rsid w:val="003D6517"/>
    <w:rsid w:val="003D6E12"/>
    <w:rsid w:val="003E01E6"/>
    <w:rsid w:val="003E21E5"/>
    <w:rsid w:val="003E41AA"/>
    <w:rsid w:val="003E4C3C"/>
    <w:rsid w:val="003E619E"/>
    <w:rsid w:val="003F3965"/>
    <w:rsid w:val="003F6807"/>
    <w:rsid w:val="004022D2"/>
    <w:rsid w:val="00402735"/>
    <w:rsid w:val="00404BA0"/>
    <w:rsid w:val="00407459"/>
    <w:rsid w:val="004103FB"/>
    <w:rsid w:val="00410FC1"/>
    <w:rsid w:val="004112FB"/>
    <w:rsid w:val="00411F17"/>
    <w:rsid w:val="004129D9"/>
    <w:rsid w:val="004145CD"/>
    <w:rsid w:val="00415F9F"/>
    <w:rsid w:val="0041744B"/>
    <w:rsid w:val="00420955"/>
    <w:rsid w:val="00421BBB"/>
    <w:rsid w:val="00424668"/>
    <w:rsid w:val="00430086"/>
    <w:rsid w:val="00431094"/>
    <w:rsid w:val="0043463E"/>
    <w:rsid w:val="0043670F"/>
    <w:rsid w:val="004372A5"/>
    <w:rsid w:val="00442109"/>
    <w:rsid w:val="00442755"/>
    <w:rsid w:val="00442CC9"/>
    <w:rsid w:val="004458B4"/>
    <w:rsid w:val="00453D94"/>
    <w:rsid w:val="004603F6"/>
    <w:rsid w:val="00462664"/>
    <w:rsid w:val="00465E2F"/>
    <w:rsid w:val="00466408"/>
    <w:rsid w:val="00466C31"/>
    <w:rsid w:val="0046732B"/>
    <w:rsid w:val="00470A0C"/>
    <w:rsid w:val="00470D8A"/>
    <w:rsid w:val="004728BC"/>
    <w:rsid w:val="00473C0D"/>
    <w:rsid w:val="00475B50"/>
    <w:rsid w:val="004779CD"/>
    <w:rsid w:val="004817AD"/>
    <w:rsid w:val="00481BC1"/>
    <w:rsid w:val="0048445E"/>
    <w:rsid w:val="00485263"/>
    <w:rsid w:val="0048786F"/>
    <w:rsid w:val="004907D9"/>
    <w:rsid w:val="00491AF8"/>
    <w:rsid w:val="004930CD"/>
    <w:rsid w:val="0049472D"/>
    <w:rsid w:val="004A22D9"/>
    <w:rsid w:val="004A27A1"/>
    <w:rsid w:val="004A4C04"/>
    <w:rsid w:val="004A4D33"/>
    <w:rsid w:val="004B0416"/>
    <w:rsid w:val="004B2708"/>
    <w:rsid w:val="004B49A5"/>
    <w:rsid w:val="004B4AA5"/>
    <w:rsid w:val="004B6BA1"/>
    <w:rsid w:val="004B7204"/>
    <w:rsid w:val="004B7C7A"/>
    <w:rsid w:val="004C0042"/>
    <w:rsid w:val="004C189D"/>
    <w:rsid w:val="004C1CFA"/>
    <w:rsid w:val="004C2D5C"/>
    <w:rsid w:val="004C33C8"/>
    <w:rsid w:val="004C4BD7"/>
    <w:rsid w:val="004C6F17"/>
    <w:rsid w:val="004D0C5D"/>
    <w:rsid w:val="004D21D2"/>
    <w:rsid w:val="004D2A28"/>
    <w:rsid w:val="004D2BEC"/>
    <w:rsid w:val="004D4003"/>
    <w:rsid w:val="004D578D"/>
    <w:rsid w:val="004D73F4"/>
    <w:rsid w:val="004E131A"/>
    <w:rsid w:val="004E27E5"/>
    <w:rsid w:val="004E43E8"/>
    <w:rsid w:val="004F17D8"/>
    <w:rsid w:val="004F45FC"/>
    <w:rsid w:val="004F476E"/>
    <w:rsid w:val="004F65B8"/>
    <w:rsid w:val="004F6FCA"/>
    <w:rsid w:val="00503172"/>
    <w:rsid w:val="00503D17"/>
    <w:rsid w:val="00512034"/>
    <w:rsid w:val="00515AAE"/>
    <w:rsid w:val="0051731C"/>
    <w:rsid w:val="0052002D"/>
    <w:rsid w:val="0053158E"/>
    <w:rsid w:val="00533C8A"/>
    <w:rsid w:val="00536F8F"/>
    <w:rsid w:val="00541775"/>
    <w:rsid w:val="00541C13"/>
    <w:rsid w:val="00543E62"/>
    <w:rsid w:val="00547F4C"/>
    <w:rsid w:val="00552126"/>
    <w:rsid w:val="00553232"/>
    <w:rsid w:val="00556AC7"/>
    <w:rsid w:val="0055700E"/>
    <w:rsid w:val="00557B89"/>
    <w:rsid w:val="00561E73"/>
    <w:rsid w:val="005633D8"/>
    <w:rsid w:val="005702E5"/>
    <w:rsid w:val="00574BD3"/>
    <w:rsid w:val="00575310"/>
    <w:rsid w:val="005755D1"/>
    <w:rsid w:val="0057744B"/>
    <w:rsid w:val="00580A22"/>
    <w:rsid w:val="00581387"/>
    <w:rsid w:val="00582036"/>
    <w:rsid w:val="00582358"/>
    <w:rsid w:val="005911BE"/>
    <w:rsid w:val="00592594"/>
    <w:rsid w:val="0059406B"/>
    <w:rsid w:val="00594F0C"/>
    <w:rsid w:val="00595499"/>
    <w:rsid w:val="005A0F72"/>
    <w:rsid w:val="005A135F"/>
    <w:rsid w:val="005A1404"/>
    <w:rsid w:val="005A2AD9"/>
    <w:rsid w:val="005B2339"/>
    <w:rsid w:val="005B27C0"/>
    <w:rsid w:val="005B31C7"/>
    <w:rsid w:val="005B34EB"/>
    <w:rsid w:val="005B49EC"/>
    <w:rsid w:val="005B57C1"/>
    <w:rsid w:val="005C3016"/>
    <w:rsid w:val="005C760F"/>
    <w:rsid w:val="005D07B2"/>
    <w:rsid w:val="005D1091"/>
    <w:rsid w:val="005D15B0"/>
    <w:rsid w:val="005D448C"/>
    <w:rsid w:val="005D4980"/>
    <w:rsid w:val="005E0A21"/>
    <w:rsid w:val="005E0BA1"/>
    <w:rsid w:val="005E16F0"/>
    <w:rsid w:val="005E4395"/>
    <w:rsid w:val="005E476A"/>
    <w:rsid w:val="005E7A59"/>
    <w:rsid w:val="005F0EE6"/>
    <w:rsid w:val="005F2B34"/>
    <w:rsid w:val="005F2D8E"/>
    <w:rsid w:val="005F32E4"/>
    <w:rsid w:val="005F4091"/>
    <w:rsid w:val="00600A42"/>
    <w:rsid w:val="00602610"/>
    <w:rsid w:val="00610479"/>
    <w:rsid w:val="00610EAF"/>
    <w:rsid w:val="00616253"/>
    <w:rsid w:val="00617135"/>
    <w:rsid w:val="00620391"/>
    <w:rsid w:val="00621DF2"/>
    <w:rsid w:val="0062260A"/>
    <w:rsid w:val="00624F81"/>
    <w:rsid w:val="00625AFB"/>
    <w:rsid w:val="00627640"/>
    <w:rsid w:val="00630AAF"/>
    <w:rsid w:val="006311EC"/>
    <w:rsid w:val="00631C91"/>
    <w:rsid w:val="00634B5E"/>
    <w:rsid w:val="00640639"/>
    <w:rsid w:val="00640854"/>
    <w:rsid w:val="006449BA"/>
    <w:rsid w:val="006462C3"/>
    <w:rsid w:val="00646606"/>
    <w:rsid w:val="00646FD0"/>
    <w:rsid w:val="00651899"/>
    <w:rsid w:val="00654ADA"/>
    <w:rsid w:val="006609C5"/>
    <w:rsid w:val="00661ED1"/>
    <w:rsid w:val="00662CE5"/>
    <w:rsid w:val="0066373E"/>
    <w:rsid w:val="006662D2"/>
    <w:rsid w:val="00666852"/>
    <w:rsid w:val="00671E53"/>
    <w:rsid w:val="00673771"/>
    <w:rsid w:val="00673898"/>
    <w:rsid w:val="00677E93"/>
    <w:rsid w:val="00685D00"/>
    <w:rsid w:val="0068618D"/>
    <w:rsid w:val="00687E15"/>
    <w:rsid w:val="00690E3D"/>
    <w:rsid w:val="00692C95"/>
    <w:rsid w:val="00693182"/>
    <w:rsid w:val="006967D6"/>
    <w:rsid w:val="00697BE2"/>
    <w:rsid w:val="006A369E"/>
    <w:rsid w:val="006A5D62"/>
    <w:rsid w:val="006A7D3C"/>
    <w:rsid w:val="006B02DF"/>
    <w:rsid w:val="006B181D"/>
    <w:rsid w:val="006B3300"/>
    <w:rsid w:val="006B3716"/>
    <w:rsid w:val="006B66D8"/>
    <w:rsid w:val="006C67FE"/>
    <w:rsid w:val="006C6C48"/>
    <w:rsid w:val="006C73A4"/>
    <w:rsid w:val="006C7959"/>
    <w:rsid w:val="006D16B1"/>
    <w:rsid w:val="006D2074"/>
    <w:rsid w:val="006D2386"/>
    <w:rsid w:val="006D54BA"/>
    <w:rsid w:val="006D6A29"/>
    <w:rsid w:val="006D7365"/>
    <w:rsid w:val="006E36F8"/>
    <w:rsid w:val="006E4DD1"/>
    <w:rsid w:val="006E6F66"/>
    <w:rsid w:val="006F1A12"/>
    <w:rsid w:val="006F2698"/>
    <w:rsid w:val="006F2EE5"/>
    <w:rsid w:val="006F36E8"/>
    <w:rsid w:val="006F6F26"/>
    <w:rsid w:val="007006C1"/>
    <w:rsid w:val="0070203A"/>
    <w:rsid w:val="007023AC"/>
    <w:rsid w:val="0070554A"/>
    <w:rsid w:val="00706765"/>
    <w:rsid w:val="00711A71"/>
    <w:rsid w:val="00713025"/>
    <w:rsid w:val="007141A2"/>
    <w:rsid w:val="00714E68"/>
    <w:rsid w:val="007242BE"/>
    <w:rsid w:val="00724BA3"/>
    <w:rsid w:val="00727650"/>
    <w:rsid w:val="00730B54"/>
    <w:rsid w:val="00730E58"/>
    <w:rsid w:val="00734295"/>
    <w:rsid w:val="0073629B"/>
    <w:rsid w:val="007476DE"/>
    <w:rsid w:val="00753181"/>
    <w:rsid w:val="00755A1F"/>
    <w:rsid w:val="00756793"/>
    <w:rsid w:val="00770F35"/>
    <w:rsid w:val="00772A27"/>
    <w:rsid w:val="00777D6A"/>
    <w:rsid w:val="00780248"/>
    <w:rsid w:val="007820C7"/>
    <w:rsid w:val="00784A75"/>
    <w:rsid w:val="00784D09"/>
    <w:rsid w:val="007862A1"/>
    <w:rsid w:val="00786733"/>
    <w:rsid w:val="00786BFC"/>
    <w:rsid w:val="0079139C"/>
    <w:rsid w:val="00796095"/>
    <w:rsid w:val="0079676F"/>
    <w:rsid w:val="00797165"/>
    <w:rsid w:val="00797358"/>
    <w:rsid w:val="007A2C7E"/>
    <w:rsid w:val="007B05CB"/>
    <w:rsid w:val="007B092A"/>
    <w:rsid w:val="007B0974"/>
    <w:rsid w:val="007B447C"/>
    <w:rsid w:val="007B4EF5"/>
    <w:rsid w:val="007C1D2F"/>
    <w:rsid w:val="007C2CE3"/>
    <w:rsid w:val="007C342D"/>
    <w:rsid w:val="007C5411"/>
    <w:rsid w:val="007C6B83"/>
    <w:rsid w:val="007D579D"/>
    <w:rsid w:val="007E0D84"/>
    <w:rsid w:val="007E109E"/>
    <w:rsid w:val="007E1EF6"/>
    <w:rsid w:val="007E237D"/>
    <w:rsid w:val="007E4942"/>
    <w:rsid w:val="007E495A"/>
    <w:rsid w:val="007F0222"/>
    <w:rsid w:val="007F25F7"/>
    <w:rsid w:val="007F3F73"/>
    <w:rsid w:val="007F51C2"/>
    <w:rsid w:val="008001DA"/>
    <w:rsid w:val="008033A6"/>
    <w:rsid w:val="00804121"/>
    <w:rsid w:val="00807D4D"/>
    <w:rsid w:val="008112A7"/>
    <w:rsid w:val="008120AA"/>
    <w:rsid w:val="0082067B"/>
    <w:rsid w:val="00821520"/>
    <w:rsid w:val="008277C7"/>
    <w:rsid w:val="008278B8"/>
    <w:rsid w:val="00830873"/>
    <w:rsid w:val="00831BAB"/>
    <w:rsid w:val="00833A6C"/>
    <w:rsid w:val="00833F4F"/>
    <w:rsid w:val="00833FC5"/>
    <w:rsid w:val="00834583"/>
    <w:rsid w:val="0083543D"/>
    <w:rsid w:val="008357F0"/>
    <w:rsid w:val="00836BE7"/>
    <w:rsid w:val="00843600"/>
    <w:rsid w:val="00843F9F"/>
    <w:rsid w:val="008452F0"/>
    <w:rsid w:val="00847430"/>
    <w:rsid w:val="00847F7A"/>
    <w:rsid w:val="008514F9"/>
    <w:rsid w:val="00852460"/>
    <w:rsid w:val="0085352F"/>
    <w:rsid w:val="008551BB"/>
    <w:rsid w:val="00856712"/>
    <w:rsid w:val="00856857"/>
    <w:rsid w:val="00856B3A"/>
    <w:rsid w:val="0086304C"/>
    <w:rsid w:val="0086415A"/>
    <w:rsid w:val="00865FC1"/>
    <w:rsid w:val="00867637"/>
    <w:rsid w:val="00867A61"/>
    <w:rsid w:val="008711A7"/>
    <w:rsid w:val="00874220"/>
    <w:rsid w:val="008742DE"/>
    <w:rsid w:val="00875D83"/>
    <w:rsid w:val="0088006D"/>
    <w:rsid w:val="008807FB"/>
    <w:rsid w:val="00880EC2"/>
    <w:rsid w:val="008818D7"/>
    <w:rsid w:val="00882930"/>
    <w:rsid w:val="00885C2E"/>
    <w:rsid w:val="00887A03"/>
    <w:rsid w:val="00892704"/>
    <w:rsid w:val="00892B00"/>
    <w:rsid w:val="00893B5B"/>
    <w:rsid w:val="00893C08"/>
    <w:rsid w:val="008A0C6F"/>
    <w:rsid w:val="008A5F32"/>
    <w:rsid w:val="008B03D2"/>
    <w:rsid w:val="008B0983"/>
    <w:rsid w:val="008B2691"/>
    <w:rsid w:val="008B4532"/>
    <w:rsid w:val="008B5595"/>
    <w:rsid w:val="008C5CA5"/>
    <w:rsid w:val="008C69FB"/>
    <w:rsid w:val="008C78D2"/>
    <w:rsid w:val="008D16ED"/>
    <w:rsid w:val="008D375D"/>
    <w:rsid w:val="008E2D98"/>
    <w:rsid w:val="008E453C"/>
    <w:rsid w:val="008E7E0D"/>
    <w:rsid w:val="008F0812"/>
    <w:rsid w:val="008F1FD8"/>
    <w:rsid w:val="008F34EB"/>
    <w:rsid w:val="008F3911"/>
    <w:rsid w:val="008F52DC"/>
    <w:rsid w:val="008F619C"/>
    <w:rsid w:val="0090037F"/>
    <w:rsid w:val="00900E08"/>
    <w:rsid w:val="0090103B"/>
    <w:rsid w:val="009040AE"/>
    <w:rsid w:val="00906C5A"/>
    <w:rsid w:val="0091024D"/>
    <w:rsid w:val="00910336"/>
    <w:rsid w:val="00911BDC"/>
    <w:rsid w:val="00912EA9"/>
    <w:rsid w:val="009161CA"/>
    <w:rsid w:val="009235B6"/>
    <w:rsid w:val="009239BF"/>
    <w:rsid w:val="009239D3"/>
    <w:rsid w:val="009305E3"/>
    <w:rsid w:val="0093254E"/>
    <w:rsid w:val="00933896"/>
    <w:rsid w:val="00935CF8"/>
    <w:rsid w:val="00936C73"/>
    <w:rsid w:val="0094093E"/>
    <w:rsid w:val="00947BD9"/>
    <w:rsid w:val="00950DB5"/>
    <w:rsid w:val="0095135D"/>
    <w:rsid w:val="009516A6"/>
    <w:rsid w:val="00951DF5"/>
    <w:rsid w:val="00953EE2"/>
    <w:rsid w:val="009605C2"/>
    <w:rsid w:val="00960D8F"/>
    <w:rsid w:val="00960F19"/>
    <w:rsid w:val="00960FCC"/>
    <w:rsid w:val="0096188D"/>
    <w:rsid w:val="00962A61"/>
    <w:rsid w:val="00963845"/>
    <w:rsid w:val="00965A49"/>
    <w:rsid w:val="009727EF"/>
    <w:rsid w:val="00972D33"/>
    <w:rsid w:val="009776F9"/>
    <w:rsid w:val="00980C09"/>
    <w:rsid w:val="00985EF2"/>
    <w:rsid w:val="00990ABB"/>
    <w:rsid w:val="0099566D"/>
    <w:rsid w:val="0099718D"/>
    <w:rsid w:val="009A3052"/>
    <w:rsid w:val="009A4400"/>
    <w:rsid w:val="009A5C10"/>
    <w:rsid w:val="009A603B"/>
    <w:rsid w:val="009B1EA4"/>
    <w:rsid w:val="009B224A"/>
    <w:rsid w:val="009B559D"/>
    <w:rsid w:val="009B5C80"/>
    <w:rsid w:val="009C055F"/>
    <w:rsid w:val="009D096B"/>
    <w:rsid w:val="009D2BFD"/>
    <w:rsid w:val="009E1BE9"/>
    <w:rsid w:val="009E1FDA"/>
    <w:rsid w:val="009E209F"/>
    <w:rsid w:val="009E58B9"/>
    <w:rsid w:val="009F0E7D"/>
    <w:rsid w:val="009F1A93"/>
    <w:rsid w:val="009F28CD"/>
    <w:rsid w:val="009F36BA"/>
    <w:rsid w:val="009F3708"/>
    <w:rsid w:val="009F5826"/>
    <w:rsid w:val="009F6989"/>
    <w:rsid w:val="00A01F31"/>
    <w:rsid w:val="00A067F6"/>
    <w:rsid w:val="00A10A17"/>
    <w:rsid w:val="00A1171B"/>
    <w:rsid w:val="00A14F3D"/>
    <w:rsid w:val="00A1555F"/>
    <w:rsid w:val="00A1670D"/>
    <w:rsid w:val="00A1751D"/>
    <w:rsid w:val="00A17A77"/>
    <w:rsid w:val="00A22617"/>
    <w:rsid w:val="00A245D0"/>
    <w:rsid w:val="00A32C05"/>
    <w:rsid w:val="00A32DFB"/>
    <w:rsid w:val="00A3374E"/>
    <w:rsid w:val="00A34371"/>
    <w:rsid w:val="00A35F80"/>
    <w:rsid w:val="00A36E0E"/>
    <w:rsid w:val="00A409FF"/>
    <w:rsid w:val="00A43A71"/>
    <w:rsid w:val="00A43B63"/>
    <w:rsid w:val="00A51F68"/>
    <w:rsid w:val="00A532A3"/>
    <w:rsid w:val="00A5395F"/>
    <w:rsid w:val="00A55D6F"/>
    <w:rsid w:val="00A61198"/>
    <w:rsid w:val="00A61F53"/>
    <w:rsid w:val="00A622B4"/>
    <w:rsid w:val="00A71C10"/>
    <w:rsid w:val="00A762A8"/>
    <w:rsid w:val="00A82882"/>
    <w:rsid w:val="00A82D65"/>
    <w:rsid w:val="00A83D6B"/>
    <w:rsid w:val="00A84047"/>
    <w:rsid w:val="00A84A26"/>
    <w:rsid w:val="00A87D36"/>
    <w:rsid w:val="00A932CD"/>
    <w:rsid w:val="00A93720"/>
    <w:rsid w:val="00A9752A"/>
    <w:rsid w:val="00A97F01"/>
    <w:rsid w:val="00AA0BE2"/>
    <w:rsid w:val="00AA485D"/>
    <w:rsid w:val="00AA7376"/>
    <w:rsid w:val="00AB3052"/>
    <w:rsid w:val="00AB6BC8"/>
    <w:rsid w:val="00AB77FE"/>
    <w:rsid w:val="00AC1116"/>
    <w:rsid w:val="00AC3DEE"/>
    <w:rsid w:val="00AC5B35"/>
    <w:rsid w:val="00AC7106"/>
    <w:rsid w:val="00AD1309"/>
    <w:rsid w:val="00AE0C1F"/>
    <w:rsid w:val="00AE1957"/>
    <w:rsid w:val="00AE1F76"/>
    <w:rsid w:val="00AE32DE"/>
    <w:rsid w:val="00AE787C"/>
    <w:rsid w:val="00AE7924"/>
    <w:rsid w:val="00AF398E"/>
    <w:rsid w:val="00AF3FC5"/>
    <w:rsid w:val="00B00539"/>
    <w:rsid w:val="00B01E00"/>
    <w:rsid w:val="00B13417"/>
    <w:rsid w:val="00B1437B"/>
    <w:rsid w:val="00B15289"/>
    <w:rsid w:val="00B16B68"/>
    <w:rsid w:val="00B231C6"/>
    <w:rsid w:val="00B24374"/>
    <w:rsid w:val="00B2788D"/>
    <w:rsid w:val="00B30E2B"/>
    <w:rsid w:val="00B34DF1"/>
    <w:rsid w:val="00B364AB"/>
    <w:rsid w:val="00B37C14"/>
    <w:rsid w:val="00B42E82"/>
    <w:rsid w:val="00B43F10"/>
    <w:rsid w:val="00B44FD1"/>
    <w:rsid w:val="00B47437"/>
    <w:rsid w:val="00B503BE"/>
    <w:rsid w:val="00B53BA5"/>
    <w:rsid w:val="00B5549A"/>
    <w:rsid w:val="00B565EE"/>
    <w:rsid w:val="00B60362"/>
    <w:rsid w:val="00B61B6E"/>
    <w:rsid w:val="00B61F07"/>
    <w:rsid w:val="00B6248F"/>
    <w:rsid w:val="00B63340"/>
    <w:rsid w:val="00B655CD"/>
    <w:rsid w:val="00B669D1"/>
    <w:rsid w:val="00B7269F"/>
    <w:rsid w:val="00B72A54"/>
    <w:rsid w:val="00B73A57"/>
    <w:rsid w:val="00B77A6E"/>
    <w:rsid w:val="00B828DB"/>
    <w:rsid w:val="00B83496"/>
    <w:rsid w:val="00B872CB"/>
    <w:rsid w:val="00B90E4B"/>
    <w:rsid w:val="00B91580"/>
    <w:rsid w:val="00B97182"/>
    <w:rsid w:val="00B97261"/>
    <w:rsid w:val="00B97B45"/>
    <w:rsid w:val="00BA082F"/>
    <w:rsid w:val="00BA3030"/>
    <w:rsid w:val="00BA30BD"/>
    <w:rsid w:val="00BA66F6"/>
    <w:rsid w:val="00BA68AA"/>
    <w:rsid w:val="00BB3B24"/>
    <w:rsid w:val="00BB4E26"/>
    <w:rsid w:val="00BB74BE"/>
    <w:rsid w:val="00BC2CE0"/>
    <w:rsid w:val="00BC790B"/>
    <w:rsid w:val="00BD16E1"/>
    <w:rsid w:val="00BD4C03"/>
    <w:rsid w:val="00BE1651"/>
    <w:rsid w:val="00BE1BCC"/>
    <w:rsid w:val="00BE27C4"/>
    <w:rsid w:val="00BE342A"/>
    <w:rsid w:val="00BF10E5"/>
    <w:rsid w:val="00BF11D4"/>
    <w:rsid w:val="00BF2CD2"/>
    <w:rsid w:val="00BF4633"/>
    <w:rsid w:val="00BF4F97"/>
    <w:rsid w:val="00BF6A24"/>
    <w:rsid w:val="00BF79E7"/>
    <w:rsid w:val="00C01C6D"/>
    <w:rsid w:val="00C1045A"/>
    <w:rsid w:val="00C11E1D"/>
    <w:rsid w:val="00C1223E"/>
    <w:rsid w:val="00C150D9"/>
    <w:rsid w:val="00C154CA"/>
    <w:rsid w:val="00C164EF"/>
    <w:rsid w:val="00C16649"/>
    <w:rsid w:val="00C21BAE"/>
    <w:rsid w:val="00C23EFC"/>
    <w:rsid w:val="00C24E28"/>
    <w:rsid w:val="00C30B01"/>
    <w:rsid w:val="00C31996"/>
    <w:rsid w:val="00C36236"/>
    <w:rsid w:val="00C37EF0"/>
    <w:rsid w:val="00C41D3F"/>
    <w:rsid w:val="00C45D12"/>
    <w:rsid w:val="00C46CCC"/>
    <w:rsid w:val="00C54F43"/>
    <w:rsid w:val="00C554E7"/>
    <w:rsid w:val="00C5728D"/>
    <w:rsid w:val="00C60E50"/>
    <w:rsid w:val="00C62925"/>
    <w:rsid w:val="00C62A70"/>
    <w:rsid w:val="00C6392D"/>
    <w:rsid w:val="00C74066"/>
    <w:rsid w:val="00C75D21"/>
    <w:rsid w:val="00C77E83"/>
    <w:rsid w:val="00C8179E"/>
    <w:rsid w:val="00C81D53"/>
    <w:rsid w:val="00C837BE"/>
    <w:rsid w:val="00C867CF"/>
    <w:rsid w:val="00C87F94"/>
    <w:rsid w:val="00C9008D"/>
    <w:rsid w:val="00C90259"/>
    <w:rsid w:val="00C9131E"/>
    <w:rsid w:val="00C94E4B"/>
    <w:rsid w:val="00C95409"/>
    <w:rsid w:val="00CA17CC"/>
    <w:rsid w:val="00CA5EE9"/>
    <w:rsid w:val="00CA6384"/>
    <w:rsid w:val="00CA63A5"/>
    <w:rsid w:val="00CA7B73"/>
    <w:rsid w:val="00CB0867"/>
    <w:rsid w:val="00CB125C"/>
    <w:rsid w:val="00CB1457"/>
    <w:rsid w:val="00CB75C5"/>
    <w:rsid w:val="00CC0926"/>
    <w:rsid w:val="00CC0BBE"/>
    <w:rsid w:val="00CC250E"/>
    <w:rsid w:val="00CC3693"/>
    <w:rsid w:val="00CC37C9"/>
    <w:rsid w:val="00CC5205"/>
    <w:rsid w:val="00CC7CBF"/>
    <w:rsid w:val="00CD2CF2"/>
    <w:rsid w:val="00CD30E3"/>
    <w:rsid w:val="00CD5912"/>
    <w:rsid w:val="00CD63A5"/>
    <w:rsid w:val="00CD6F78"/>
    <w:rsid w:val="00CE418F"/>
    <w:rsid w:val="00CE54BB"/>
    <w:rsid w:val="00CF2414"/>
    <w:rsid w:val="00CF28A4"/>
    <w:rsid w:val="00CF2D40"/>
    <w:rsid w:val="00CF4197"/>
    <w:rsid w:val="00CF5D66"/>
    <w:rsid w:val="00D039F3"/>
    <w:rsid w:val="00D04DDD"/>
    <w:rsid w:val="00D05B4A"/>
    <w:rsid w:val="00D06EA3"/>
    <w:rsid w:val="00D1017E"/>
    <w:rsid w:val="00D12316"/>
    <w:rsid w:val="00D14187"/>
    <w:rsid w:val="00D14D1F"/>
    <w:rsid w:val="00D20B2B"/>
    <w:rsid w:val="00D22173"/>
    <w:rsid w:val="00D23ADD"/>
    <w:rsid w:val="00D25358"/>
    <w:rsid w:val="00D2634F"/>
    <w:rsid w:val="00D2680F"/>
    <w:rsid w:val="00D26D0D"/>
    <w:rsid w:val="00D33860"/>
    <w:rsid w:val="00D35AA6"/>
    <w:rsid w:val="00D36AA5"/>
    <w:rsid w:val="00D37CED"/>
    <w:rsid w:val="00D4144D"/>
    <w:rsid w:val="00D41FF0"/>
    <w:rsid w:val="00D4790A"/>
    <w:rsid w:val="00D557BF"/>
    <w:rsid w:val="00D557DA"/>
    <w:rsid w:val="00D55D88"/>
    <w:rsid w:val="00D565C1"/>
    <w:rsid w:val="00D5705B"/>
    <w:rsid w:val="00D612DA"/>
    <w:rsid w:val="00D64A13"/>
    <w:rsid w:val="00D652D3"/>
    <w:rsid w:val="00D66D89"/>
    <w:rsid w:val="00D71A09"/>
    <w:rsid w:val="00D75C48"/>
    <w:rsid w:val="00D76046"/>
    <w:rsid w:val="00D77E95"/>
    <w:rsid w:val="00D804CE"/>
    <w:rsid w:val="00D83A01"/>
    <w:rsid w:val="00D87A8D"/>
    <w:rsid w:val="00D87D44"/>
    <w:rsid w:val="00D9735E"/>
    <w:rsid w:val="00D9773C"/>
    <w:rsid w:val="00DA2EAE"/>
    <w:rsid w:val="00DA6B6B"/>
    <w:rsid w:val="00DB09E1"/>
    <w:rsid w:val="00DC0420"/>
    <w:rsid w:val="00DC1796"/>
    <w:rsid w:val="00DC4368"/>
    <w:rsid w:val="00DC45A1"/>
    <w:rsid w:val="00DC625F"/>
    <w:rsid w:val="00DC776D"/>
    <w:rsid w:val="00DD12B8"/>
    <w:rsid w:val="00DD255A"/>
    <w:rsid w:val="00DE1AC3"/>
    <w:rsid w:val="00DE20F6"/>
    <w:rsid w:val="00DE25C7"/>
    <w:rsid w:val="00DE3186"/>
    <w:rsid w:val="00DE70CC"/>
    <w:rsid w:val="00DE761E"/>
    <w:rsid w:val="00DF0034"/>
    <w:rsid w:val="00DF0937"/>
    <w:rsid w:val="00DF145E"/>
    <w:rsid w:val="00DF4D75"/>
    <w:rsid w:val="00DF6487"/>
    <w:rsid w:val="00DF6593"/>
    <w:rsid w:val="00DF712B"/>
    <w:rsid w:val="00E02399"/>
    <w:rsid w:val="00E03482"/>
    <w:rsid w:val="00E07710"/>
    <w:rsid w:val="00E106AF"/>
    <w:rsid w:val="00E11EDF"/>
    <w:rsid w:val="00E123CC"/>
    <w:rsid w:val="00E16525"/>
    <w:rsid w:val="00E22A43"/>
    <w:rsid w:val="00E26FC5"/>
    <w:rsid w:val="00E27202"/>
    <w:rsid w:val="00E27447"/>
    <w:rsid w:val="00E2781F"/>
    <w:rsid w:val="00E34B89"/>
    <w:rsid w:val="00E44EE9"/>
    <w:rsid w:val="00E45150"/>
    <w:rsid w:val="00E461B6"/>
    <w:rsid w:val="00E5012F"/>
    <w:rsid w:val="00E50F3D"/>
    <w:rsid w:val="00E515ED"/>
    <w:rsid w:val="00E5407D"/>
    <w:rsid w:val="00E54321"/>
    <w:rsid w:val="00E573A3"/>
    <w:rsid w:val="00E64231"/>
    <w:rsid w:val="00E651C4"/>
    <w:rsid w:val="00E65636"/>
    <w:rsid w:val="00E7271E"/>
    <w:rsid w:val="00E7516E"/>
    <w:rsid w:val="00E76C9D"/>
    <w:rsid w:val="00E84701"/>
    <w:rsid w:val="00E858F3"/>
    <w:rsid w:val="00E978B3"/>
    <w:rsid w:val="00EA0E23"/>
    <w:rsid w:val="00EA13FF"/>
    <w:rsid w:val="00EA3B79"/>
    <w:rsid w:val="00EA4915"/>
    <w:rsid w:val="00EA5553"/>
    <w:rsid w:val="00EA7E71"/>
    <w:rsid w:val="00EB0B27"/>
    <w:rsid w:val="00EB3AAD"/>
    <w:rsid w:val="00EB5E34"/>
    <w:rsid w:val="00EB5F45"/>
    <w:rsid w:val="00EC0063"/>
    <w:rsid w:val="00EC05B9"/>
    <w:rsid w:val="00EC0A27"/>
    <w:rsid w:val="00EC1C76"/>
    <w:rsid w:val="00ED0291"/>
    <w:rsid w:val="00ED2A0B"/>
    <w:rsid w:val="00EE069E"/>
    <w:rsid w:val="00EE2FEB"/>
    <w:rsid w:val="00EE3A28"/>
    <w:rsid w:val="00EE3B68"/>
    <w:rsid w:val="00EE52C7"/>
    <w:rsid w:val="00EE6719"/>
    <w:rsid w:val="00EF0C4C"/>
    <w:rsid w:val="00EF2E02"/>
    <w:rsid w:val="00EF449F"/>
    <w:rsid w:val="00EF6339"/>
    <w:rsid w:val="00EF72BB"/>
    <w:rsid w:val="00F0573B"/>
    <w:rsid w:val="00F07E4C"/>
    <w:rsid w:val="00F122D6"/>
    <w:rsid w:val="00F12BAE"/>
    <w:rsid w:val="00F14B14"/>
    <w:rsid w:val="00F14B65"/>
    <w:rsid w:val="00F20B44"/>
    <w:rsid w:val="00F2236F"/>
    <w:rsid w:val="00F232CF"/>
    <w:rsid w:val="00F269CC"/>
    <w:rsid w:val="00F33C57"/>
    <w:rsid w:val="00F35D79"/>
    <w:rsid w:val="00F3757E"/>
    <w:rsid w:val="00F37685"/>
    <w:rsid w:val="00F44C4A"/>
    <w:rsid w:val="00F45933"/>
    <w:rsid w:val="00F5002C"/>
    <w:rsid w:val="00F516FC"/>
    <w:rsid w:val="00F537CF"/>
    <w:rsid w:val="00F55631"/>
    <w:rsid w:val="00F60C12"/>
    <w:rsid w:val="00F65740"/>
    <w:rsid w:val="00F70DCE"/>
    <w:rsid w:val="00F72E0C"/>
    <w:rsid w:val="00F73123"/>
    <w:rsid w:val="00F73E98"/>
    <w:rsid w:val="00F74D75"/>
    <w:rsid w:val="00F751E0"/>
    <w:rsid w:val="00F82C46"/>
    <w:rsid w:val="00F85209"/>
    <w:rsid w:val="00F8652F"/>
    <w:rsid w:val="00F91BAA"/>
    <w:rsid w:val="00F9283C"/>
    <w:rsid w:val="00F93110"/>
    <w:rsid w:val="00F95C35"/>
    <w:rsid w:val="00F969EB"/>
    <w:rsid w:val="00FA019B"/>
    <w:rsid w:val="00FA0C86"/>
    <w:rsid w:val="00FA2250"/>
    <w:rsid w:val="00FA253F"/>
    <w:rsid w:val="00FB1D83"/>
    <w:rsid w:val="00FB34CB"/>
    <w:rsid w:val="00FB75A9"/>
    <w:rsid w:val="00FC5736"/>
    <w:rsid w:val="00FD12BA"/>
    <w:rsid w:val="00FD398C"/>
    <w:rsid w:val="00FE3312"/>
    <w:rsid w:val="00FE46C5"/>
    <w:rsid w:val="00FE47DA"/>
    <w:rsid w:val="00FE7D34"/>
    <w:rsid w:val="00FF4CFC"/>
    <w:rsid w:val="024A9EC3"/>
    <w:rsid w:val="04BC3E02"/>
    <w:rsid w:val="0FF7BD57"/>
    <w:rsid w:val="325212E9"/>
    <w:rsid w:val="33F6F778"/>
    <w:rsid w:val="364EA447"/>
    <w:rsid w:val="398997E2"/>
    <w:rsid w:val="3A4DB1BA"/>
    <w:rsid w:val="3DBA7517"/>
    <w:rsid w:val="40A98B7E"/>
    <w:rsid w:val="42EB0140"/>
    <w:rsid w:val="4A48E7AE"/>
    <w:rsid w:val="5004DBE5"/>
    <w:rsid w:val="52994265"/>
    <w:rsid w:val="5AA48111"/>
    <w:rsid w:val="5BF14978"/>
    <w:rsid w:val="6EEEB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388E1"/>
  <w15:chartTrackingRefBased/>
  <w15:docId w15:val="{D63E5DAC-BBD7-41E9-9734-9CB4933C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Ubuntu Light" w:eastAsia="Ubuntu Light" w:hAnsi="Ubuntu Light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F93"/>
    <w:pPr>
      <w:spacing w:after="160" w:line="312" w:lineRule="auto"/>
    </w:pPr>
    <w:rPr>
      <w:rFonts w:ascii="Calibri Light" w:hAnsi="Calibri Light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2610"/>
    <w:pPr>
      <w:keepNext/>
      <w:keepLines/>
      <w:spacing w:before="320" w:after="120" w:line="240" w:lineRule="auto"/>
      <w:outlineLvl w:val="0"/>
    </w:pPr>
    <w:rPr>
      <w:rFonts w:eastAsia="Times New Roman" w:cs="Times New Roman"/>
      <w:color w:val="122644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2610"/>
    <w:pPr>
      <w:keepNext/>
      <w:keepLines/>
      <w:spacing w:before="240" w:after="80" w:line="240" w:lineRule="auto"/>
      <w:outlineLvl w:val="1"/>
    </w:pPr>
    <w:rPr>
      <w:rFonts w:ascii="Calibri" w:eastAsia="Times New Roman" w:hAnsi="Calibri"/>
      <w:b/>
      <w:bCs/>
      <w:color w:val="122644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4F45FC"/>
    <w:pPr>
      <w:keepNext/>
      <w:keepLines/>
      <w:spacing w:before="40" w:after="0"/>
      <w:outlineLvl w:val="2"/>
    </w:pPr>
    <w:rPr>
      <w:rFonts w:eastAsia="Times New Roman" w:cs="Times New Roman"/>
      <w:color w:val="0C192D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4F45FC"/>
    <w:pPr>
      <w:keepNext/>
      <w:keepLines/>
      <w:spacing w:before="40" w:after="0"/>
      <w:outlineLvl w:val="3"/>
    </w:pPr>
    <w:rPr>
      <w:rFonts w:eastAsia="Times New Roman" w:cs="Times New Roman"/>
      <w:i/>
      <w:iCs/>
      <w:color w:val="122644"/>
    </w:rPr>
  </w:style>
  <w:style w:type="paragraph" w:styleId="Nagwek5">
    <w:name w:val="heading 5"/>
    <w:basedOn w:val="Normalny"/>
    <w:next w:val="Normalny"/>
    <w:link w:val="Nagwek5Znak"/>
    <w:unhideWhenUsed/>
    <w:qFormat/>
    <w:rsid w:val="006D7365"/>
    <w:pPr>
      <w:spacing w:before="240" w:after="60" w:line="240" w:lineRule="auto"/>
      <w:outlineLvl w:val="4"/>
    </w:pPr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6D736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D7365"/>
    <w:pPr>
      <w:spacing w:before="240" w:after="60" w:line="36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D7365"/>
    <w:pPr>
      <w:spacing w:before="240" w:after="6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D7365"/>
    <w:pPr>
      <w:spacing w:before="240" w:after="60" w:line="360" w:lineRule="auto"/>
      <w:outlineLvl w:val="8"/>
    </w:pPr>
    <w:rPr>
      <w:rFonts w:ascii="Arial" w:eastAsia="Times New Roman" w:hAnsi="Arial" w:cs="Times New Roman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0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03BE"/>
  </w:style>
  <w:style w:type="paragraph" w:styleId="Stopka">
    <w:name w:val="footer"/>
    <w:link w:val="StopkaZnak"/>
    <w:uiPriority w:val="99"/>
    <w:unhideWhenUsed/>
    <w:rsid w:val="004F45FC"/>
    <w:pPr>
      <w:tabs>
        <w:tab w:val="center" w:pos="4536"/>
        <w:tab w:val="right" w:pos="9072"/>
      </w:tabs>
      <w:spacing w:line="195" w:lineRule="exact"/>
      <w:jc w:val="center"/>
    </w:pPr>
    <w:rPr>
      <w:rFonts w:ascii="Calibri Light" w:hAnsi="Calibri Light" w:cs="Calibri"/>
      <w:color w:val="00519E"/>
      <w:sz w:val="16"/>
      <w:szCs w:val="16"/>
      <w:lang w:eastAsia="en-US"/>
    </w:rPr>
  </w:style>
  <w:style w:type="character" w:customStyle="1" w:styleId="StopkaZnak">
    <w:name w:val="Stopka Znak"/>
    <w:link w:val="Stopka"/>
    <w:uiPriority w:val="99"/>
    <w:rsid w:val="004F45FC"/>
    <w:rPr>
      <w:rFonts w:ascii="Calibri Light" w:hAnsi="Calibri Light" w:cs="Calibri"/>
      <w:color w:val="00519E"/>
      <w:sz w:val="16"/>
      <w:szCs w:val="16"/>
    </w:rPr>
  </w:style>
  <w:style w:type="character" w:customStyle="1" w:styleId="Nagwek1Znak">
    <w:name w:val="Nagłówek 1 Znak"/>
    <w:link w:val="Nagwek1"/>
    <w:uiPriority w:val="9"/>
    <w:rsid w:val="00602610"/>
    <w:rPr>
      <w:rFonts w:ascii="Calibri Light" w:eastAsia="Times New Roman" w:hAnsi="Calibri Light" w:cs="Times New Roman"/>
      <w:color w:val="122644"/>
      <w:sz w:val="36"/>
      <w:szCs w:val="36"/>
    </w:rPr>
  </w:style>
  <w:style w:type="character" w:customStyle="1" w:styleId="Nagwek2Znak">
    <w:name w:val="Nagłówek 2 Znak"/>
    <w:link w:val="Nagwek2"/>
    <w:uiPriority w:val="9"/>
    <w:rsid w:val="00602610"/>
    <w:rPr>
      <w:rFonts w:ascii="Calibri" w:eastAsia="Times New Roman" w:hAnsi="Calibri" w:cs="Calibri"/>
      <w:b/>
      <w:bCs/>
      <w:color w:val="122644"/>
      <w:sz w:val="26"/>
      <w:szCs w:val="26"/>
    </w:rPr>
  </w:style>
  <w:style w:type="character" w:customStyle="1" w:styleId="Nagwek3Znak">
    <w:name w:val="Nagłówek 3 Znak"/>
    <w:link w:val="Nagwek3"/>
    <w:rsid w:val="004F45FC"/>
    <w:rPr>
      <w:rFonts w:ascii="Calibri Light" w:eastAsia="Times New Roman" w:hAnsi="Calibri Light" w:cs="Times New Roman"/>
      <w:color w:val="0C192D"/>
      <w:sz w:val="24"/>
      <w:szCs w:val="24"/>
    </w:rPr>
  </w:style>
  <w:style w:type="character" w:customStyle="1" w:styleId="Nagwek4Znak">
    <w:name w:val="Nagłówek 4 Znak"/>
    <w:link w:val="Nagwek4"/>
    <w:rsid w:val="004F45FC"/>
    <w:rPr>
      <w:rFonts w:ascii="Calibri Light" w:eastAsia="Times New Roman" w:hAnsi="Calibri Light" w:cs="Times New Roman"/>
      <w:i/>
      <w:iCs/>
      <w:color w:val="122644"/>
    </w:rPr>
  </w:style>
  <w:style w:type="paragraph" w:styleId="Tytu">
    <w:name w:val="Title"/>
    <w:basedOn w:val="Normalny"/>
    <w:next w:val="Normalny"/>
    <w:link w:val="TytuZnak"/>
    <w:qFormat/>
    <w:rsid w:val="004F45FC"/>
    <w:pPr>
      <w:spacing w:after="0" w:line="240" w:lineRule="auto"/>
      <w:contextualSpacing/>
    </w:pPr>
    <w:rPr>
      <w:rFonts w:eastAsia="Times New Roman" w:cs="Times New Roman"/>
      <w:spacing w:val="-10"/>
      <w:kern w:val="28"/>
      <w:sz w:val="56"/>
      <w:szCs w:val="56"/>
    </w:rPr>
  </w:style>
  <w:style w:type="character" w:customStyle="1" w:styleId="TytuZnak">
    <w:name w:val="Tytuł Znak"/>
    <w:link w:val="Tytu"/>
    <w:rsid w:val="004F45FC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4F45FC"/>
    <w:pPr>
      <w:numPr>
        <w:ilvl w:val="1"/>
      </w:numPr>
    </w:pPr>
    <w:rPr>
      <w:rFonts w:eastAsia="Times New Roman" w:cs="Times New Roman"/>
      <w:color w:val="3572C9"/>
      <w:spacing w:val="15"/>
    </w:rPr>
  </w:style>
  <w:style w:type="character" w:customStyle="1" w:styleId="PodtytuZnak">
    <w:name w:val="Podtytuł Znak"/>
    <w:link w:val="Podtytu"/>
    <w:rsid w:val="004F45FC"/>
    <w:rPr>
      <w:rFonts w:ascii="Calibri Light" w:eastAsia="Times New Roman" w:hAnsi="Calibri Light"/>
      <w:color w:val="3572C9"/>
      <w:spacing w:val="15"/>
    </w:rPr>
  </w:style>
  <w:style w:type="character" w:styleId="Pogrubienie">
    <w:name w:val="Strong"/>
    <w:qFormat/>
    <w:rsid w:val="004F45FC"/>
    <w:rPr>
      <w:rFonts w:ascii="Calibri" w:hAnsi="Calibri"/>
      <w:b/>
      <w:bCs/>
    </w:rPr>
  </w:style>
  <w:style w:type="character" w:customStyle="1" w:styleId="Nagwek5Znak">
    <w:name w:val="Nagłówek 5 Znak"/>
    <w:link w:val="Nagwek5"/>
    <w:rsid w:val="006D7365"/>
    <w:rPr>
      <w:rFonts w:ascii="Arial" w:eastAsia="Times New Roman" w:hAnsi="Arial" w:cs="Times New Roman"/>
      <w:sz w:val="20"/>
      <w:szCs w:val="20"/>
      <w:lang w:val="x-none" w:eastAsia="pl-PL"/>
    </w:rPr>
  </w:style>
  <w:style w:type="character" w:customStyle="1" w:styleId="Nagwek6Znak">
    <w:name w:val="Nagłówek 6 Znak"/>
    <w:link w:val="Nagwek6"/>
    <w:rsid w:val="006D7365"/>
    <w:rPr>
      <w:rFonts w:ascii="Times New Roman" w:eastAsia="Times New Roman" w:hAnsi="Times New Roman" w:cs="Times New Roman"/>
      <w:b/>
      <w:bCs/>
      <w:lang w:val="x-none" w:eastAsia="ar-SA"/>
    </w:rPr>
  </w:style>
  <w:style w:type="character" w:customStyle="1" w:styleId="Nagwek7Znak">
    <w:name w:val="Nagłówek 7 Znak"/>
    <w:link w:val="Nagwek7"/>
    <w:rsid w:val="006D736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link w:val="Nagwek8"/>
    <w:rsid w:val="006D7365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link w:val="Nagwek9"/>
    <w:rsid w:val="006D7365"/>
    <w:rPr>
      <w:rFonts w:ascii="Arial" w:eastAsia="Times New Roman" w:hAnsi="Arial" w:cs="Times New Roman"/>
      <w:lang w:val="x-none" w:eastAsia="ar-SA"/>
    </w:rPr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34"/>
    <w:qFormat/>
    <w:rsid w:val="006D7365"/>
    <w:pPr>
      <w:spacing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Odwoaniedokomentarza">
    <w:name w:val="annotation reference"/>
    <w:unhideWhenUsed/>
    <w:qFormat/>
    <w:rsid w:val="006D736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6D7365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6D736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7365"/>
    <w:rPr>
      <w:b/>
      <w:bCs/>
    </w:rPr>
  </w:style>
  <w:style w:type="character" w:customStyle="1" w:styleId="TematkomentarzaZnak">
    <w:name w:val="Temat komentarza Znak"/>
    <w:link w:val="Tematkomentarza"/>
    <w:rsid w:val="006D7365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nhideWhenUsed/>
    <w:rsid w:val="006D7365"/>
    <w:pPr>
      <w:spacing w:after="0" w:line="240" w:lineRule="auto"/>
    </w:pPr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6D7365"/>
    <w:rPr>
      <w:rFonts w:ascii="Segoe UI" w:eastAsia="Calibri" w:hAnsi="Segoe UI" w:cs="Times New Roman"/>
      <w:sz w:val="18"/>
      <w:szCs w:val="18"/>
      <w:lang w:val="x-none" w:eastAsia="x-none"/>
    </w:rPr>
  </w:style>
  <w:style w:type="character" w:styleId="Hipercze">
    <w:name w:val="Hyperlink"/>
    <w:uiPriority w:val="99"/>
    <w:unhideWhenUsed/>
    <w:rsid w:val="006D7365"/>
    <w:rPr>
      <w:color w:val="0563C1"/>
      <w:u w:val="single"/>
    </w:rPr>
  </w:style>
  <w:style w:type="character" w:customStyle="1" w:styleId="akapitdomyslny">
    <w:name w:val="akapitdomyslny"/>
    <w:rsid w:val="006D7365"/>
    <w:rPr>
      <w:rFonts w:cs="Times New Roman"/>
      <w:sz w:val="20"/>
      <w:szCs w:val="20"/>
    </w:r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rsid w:val="006D7365"/>
    <w:rPr>
      <w:rFonts w:ascii="Calibri" w:eastAsia="Calibri" w:hAnsi="Calibri" w:cs="Times New Roman"/>
    </w:rPr>
  </w:style>
  <w:style w:type="numbering" w:customStyle="1" w:styleId="Styl5">
    <w:name w:val="Styl5"/>
    <w:uiPriority w:val="99"/>
    <w:rsid w:val="006D7365"/>
    <w:pPr>
      <w:numPr>
        <w:numId w:val="8"/>
      </w:numPr>
    </w:pPr>
  </w:style>
  <w:style w:type="numbering" w:customStyle="1" w:styleId="WW8Num3312">
    <w:name w:val="WW8Num3312"/>
    <w:rsid w:val="006D7365"/>
    <w:pPr>
      <w:numPr>
        <w:numId w:val="11"/>
      </w:numPr>
    </w:pPr>
  </w:style>
  <w:style w:type="paragraph" w:customStyle="1" w:styleId="Style6">
    <w:name w:val="Style6"/>
    <w:basedOn w:val="Normalny"/>
    <w:rsid w:val="006D736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uiPriority w:val="99"/>
    <w:rsid w:val="006D7365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2">
    <w:name w:val="Font Style62"/>
    <w:rsid w:val="006D736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49">
    <w:name w:val="Font Style49"/>
    <w:rsid w:val="006D7365"/>
    <w:rPr>
      <w:rFonts w:ascii="Times New Roman" w:hAnsi="Times New Roman" w:cs="Times New Roman"/>
      <w:color w:val="000000"/>
      <w:sz w:val="22"/>
      <w:szCs w:val="22"/>
    </w:rPr>
  </w:style>
  <w:style w:type="numbering" w:customStyle="1" w:styleId="1111111">
    <w:name w:val="1 / 1.1 / 1.1.11"/>
    <w:basedOn w:val="Bezlisty"/>
    <w:next w:val="111111"/>
    <w:rsid w:val="006D7365"/>
    <w:pPr>
      <w:numPr>
        <w:numId w:val="12"/>
      </w:numPr>
    </w:pPr>
  </w:style>
  <w:style w:type="numbering" w:styleId="111111">
    <w:name w:val="Outline List 2"/>
    <w:basedOn w:val="Bezlisty"/>
    <w:unhideWhenUsed/>
    <w:rsid w:val="006D7365"/>
    <w:pPr>
      <w:numPr>
        <w:numId w:val="20"/>
      </w:numPr>
    </w:pPr>
  </w:style>
  <w:style w:type="paragraph" w:styleId="Lista">
    <w:name w:val="List"/>
    <w:basedOn w:val="Normalny"/>
    <w:unhideWhenUsed/>
    <w:rsid w:val="006D736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6D736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rsid w:val="006D736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Default">
    <w:name w:val="Default"/>
    <w:qFormat/>
    <w:rsid w:val="006D736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nhideWhenUsed/>
    <w:rsid w:val="006D73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16"/>
      <w:szCs w:val="16"/>
      <w:lang w:val="x-none" w:eastAsia="pl-PL"/>
    </w:rPr>
  </w:style>
  <w:style w:type="character" w:customStyle="1" w:styleId="HTML-wstpniesformatowanyZnak">
    <w:name w:val="HTML - wstępnie sformatowany Znak"/>
    <w:link w:val="HTML-wstpniesformatowany"/>
    <w:rsid w:val="006D7365"/>
    <w:rPr>
      <w:rFonts w:ascii="Courier New" w:eastAsia="Times New Roman" w:hAnsi="Courier New" w:cs="Times New Roman"/>
      <w:color w:val="000000"/>
      <w:sz w:val="16"/>
      <w:szCs w:val="16"/>
      <w:lang w:val="x-none" w:eastAsia="pl-PL"/>
    </w:rPr>
  </w:style>
  <w:style w:type="character" w:customStyle="1" w:styleId="NagwekZnak1">
    <w:name w:val="Nagłówek Znak1"/>
    <w:uiPriority w:val="99"/>
    <w:semiHidden/>
    <w:locked/>
    <w:rsid w:val="006D7365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1">
    <w:name w:val="Styl1"/>
    <w:rsid w:val="006D7365"/>
    <w:pPr>
      <w:numPr>
        <w:numId w:val="16"/>
      </w:numPr>
    </w:pPr>
  </w:style>
  <w:style w:type="numbering" w:customStyle="1" w:styleId="Styl2">
    <w:name w:val="Styl2"/>
    <w:uiPriority w:val="99"/>
    <w:rsid w:val="006D7365"/>
    <w:pPr>
      <w:numPr>
        <w:numId w:val="17"/>
      </w:numPr>
    </w:pPr>
  </w:style>
  <w:style w:type="character" w:styleId="UyteHipercze">
    <w:name w:val="FollowedHyperlink"/>
    <w:uiPriority w:val="99"/>
    <w:semiHidden/>
    <w:unhideWhenUsed/>
    <w:rsid w:val="006D7365"/>
    <w:rPr>
      <w:color w:val="954F72"/>
      <w:u w:val="single"/>
    </w:rPr>
  </w:style>
  <w:style w:type="numbering" w:customStyle="1" w:styleId="WW8Num33121">
    <w:name w:val="WW8Num33121"/>
    <w:rsid w:val="006D7365"/>
  </w:style>
  <w:style w:type="paragraph" w:styleId="Poprawka">
    <w:name w:val="Revision"/>
    <w:hidden/>
    <w:uiPriority w:val="99"/>
    <w:semiHidden/>
    <w:rsid w:val="006D7365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6D73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6D736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rsid w:val="006D7365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rsid w:val="006D7365"/>
    <w:rPr>
      <w:vertAlign w:val="superscript"/>
    </w:rPr>
  </w:style>
  <w:style w:type="character" w:customStyle="1" w:styleId="WW8Num1z0">
    <w:name w:val="WW8Num1z0"/>
    <w:rsid w:val="006D7365"/>
    <w:rPr>
      <w:rFonts w:cs="Times New Roman"/>
    </w:rPr>
  </w:style>
  <w:style w:type="character" w:customStyle="1" w:styleId="WW8Num1z1">
    <w:name w:val="WW8Num1z1"/>
    <w:rsid w:val="006D7365"/>
    <w:rPr>
      <w:rFonts w:ascii="Times New Roman" w:eastAsia="Times New Roman" w:hAnsi="Times New Roman" w:cs="Times New Roman"/>
    </w:rPr>
  </w:style>
  <w:style w:type="character" w:customStyle="1" w:styleId="WW8Num1z3">
    <w:name w:val="WW8Num1z3"/>
    <w:rsid w:val="006D7365"/>
    <w:rPr>
      <w:i w:val="0"/>
    </w:rPr>
  </w:style>
  <w:style w:type="character" w:customStyle="1" w:styleId="WW8Num2z0">
    <w:name w:val="WW8Num2z0"/>
    <w:rsid w:val="006D7365"/>
    <w:rPr>
      <w:rFonts w:ascii="Wingdings" w:hAnsi="Wingdings"/>
    </w:rPr>
  </w:style>
  <w:style w:type="character" w:customStyle="1" w:styleId="WW8Num3z0">
    <w:name w:val="WW8Num3z0"/>
    <w:rsid w:val="006D7365"/>
    <w:rPr>
      <w:rFonts w:cs="Times New Roman"/>
      <w:b/>
      <w:bCs/>
    </w:rPr>
  </w:style>
  <w:style w:type="character" w:customStyle="1" w:styleId="WW8Num4z0">
    <w:name w:val="WW8Num4z0"/>
    <w:rsid w:val="006D7365"/>
    <w:rPr>
      <w:rFonts w:cs="Times New Roman"/>
    </w:rPr>
  </w:style>
  <w:style w:type="character" w:customStyle="1" w:styleId="WW8Num5z0">
    <w:name w:val="WW8Num5z0"/>
    <w:rsid w:val="006D7365"/>
    <w:rPr>
      <w:rFonts w:cs="Times New Roman"/>
    </w:rPr>
  </w:style>
  <w:style w:type="character" w:customStyle="1" w:styleId="WW8Num7z0">
    <w:name w:val="WW8Num7z0"/>
    <w:rsid w:val="006D7365"/>
    <w:rPr>
      <w:rFonts w:cs="Times New Roman"/>
    </w:rPr>
  </w:style>
  <w:style w:type="character" w:customStyle="1" w:styleId="WW8Num8z0">
    <w:name w:val="WW8Num8z0"/>
    <w:rsid w:val="006D7365"/>
    <w:rPr>
      <w:rFonts w:cs="Times New Roman"/>
    </w:rPr>
  </w:style>
  <w:style w:type="character" w:customStyle="1" w:styleId="WW8Num9z1">
    <w:name w:val="WW8Num9z1"/>
    <w:rsid w:val="006D7365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6D7365"/>
    <w:rPr>
      <w:rFonts w:cs="Times New Roman"/>
    </w:rPr>
  </w:style>
  <w:style w:type="character" w:customStyle="1" w:styleId="WW8Num10z1">
    <w:name w:val="WW8Num10z1"/>
    <w:rsid w:val="006D7365"/>
    <w:rPr>
      <w:rFonts w:ascii="Times New Roman" w:eastAsia="Times New Roman" w:hAnsi="Times New Roman" w:cs="Times New Roman"/>
    </w:rPr>
  </w:style>
  <w:style w:type="character" w:customStyle="1" w:styleId="WW8Num10z3">
    <w:name w:val="WW8Num10z3"/>
    <w:rsid w:val="006D7365"/>
    <w:rPr>
      <w:rFonts w:cs="Times New Roman"/>
      <w:b w:val="0"/>
      <w:bCs w:val="0"/>
      <w:i w:val="0"/>
      <w:iCs w:val="0"/>
    </w:rPr>
  </w:style>
  <w:style w:type="character" w:customStyle="1" w:styleId="WW8Num11z0">
    <w:name w:val="WW8Num11z0"/>
    <w:rsid w:val="006D7365"/>
    <w:rPr>
      <w:rFonts w:cs="Times New Roman"/>
      <w:i w:val="0"/>
      <w:iCs w:val="0"/>
    </w:rPr>
  </w:style>
  <w:style w:type="character" w:customStyle="1" w:styleId="WW8Num13z0">
    <w:name w:val="WW8Num13z0"/>
    <w:rsid w:val="006D7365"/>
    <w:rPr>
      <w:rFonts w:ascii="Symbol" w:hAnsi="Symbol"/>
    </w:rPr>
  </w:style>
  <w:style w:type="character" w:customStyle="1" w:styleId="WW8Num14z0">
    <w:name w:val="WW8Num14z0"/>
    <w:rsid w:val="006D7365"/>
    <w:rPr>
      <w:rFonts w:cs="Times New Roman"/>
      <w:color w:val="auto"/>
    </w:rPr>
  </w:style>
  <w:style w:type="character" w:customStyle="1" w:styleId="WW8Num15z0">
    <w:name w:val="WW8Num15z0"/>
    <w:rsid w:val="006D7365"/>
    <w:rPr>
      <w:rFonts w:cs="Times New Roman"/>
    </w:rPr>
  </w:style>
  <w:style w:type="character" w:customStyle="1" w:styleId="WW8Num16z0">
    <w:name w:val="WW8Num16z0"/>
    <w:rsid w:val="006D7365"/>
    <w:rPr>
      <w:rFonts w:cs="Times New Roman"/>
    </w:rPr>
  </w:style>
  <w:style w:type="character" w:customStyle="1" w:styleId="WW8Num17z0">
    <w:name w:val="WW8Num17z0"/>
    <w:rsid w:val="006D7365"/>
    <w:rPr>
      <w:rFonts w:cs="Times New Roman"/>
    </w:rPr>
  </w:style>
  <w:style w:type="character" w:customStyle="1" w:styleId="WW8Num17z1">
    <w:name w:val="WW8Num17z1"/>
    <w:rsid w:val="006D7365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6D7365"/>
    <w:rPr>
      <w:rFonts w:cs="Times New Roman"/>
    </w:rPr>
  </w:style>
  <w:style w:type="character" w:customStyle="1" w:styleId="WW8Num21z0">
    <w:name w:val="WW8Num21z0"/>
    <w:rsid w:val="006D7365"/>
    <w:rPr>
      <w:rFonts w:cs="Times New Roman"/>
    </w:rPr>
  </w:style>
  <w:style w:type="character" w:customStyle="1" w:styleId="WW8Num22z0">
    <w:name w:val="WW8Num22z0"/>
    <w:rsid w:val="006D7365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6D7365"/>
    <w:rPr>
      <w:rFonts w:cs="Times New Roman"/>
      <w:b w:val="0"/>
    </w:rPr>
  </w:style>
  <w:style w:type="character" w:customStyle="1" w:styleId="WW8Num23z0">
    <w:name w:val="WW8Num23z0"/>
    <w:rsid w:val="006D7365"/>
    <w:rPr>
      <w:rFonts w:cs="Times New Roman"/>
    </w:rPr>
  </w:style>
  <w:style w:type="character" w:customStyle="1" w:styleId="WW8Num24z0">
    <w:name w:val="WW8Num24z0"/>
    <w:rsid w:val="006D7365"/>
    <w:rPr>
      <w:rFonts w:ascii="Symbol" w:hAnsi="Symbol"/>
    </w:rPr>
  </w:style>
  <w:style w:type="character" w:customStyle="1" w:styleId="WW8Num26z0">
    <w:name w:val="WW8Num26z0"/>
    <w:rsid w:val="006D7365"/>
    <w:rPr>
      <w:rFonts w:cs="Times New Roman"/>
    </w:rPr>
  </w:style>
  <w:style w:type="character" w:customStyle="1" w:styleId="WW8Num27z0">
    <w:name w:val="WW8Num27z0"/>
    <w:rsid w:val="006D7365"/>
    <w:rPr>
      <w:rFonts w:ascii="Symbol" w:hAnsi="Symbol"/>
    </w:rPr>
  </w:style>
  <w:style w:type="character" w:customStyle="1" w:styleId="WW8Num27z2">
    <w:name w:val="WW8Num27z2"/>
    <w:rsid w:val="006D7365"/>
    <w:rPr>
      <w:rFonts w:ascii="Wingdings" w:hAnsi="Wingdings"/>
    </w:rPr>
  </w:style>
  <w:style w:type="character" w:customStyle="1" w:styleId="WW8Num27z4">
    <w:name w:val="WW8Num27z4"/>
    <w:rsid w:val="006D7365"/>
    <w:rPr>
      <w:rFonts w:cs="Times New Roman"/>
      <w:b w:val="0"/>
      <w:i w:val="0"/>
    </w:rPr>
  </w:style>
  <w:style w:type="character" w:customStyle="1" w:styleId="WW8Num28z0">
    <w:name w:val="WW8Num28z0"/>
    <w:rsid w:val="006D7365"/>
    <w:rPr>
      <w:rFonts w:cs="Times New Roman"/>
    </w:rPr>
  </w:style>
  <w:style w:type="character" w:customStyle="1" w:styleId="WW8Num28z1">
    <w:name w:val="WW8Num28z1"/>
    <w:rsid w:val="006D7365"/>
    <w:rPr>
      <w:rFonts w:ascii="Symbol" w:hAnsi="Symbol" w:cs="Times New Roman"/>
    </w:rPr>
  </w:style>
  <w:style w:type="character" w:customStyle="1" w:styleId="WW8Num28z2">
    <w:name w:val="WW8Num28z2"/>
    <w:rsid w:val="006D7365"/>
    <w:rPr>
      <w:rFonts w:cs="Times New Roman"/>
      <w:b w:val="0"/>
    </w:rPr>
  </w:style>
  <w:style w:type="character" w:customStyle="1" w:styleId="WW8Num29z0">
    <w:name w:val="WW8Num29z0"/>
    <w:rsid w:val="006D7365"/>
    <w:rPr>
      <w:rFonts w:cs="Times New Roman"/>
      <w:strike w:val="0"/>
      <w:dstrike w:val="0"/>
    </w:rPr>
  </w:style>
  <w:style w:type="character" w:customStyle="1" w:styleId="WW8Num30z0">
    <w:name w:val="WW8Num30z0"/>
    <w:rsid w:val="006D7365"/>
    <w:rPr>
      <w:rFonts w:cs="Times New Roman"/>
    </w:rPr>
  </w:style>
  <w:style w:type="character" w:customStyle="1" w:styleId="WW8Num31z0">
    <w:name w:val="WW8Num31z0"/>
    <w:rsid w:val="006D7365"/>
    <w:rPr>
      <w:rFonts w:cs="Times New Roman"/>
    </w:rPr>
  </w:style>
  <w:style w:type="character" w:customStyle="1" w:styleId="WW8Num33z0">
    <w:name w:val="WW8Num33z0"/>
    <w:rsid w:val="006D7365"/>
    <w:rPr>
      <w:rFonts w:cs="Times New Roman"/>
      <w:u w:val="none"/>
    </w:rPr>
  </w:style>
  <w:style w:type="character" w:customStyle="1" w:styleId="WW8Num35z0">
    <w:name w:val="WW8Num35z0"/>
    <w:rsid w:val="006D7365"/>
    <w:rPr>
      <w:rFonts w:cs="Times New Roman"/>
    </w:rPr>
  </w:style>
  <w:style w:type="character" w:customStyle="1" w:styleId="WW8Num37z1">
    <w:name w:val="WW8Num37z1"/>
    <w:rsid w:val="006D7365"/>
    <w:rPr>
      <w:b w:val="0"/>
    </w:rPr>
  </w:style>
  <w:style w:type="character" w:customStyle="1" w:styleId="WW8Num37z2">
    <w:name w:val="WW8Num37z2"/>
    <w:rsid w:val="006D7365"/>
    <w:rPr>
      <w:rFonts w:ascii="Times New Roman" w:eastAsia="Times New Roman" w:hAnsi="Times New Roman" w:cs="Times New Roman"/>
      <w:b w:val="0"/>
    </w:rPr>
  </w:style>
  <w:style w:type="character" w:customStyle="1" w:styleId="WW8Num38z0">
    <w:name w:val="WW8Num38z0"/>
    <w:rsid w:val="006D7365"/>
    <w:rPr>
      <w:rFonts w:cs="Times New Roman"/>
    </w:rPr>
  </w:style>
  <w:style w:type="character" w:customStyle="1" w:styleId="WW8Num40z0">
    <w:name w:val="WW8Num40z0"/>
    <w:rsid w:val="006D7365"/>
    <w:rPr>
      <w:rFonts w:cs="Times New Roman"/>
    </w:rPr>
  </w:style>
  <w:style w:type="character" w:customStyle="1" w:styleId="WW8Num41z0">
    <w:name w:val="WW8Num41z0"/>
    <w:rsid w:val="006D7365"/>
    <w:rPr>
      <w:rFonts w:cs="Times New Roman"/>
    </w:rPr>
  </w:style>
  <w:style w:type="character" w:customStyle="1" w:styleId="WW8Num41z1">
    <w:name w:val="WW8Num41z1"/>
    <w:rsid w:val="006D7365"/>
    <w:rPr>
      <w:b w:val="0"/>
    </w:rPr>
  </w:style>
  <w:style w:type="character" w:customStyle="1" w:styleId="WW8Num42z0">
    <w:name w:val="WW8Num42z0"/>
    <w:rsid w:val="006D7365"/>
    <w:rPr>
      <w:rFonts w:cs="Times New Roman"/>
    </w:rPr>
  </w:style>
  <w:style w:type="character" w:customStyle="1" w:styleId="WW8Num43z0">
    <w:name w:val="WW8Num43z0"/>
    <w:rsid w:val="006D7365"/>
    <w:rPr>
      <w:rFonts w:cs="Times New Roman"/>
    </w:rPr>
  </w:style>
  <w:style w:type="character" w:customStyle="1" w:styleId="WW8Num44z0">
    <w:name w:val="WW8Num44z0"/>
    <w:rsid w:val="006D7365"/>
    <w:rPr>
      <w:rFonts w:cs="Times New Roman"/>
    </w:rPr>
  </w:style>
  <w:style w:type="character" w:customStyle="1" w:styleId="WW8Num45z0">
    <w:name w:val="WW8Num45z0"/>
    <w:rsid w:val="006D7365"/>
    <w:rPr>
      <w:rFonts w:cs="Times New Roman"/>
    </w:rPr>
  </w:style>
  <w:style w:type="character" w:customStyle="1" w:styleId="WW8Num45z1">
    <w:name w:val="WW8Num45z1"/>
    <w:rsid w:val="006D7365"/>
    <w:rPr>
      <w:rFonts w:cs="Times New Roman"/>
      <w:b w:val="0"/>
      <w:bCs w:val="0"/>
    </w:rPr>
  </w:style>
  <w:style w:type="character" w:customStyle="1" w:styleId="WW8Num45z3">
    <w:name w:val="WW8Num45z3"/>
    <w:rsid w:val="006D7365"/>
    <w:rPr>
      <w:b w:val="0"/>
      <w:bCs w:val="0"/>
      <w:i w:val="0"/>
      <w:iCs w:val="0"/>
    </w:rPr>
  </w:style>
  <w:style w:type="character" w:customStyle="1" w:styleId="WW8Num46z0">
    <w:name w:val="WW8Num46z0"/>
    <w:rsid w:val="006D7365"/>
    <w:rPr>
      <w:rFonts w:cs="Times New Roman"/>
    </w:rPr>
  </w:style>
  <w:style w:type="character" w:customStyle="1" w:styleId="WW8Num47z0">
    <w:name w:val="WW8Num47z0"/>
    <w:rsid w:val="006D7365"/>
    <w:rPr>
      <w:rFonts w:cs="Times New Roman"/>
    </w:rPr>
  </w:style>
  <w:style w:type="character" w:customStyle="1" w:styleId="Absatz-Standardschriftart">
    <w:name w:val="Absatz-Standardschriftart"/>
    <w:rsid w:val="006D7365"/>
  </w:style>
  <w:style w:type="character" w:customStyle="1" w:styleId="WW-Absatz-Standardschriftart">
    <w:name w:val="WW-Absatz-Standardschriftart"/>
    <w:rsid w:val="006D7365"/>
  </w:style>
  <w:style w:type="character" w:customStyle="1" w:styleId="WW-Absatz-Standardschriftart1">
    <w:name w:val="WW-Absatz-Standardschriftart1"/>
    <w:rsid w:val="006D7365"/>
  </w:style>
  <w:style w:type="character" w:customStyle="1" w:styleId="WW8Num1z2">
    <w:name w:val="WW8Num1z2"/>
    <w:rsid w:val="006D7365"/>
    <w:rPr>
      <w:rFonts w:cs="Times New Roman"/>
    </w:rPr>
  </w:style>
  <w:style w:type="character" w:customStyle="1" w:styleId="WW8Num9z0">
    <w:name w:val="WW8Num9z0"/>
    <w:rsid w:val="006D7365"/>
    <w:rPr>
      <w:rFonts w:cs="Times New Roman"/>
    </w:rPr>
  </w:style>
  <w:style w:type="character" w:customStyle="1" w:styleId="WW8Num11z1">
    <w:name w:val="WW8Num11z1"/>
    <w:rsid w:val="006D7365"/>
    <w:rPr>
      <w:rFonts w:cs="Times New Roman"/>
    </w:rPr>
  </w:style>
  <w:style w:type="character" w:customStyle="1" w:styleId="WW8Num11z2">
    <w:name w:val="WW8Num11z2"/>
    <w:rsid w:val="006D7365"/>
    <w:rPr>
      <w:rFonts w:cs="Times New Roman"/>
    </w:rPr>
  </w:style>
  <w:style w:type="character" w:customStyle="1" w:styleId="WW8Num11z3">
    <w:name w:val="WW8Num11z3"/>
    <w:rsid w:val="006D7365"/>
    <w:rPr>
      <w:rFonts w:cs="Times New Roman"/>
      <w:b w:val="0"/>
      <w:bCs w:val="0"/>
      <w:i w:val="0"/>
      <w:iCs w:val="0"/>
    </w:rPr>
  </w:style>
  <w:style w:type="character" w:customStyle="1" w:styleId="WW8Num12z0">
    <w:name w:val="WW8Num12z0"/>
    <w:rsid w:val="006D7365"/>
    <w:rPr>
      <w:rFonts w:cs="Times New Roman"/>
    </w:rPr>
  </w:style>
  <w:style w:type="character" w:customStyle="1" w:styleId="WW8Num18z0">
    <w:name w:val="WW8Num18z0"/>
    <w:rsid w:val="006D7365"/>
    <w:rPr>
      <w:rFonts w:cs="Times New Roman"/>
    </w:rPr>
  </w:style>
  <w:style w:type="character" w:customStyle="1" w:styleId="WW8Num18z1">
    <w:name w:val="WW8Num18z1"/>
    <w:rsid w:val="006D7365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6D7365"/>
    <w:rPr>
      <w:rFonts w:cs="Times New Roman"/>
    </w:rPr>
  </w:style>
  <w:style w:type="character" w:customStyle="1" w:styleId="WW8Num23z1">
    <w:name w:val="WW8Num23z1"/>
    <w:rsid w:val="006D7365"/>
    <w:rPr>
      <w:rFonts w:cs="Times New Roman"/>
      <w:b w:val="0"/>
    </w:rPr>
  </w:style>
  <w:style w:type="character" w:customStyle="1" w:styleId="WW8Num25z0">
    <w:name w:val="WW8Num25z0"/>
    <w:rsid w:val="006D7365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6D7365"/>
    <w:rPr>
      <w:rFonts w:cs="Times New Roman"/>
      <w:b w:val="0"/>
      <w:i w:val="0"/>
    </w:rPr>
  </w:style>
  <w:style w:type="character" w:customStyle="1" w:styleId="WW8Num29z1">
    <w:name w:val="WW8Num29z1"/>
    <w:rsid w:val="006D7365"/>
    <w:rPr>
      <w:rFonts w:cs="Times New Roman"/>
    </w:rPr>
  </w:style>
  <w:style w:type="character" w:customStyle="1" w:styleId="WW8Num29z2">
    <w:name w:val="WW8Num29z2"/>
    <w:rsid w:val="006D7365"/>
    <w:rPr>
      <w:rFonts w:cs="Times New Roman"/>
    </w:rPr>
  </w:style>
  <w:style w:type="character" w:customStyle="1" w:styleId="WW8Num32z0">
    <w:name w:val="WW8Num32z0"/>
    <w:rsid w:val="006D7365"/>
    <w:rPr>
      <w:rFonts w:cs="Times New Roman"/>
      <w:strike w:val="0"/>
      <w:dstrike w:val="0"/>
    </w:rPr>
  </w:style>
  <w:style w:type="character" w:customStyle="1" w:styleId="WW8Num34z0">
    <w:name w:val="WW8Num34z0"/>
    <w:rsid w:val="006D7365"/>
    <w:rPr>
      <w:rFonts w:cs="Times New Roman"/>
    </w:rPr>
  </w:style>
  <w:style w:type="character" w:customStyle="1" w:styleId="WW8Num36z0">
    <w:name w:val="WW8Num36z0"/>
    <w:rsid w:val="006D7365"/>
    <w:rPr>
      <w:rFonts w:cs="Times New Roman"/>
    </w:rPr>
  </w:style>
  <w:style w:type="character" w:customStyle="1" w:styleId="WW8Num38z1">
    <w:name w:val="WW8Num38z1"/>
    <w:rsid w:val="006D7365"/>
    <w:rPr>
      <w:b w:val="0"/>
    </w:rPr>
  </w:style>
  <w:style w:type="character" w:customStyle="1" w:styleId="WW8Num38z2">
    <w:name w:val="WW8Num38z2"/>
    <w:rsid w:val="006D7365"/>
    <w:rPr>
      <w:rFonts w:ascii="Times New Roman" w:eastAsia="Times New Roman" w:hAnsi="Times New Roman" w:cs="Times New Roman"/>
      <w:b w:val="0"/>
    </w:rPr>
  </w:style>
  <w:style w:type="character" w:customStyle="1" w:styleId="WW8Num39z0">
    <w:name w:val="WW8Num39z0"/>
    <w:rsid w:val="006D7365"/>
    <w:rPr>
      <w:rFonts w:cs="Times New Roman"/>
    </w:rPr>
  </w:style>
  <w:style w:type="character" w:customStyle="1" w:styleId="WW8Num42z1">
    <w:name w:val="WW8Num42z1"/>
    <w:rsid w:val="006D7365"/>
    <w:rPr>
      <w:b w:val="0"/>
    </w:rPr>
  </w:style>
  <w:style w:type="character" w:customStyle="1" w:styleId="WW8Num46z1">
    <w:name w:val="WW8Num46z1"/>
    <w:rsid w:val="006D7365"/>
    <w:rPr>
      <w:rFonts w:cs="Times New Roman"/>
      <w:b w:val="0"/>
      <w:bCs w:val="0"/>
    </w:rPr>
  </w:style>
  <w:style w:type="character" w:customStyle="1" w:styleId="WW8Num46z3">
    <w:name w:val="WW8Num46z3"/>
    <w:rsid w:val="006D7365"/>
    <w:rPr>
      <w:b w:val="0"/>
      <w:bCs w:val="0"/>
      <w:i w:val="0"/>
      <w:iCs w:val="0"/>
    </w:rPr>
  </w:style>
  <w:style w:type="character" w:customStyle="1" w:styleId="WW8Num48z0">
    <w:name w:val="WW8Num48z0"/>
    <w:rsid w:val="006D7365"/>
    <w:rPr>
      <w:rFonts w:cs="Times New Roman"/>
    </w:rPr>
  </w:style>
  <w:style w:type="character" w:customStyle="1" w:styleId="WW8Num49z0">
    <w:name w:val="WW8Num49z0"/>
    <w:rsid w:val="006D7365"/>
    <w:rPr>
      <w:rFonts w:cs="Times New Roman"/>
    </w:rPr>
  </w:style>
  <w:style w:type="character" w:customStyle="1" w:styleId="WW8Num49z1">
    <w:name w:val="WW8Num49z1"/>
    <w:rsid w:val="006D7365"/>
    <w:rPr>
      <w:rFonts w:ascii="OpenSymbol" w:hAnsi="OpenSymbol" w:cs="OpenSymbol"/>
    </w:rPr>
  </w:style>
  <w:style w:type="character" w:customStyle="1" w:styleId="WW8Num50z0">
    <w:name w:val="WW8Num50z0"/>
    <w:rsid w:val="006D7365"/>
    <w:rPr>
      <w:b/>
      <w:color w:val="auto"/>
    </w:rPr>
  </w:style>
  <w:style w:type="character" w:customStyle="1" w:styleId="WW8Num50z1">
    <w:name w:val="WW8Num50z1"/>
    <w:rsid w:val="006D7365"/>
    <w:rPr>
      <w:b w:val="0"/>
      <w:bCs w:val="0"/>
      <w:color w:val="auto"/>
    </w:rPr>
  </w:style>
  <w:style w:type="character" w:customStyle="1" w:styleId="WW8Num51z0">
    <w:name w:val="WW8Num51z0"/>
    <w:rsid w:val="006D7365"/>
    <w:rPr>
      <w:rFonts w:cs="Times New Roman"/>
    </w:rPr>
  </w:style>
  <w:style w:type="character" w:customStyle="1" w:styleId="WW8Num51z1">
    <w:name w:val="WW8Num51z1"/>
    <w:rsid w:val="006D7365"/>
    <w:rPr>
      <w:rFonts w:cs="Times New Roman"/>
    </w:rPr>
  </w:style>
  <w:style w:type="character" w:customStyle="1" w:styleId="WW-Absatz-Standardschriftart11">
    <w:name w:val="WW-Absatz-Standardschriftart11"/>
    <w:rsid w:val="006D7365"/>
  </w:style>
  <w:style w:type="character" w:customStyle="1" w:styleId="WW8Num3z1">
    <w:name w:val="WW8Num3z1"/>
    <w:rsid w:val="006D7365"/>
    <w:rPr>
      <w:rFonts w:cs="Times New Roman"/>
    </w:rPr>
  </w:style>
  <w:style w:type="character" w:customStyle="1" w:styleId="WW8Num6z0">
    <w:name w:val="WW8Num6z0"/>
    <w:rsid w:val="006D7365"/>
    <w:rPr>
      <w:rFonts w:cs="Times New Roman"/>
    </w:rPr>
  </w:style>
  <w:style w:type="character" w:customStyle="1" w:styleId="WW8Num12z1">
    <w:name w:val="WW8Num12z1"/>
    <w:rsid w:val="006D7365"/>
    <w:rPr>
      <w:rFonts w:ascii="Times New Roman" w:eastAsia="Times New Roman" w:hAnsi="Times New Roman"/>
    </w:rPr>
  </w:style>
  <w:style w:type="character" w:customStyle="1" w:styleId="WW8Num13z1">
    <w:name w:val="WW8Num13z1"/>
    <w:rsid w:val="006D7365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6D7365"/>
    <w:rPr>
      <w:rFonts w:cs="Times New Roman"/>
      <w:b w:val="0"/>
      <w:bCs w:val="0"/>
      <w:color w:val="auto"/>
    </w:rPr>
  </w:style>
  <w:style w:type="character" w:customStyle="1" w:styleId="WW8Num14z2">
    <w:name w:val="WW8Num14z2"/>
    <w:rsid w:val="006D7365"/>
    <w:rPr>
      <w:rFonts w:cs="Times New Roman"/>
    </w:rPr>
  </w:style>
  <w:style w:type="character" w:customStyle="1" w:styleId="WW8Num14z3">
    <w:name w:val="WW8Num14z3"/>
    <w:rsid w:val="006D7365"/>
    <w:rPr>
      <w:rFonts w:cs="Times New Roman"/>
      <w:b w:val="0"/>
      <w:bCs w:val="0"/>
      <w:i w:val="0"/>
      <w:iCs w:val="0"/>
    </w:rPr>
  </w:style>
  <w:style w:type="character" w:customStyle="1" w:styleId="WW8Num21z1">
    <w:name w:val="WW8Num21z1"/>
    <w:rsid w:val="006D7365"/>
    <w:rPr>
      <w:rFonts w:ascii="Times New Roman" w:eastAsia="Times New Roman" w:hAnsi="Times New Roman" w:cs="Times New Roman"/>
    </w:rPr>
  </w:style>
  <w:style w:type="character" w:customStyle="1" w:styleId="WW8Num25z1">
    <w:name w:val="WW8Num25z1"/>
    <w:rsid w:val="006D7365"/>
    <w:rPr>
      <w:rFonts w:cs="Times New Roman"/>
    </w:rPr>
  </w:style>
  <w:style w:type="character" w:customStyle="1" w:styleId="WW8Num25z2">
    <w:name w:val="WW8Num25z2"/>
    <w:rsid w:val="006D7365"/>
    <w:rPr>
      <w:rFonts w:ascii="Times New Roman" w:eastAsia="Times New Roman" w:hAnsi="Times New Roman"/>
    </w:rPr>
  </w:style>
  <w:style w:type="character" w:customStyle="1" w:styleId="WW8Num26z1">
    <w:name w:val="WW8Num26z1"/>
    <w:rsid w:val="006D7365"/>
    <w:rPr>
      <w:rFonts w:cs="Times New Roman"/>
      <w:b w:val="0"/>
    </w:rPr>
  </w:style>
  <w:style w:type="character" w:customStyle="1" w:styleId="WW8Num27z1">
    <w:name w:val="WW8Num27z1"/>
    <w:rsid w:val="006D7365"/>
    <w:rPr>
      <w:rFonts w:ascii="Courier New" w:hAnsi="Courier New"/>
    </w:rPr>
  </w:style>
  <w:style w:type="character" w:customStyle="1" w:styleId="WW8Num31z2">
    <w:name w:val="WW8Num31z2"/>
    <w:rsid w:val="006D7365"/>
    <w:rPr>
      <w:rFonts w:cs="Times New Roman"/>
      <w:b w:val="0"/>
    </w:rPr>
  </w:style>
  <w:style w:type="character" w:customStyle="1" w:styleId="WW8Num31z4">
    <w:name w:val="WW8Num31z4"/>
    <w:rsid w:val="006D7365"/>
    <w:rPr>
      <w:rFonts w:cs="Times New Roman"/>
      <w:b w:val="0"/>
      <w:i w:val="0"/>
    </w:rPr>
  </w:style>
  <w:style w:type="character" w:customStyle="1" w:styleId="WW8Num32z1">
    <w:name w:val="WW8Num32z1"/>
    <w:rsid w:val="006D7365"/>
    <w:rPr>
      <w:rFonts w:ascii="Symbol" w:hAnsi="Symbol"/>
    </w:rPr>
  </w:style>
  <w:style w:type="character" w:customStyle="1" w:styleId="WW8Num32z2">
    <w:name w:val="WW8Num32z2"/>
    <w:rsid w:val="006D7365"/>
    <w:rPr>
      <w:rFonts w:cs="Times New Roman"/>
    </w:rPr>
  </w:style>
  <w:style w:type="character" w:customStyle="1" w:styleId="WW8Num42z2">
    <w:name w:val="WW8Num42z2"/>
    <w:rsid w:val="006D7365"/>
    <w:rPr>
      <w:rFonts w:ascii="Times New Roman" w:eastAsia="Times New Roman" w:hAnsi="Times New Roman" w:cs="Times New Roman"/>
      <w:b w:val="0"/>
    </w:rPr>
  </w:style>
  <w:style w:type="character" w:customStyle="1" w:styleId="WW8Num50z3">
    <w:name w:val="WW8Num50z3"/>
    <w:rsid w:val="006D7365"/>
    <w:rPr>
      <w:b w:val="0"/>
      <w:bCs w:val="0"/>
      <w:i w:val="0"/>
      <w:iCs w:val="0"/>
    </w:rPr>
  </w:style>
  <w:style w:type="character" w:customStyle="1" w:styleId="Domylnaczcionkaakapitu1">
    <w:name w:val="Domyślna czcionka akapitu1"/>
    <w:rsid w:val="006D7365"/>
  </w:style>
  <w:style w:type="character" w:customStyle="1" w:styleId="grame">
    <w:name w:val="grame"/>
    <w:rsid w:val="006D7365"/>
    <w:rPr>
      <w:rFonts w:cs="Times New Roman"/>
    </w:rPr>
  </w:style>
  <w:style w:type="character" w:customStyle="1" w:styleId="oznaczenie">
    <w:name w:val="oznaczenie"/>
    <w:rsid w:val="006D7365"/>
    <w:rPr>
      <w:rFonts w:cs="Times New Roman"/>
    </w:rPr>
  </w:style>
  <w:style w:type="character" w:customStyle="1" w:styleId="Znakiprzypiswkocowych">
    <w:name w:val="Znaki przypisów końcowych"/>
    <w:rsid w:val="006D7365"/>
    <w:rPr>
      <w:rFonts w:cs="Times New Roman"/>
      <w:vertAlign w:val="superscript"/>
    </w:rPr>
  </w:style>
  <w:style w:type="character" w:customStyle="1" w:styleId="ZnakZnak2">
    <w:name w:val="Znak Znak2"/>
    <w:rsid w:val="006D7365"/>
    <w:rPr>
      <w:rFonts w:ascii="Arial" w:hAnsi="Arial" w:cs="Arial"/>
      <w:sz w:val="24"/>
      <w:szCs w:val="24"/>
      <w:lang w:val="pl-PL"/>
    </w:rPr>
  </w:style>
  <w:style w:type="character" w:customStyle="1" w:styleId="Odwoaniedokomentarza1">
    <w:name w:val="Odwołanie do komentarza1"/>
    <w:rsid w:val="006D7365"/>
    <w:rPr>
      <w:rFonts w:cs="Times New Roman"/>
      <w:sz w:val="16"/>
      <w:szCs w:val="16"/>
    </w:rPr>
  </w:style>
  <w:style w:type="character" w:customStyle="1" w:styleId="ZnakZnak1">
    <w:name w:val="Znak Znak1"/>
    <w:rsid w:val="006D7365"/>
    <w:rPr>
      <w:rFonts w:ascii="Arial" w:hAnsi="Arial" w:cs="Arial"/>
    </w:rPr>
  </w:style>
  <w:style w:type="character" w:customStyle="1" w:styleId="ZnakZnak">
    <w:name w:val="Znak Znak"/>
    <w:rsid w:val="006D7365"/>
    <w:rPr>
      <w:rFonts w:ascii="Arial" w:hAnsi="Arial" w:cs="Arial"/>
      <w:b/>
      <w:bCs/>
    </w:rPr>
  </w:style>
  <w:style w:type="character" w:styleId="HTML-cytat">
    <w:name w:val="HTML Cite"/>
    <w:rsid w:val="006D7365"/>
    <w:rPr>
      <w:rFonts w:cs="Times New Roman"/>
      <w:i/>
      <w:iCs/>
    </w:rPr>
  </w:style>
  <w:style w:type="character" w:customStyle="1" w:styleId="Znakinumeracji">
    <w:name w:val="Znaki numeracji"/>
    <w:rsid w:val="006D7365"/>
    <w:rPr>
      <w:b/>
      <w:bCs/>
      <w:sz w:val="28"/>
      <w:szCs w:val="28"/>
    </w:rPr>
  </w:style>
  <w:style w:type="character" w:customStyle="1" w:styleId="Symbolewypunktowania">
    <w:name w:val="Symbole wypunktowania"/>
    <w:rsid w:val="006D7365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6D7365"/>
    <w:pPr>
      <w:keepNext/>
      <w:widowControl w:val="0"/>
      <w:suppressAutoHyphens/>
      <w:spacing w:before="240" w:after="120" w:line="240" w:lineRule="auto"/>
      <w:jc w:val="center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D7365"/>
    <w:pPr>
      <w:widowControl w:val="0"/>
      <w:suppressLineNumbers/>
      <w:suppressAutoHyphens/>
      <w:spacing w:before="120" w:after="120" w:line="240" w:lineRule="auto"/>
      <w:jc w:val="center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6D7365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ust">
    <w:name w:val="ust"/>
    <w:rsid w:val="006D7365"/>
    <w:pPr>
      <w:suppressAutoHyphens/>
      <w:spacing w:before="60" w:after="60"/>
      <w:ind w:left="426" w:hanging="284"/>
      <w:jc w:val="both"/>
    </w:pPr>
    <w:rPr>
      <w:rFonts w:ascii="Times New Roman" w:eastAsia="Arial" w:hAnsi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6D7365"/>
    <w:pPr>
      <w:spacing w:after="120" w:line="360" w:lineRule="auto"/>
      <w:ind w:left="283"/>
    </w:pPr>
    <w:rPr>
      <w:rFonts w:ascii="Arial" w:eastAsia="Times New Roman" w:hAnsi="Arial" w:cs="Times New Roman"/>
      <w:sz w:val="24"/>
      <w:szCs w:val="24"/>
      <w:lang w:val="x-none" w:eastAsia="ar-SA"/>
    </w:rPr>
  </w:style>
  <w:style w:type="character" w:customStyle="1" w:styleId="TekstpodstawowywcityZnak">
    <w:name w:val="Tekst podstawowy wcięty Znak"/>
    <w:link w:val="Tekstpodstawowywcity"/>
    <w:rsid w:val="006D7365"/>
    <w:rPr>
      <w:rFonts w:ascii="Arial" w:eastAsia="Times New Roman" w:hAnsi="Arial" w:cs="Times New Roman"/>
      <w:sz w:val="24"/>
      <w:szCs w:val="24"/>
      <w:lang w:val="x-none" w:eastAsia="ar-SA"/>
    </w:rPr>
  </w:style>
  <w:style w:type="paragraph" w:customStyle="1" w:styleId="BodyText22">
    <w:name w:val="Body Text 22"/>
    <w:basedOn w:val="Normalny"/>
    <w:rsid w:val="006D7365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customStyle="1" w:styleId="Tekstpodstawowy31">
    <w:name w:val="Tekst podstawowy 31"/>
    <w:basedOn w:val="Normalny"/>
    <w:rsid w:val="006D7365"/>
    <w:pPr>
      <w:spacing w:after="120" w:line="360" w:lineRule="auto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6D7365"/>
    <w:pPr>
      <w:widowControl w:val="0"/>
      <w:spacing w:after="0" w:line="240" w:lineRule="auto"/>
      <w:jc w:val="both"/>
    </w:pPr>
    <w:rPr>
      <w:rFonts w:ascii="Arial" w:eastAsia="Times New Roman" w:hAnsi="Arial" w:cs="Arial"/>
      <w:lang w:eastAsia="ar-SA"/>
    </w:rPr>
  </w:style>
  <w:style w:type="paragraph" w:customStyle="1" w:styleId="Nagwekwykazurde1">
    <w:name w:val="Nagłówek wykazu źródeł1"/>
    <w:basedOn w:val="Normalny"/>
    <w:next w:val="Normalny"/>
    <w:rsid w:val="006D7365"/>
    <w:pPr>
      <w:spacing w:before="120"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6D7365"/>
    <w:pPr>
      <w:spacing w:after="0" w:line="36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kstprzypisukocowegoZnak">
    <w:name w:val="Tekst przypisu końcowego Znak"/>
    <w:link w:val="Tekstprzypisukocowego"/>
    <w:rsid w:val="006D7365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Tekstpodstawowywcity31">
    <w:name w:val="Tekst podstawowy wcięty 31"/>
    <w:basedOn w:val="Normalny"/>
    <w:rsid w:val="006D7365"/>
    <w:pPr>
      <w:spacing w:after="120" w:line="360" w:lineRule="auto"/>
      <w:ind w:left="283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6D7365"/>
    <w:pPr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listapunktowana">
    <w:name w:val="listapunktowana"/>
    <w:basedOn w:val="Normalny"/>
    <w:rsid w:val="006D736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nawias">
    <w:name w:val="listanawias"/>
    <w:basedOn w:val="Normalny"/>
    <w:rsid w:val="006D736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pistreci1">
    <w:name w:val="toc 1"/>
    <w:basedOn w:val="Normalny"/>
    <w:next w:val="Normalny"/>
    <w:rsid w:val="006D7365"/>
    <w:pPr>
      <w:numPr>
        <w:numId w:val="19"/>
      </w:num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6D7365"/>
    <w:pPr>
      <w:spacing w:after="200" w:line="276" w:lineRule="auto"/>
      <w:ind w:left="720"/>
    </w:pPr>
    <w:rPr>
      <w:rFonts w:ascii="Calibri" w:eastAsia="Times New Roman" w:hAnsi="Calibri"/>
      <w:lang w:eastAsia="ar-SA"/>
    </w:rPr>
  </w:style>
  <w:style w:type="paragraph" w:customStyle="1" w:styleId="Texte-mail">
    <w:name w:val="Text e-mail"/>
    <w:basedOn w:val="Normalny"/>
    <w:rsid w:val="006D736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6D736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6D7365"/>
    <w:pPr>
      <w:spacing w:after="0" w:line="36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Poprawka1">
    <w:name w:val="Poprawka1"/>
    <w:rsid w:val="006D7365"/>
    <w:pPr>
      <w:suppressAutoHyphens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ListParagraph1">
    <w:name w:val="List Paragraph1"/>
    <w:basedOn w:val="Normalny"/>
    <w:rsid w:val="006D7365"/>
    <w:pPr>
      <w:spacing w:after="200" w:line="276" w:lineRule="auto"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Zawartotabeli">
    <w:name w:val="Zawartość tabeli"/>
    <w:basedOn w:val="Normalny"/>
    <w:rsid w:val="006D7365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6D7365"/>
    <w:rPr>
      <w:b/>
      <w:bCs/>
    </w:rPr>
  </w:style>
  <w:style w:type="table" w:styleId="Tabela-Siatka">
    <w:name w:val="Table Grid"/>
    <w:basedOn w:val="Standardowy"/>
    <w:uiPriority w:val="39"/>
    <w:rsid w:val="006D7365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8">
    <w:name w:val="Style8"/>
    <w:basedOn w:val="Normalny"/>
    <w:rsid w:val="006D7365"/>
    <w:pPr>
      <w:widowControl w:val="0"/>
      <w:autoSpaceDE w:val="0"/>
      <w:autoSpaceDN w:val="0"/>
      <w:adjustRightInd w:val="0"/>
      <w:spacing w:after="0" w:line="200" w:lineRule="exact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numbering" w:customStyle="1" w:styleId="Styl11">
    <w:name w:val="Styl11"/>
    <w:rsid w:val="006D7365"/>
    <w:pPr>
      <w:numPr>
        <w:numId w:val="21"/>
      </w:numPr>
    </w:pPr>
  </w:style>
  <w:style w:type="paragraph" w:styleId="Bezodstpw">
    <w:name w:val="No Spacing"/>
    <w:uiPriority w:val="1"/>
    <w:qFormat/>
    <w:rsid w:val="006D7365"/>
    <w:rPr>
      <w:rFonts w:ascii="Calibri" w:eastAsia="Calibri" w:hAnsi="Calibri"/>
      <w:sz w:val="22"/>
      <w:szCs w:val="22"/>
      <w:lang w:eastAsia="en-US"/>
    </w:rPr>
  </w:style>
  <w:style w:type="paragraph" w:customStyle="1" w:styleId="NormalBold">
    <w:name w:val="NormalBold"/>
    <w:basedOn w:val="Normalny"/>
    <w:link w:val="NormalBoldChar"/>
    <w:rsid w:val="006D7365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NormalBoldChar">
    <w:name w:val="NormalBold Char"/>
    <w:link w:val="NormalBold"/>
    <w:locked/>
    <w:rsid w:val="006D7365"/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DeltaViewInsertion">
    <w:name w:val="DeltaView Insertion"/>
    <w:rsid w:val="006D7365"/>
    <w:rPr>
      <w:b/>
      <w:i/>
      <w:spacing w:val="0"/>
    </w:rPr>
  </w:style>
  <w:style w:type="paragraph" w:customStyle="1" w:styleId="Text1">
    <w:name w:val="Text 1"/>
    <w:basedOn w:val="Normalny"/>
    <w:rsid w:val="006D7365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6D7365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6D7365"/>
    <w:pPr>
      <w:numPr>
        <w:numId w:val="2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6D7365"/>
    <w:pPr>
      <w:numPr>
        <w:numId w:val="2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6D7365"/>
    <w:pPr>
      <w:numPr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6D7365"/>
    <w:pPr>
      <w:numPr>
        <w:ilvl w:val="1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6D7365"/>
    <w:pPr>
      <w:numPr>
        <w:ilvl w:val="2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6D7365"/>
    <w:pPr>
      <w:numPr>
        <w:ilvl w:val="3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6D7365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6D7365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6D7365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akapitdomyslny1">
    <w:name w:val="akapitdomyslny1"/>
    <w:rsid w:val="006D7365"/>
  </w:style>
  <w:style w:type="paragraph" w:styleId="Tekstpodstawowywcity2">
    <w:name w:val="Body Text Indent 2"/>
    <w:basedOn w:val="Normalny"/>
    <w:link w:val="Tekstpodstawowywcity2Znak"/>
    <w:uiPriority w:val="99"/>
    <w:rsid w:val="006D7365"/>
    <w:pPr>
      <w:widowControl w:val="0"/>
      <w:suppressAutoHyphens/>
      <w:spacing w:after="120" w:line="480" w:lineRule="auto"/>
      <w:ind w:left="283"/>
      <w:jc w:val="center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wcity2Znak">
    <w:name w:val="Tekst podstawowy wcięty 2 Znak"/>
    <w:link w:val="Tekstpodstawowywcity2"/>
    <w:uiPriority w:val="99"/>
    <w:rsid w:val="006D736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ierozpoznanawzmianka1">
    <w:name w:val="Nierozpoznana wzmianka1"/>
    <w:uiPriority w:val="99"/>
    <w:semiHidden/>
    <w:unhideWhenUsed/>
    <w:rsid w:val="006D7365"/>
    <w:rPr>
      <w:color w:val="605E5C"/>
      <w:shd w:val="clear" w:color="auto" w:fill="E1DFDD"/>
    </w:rPr>
  </w:style>
  <w:style w:type="numbering" w:customStyle="1" w:styleId="Styl3">
    <w:name w:val="Styl3"/>
    <w:uiPriority w:val="99"/>
    <w:rsid w:val="006D7365"/>
    <w:pPr>
      <w:numPr>
        <w:numId w:val="25"/>
      </w:numPr>
    </w:pPr>
  </w:style>
  <w:style w:type="numbering" w:customStyle="1" w:styleId="Styl4">
    <w:name w:val="Styl4"/>
    <w:uiPriority w:val="99"/>
    <w:rsid w:val="006D7365"/>
    <w:pPr>
      <w:numPr>
        <w:numId w:val="26"/>
      </w:numPr>
    </w:pPr>
  </w:style>
  <w:style w:type="numbering" w:customStyle="1" w:styleId="Styl6">
    <w:name w:val="Styl6"/>
    <w:uiPriority w:val="99"/>
    <w:rsid w:val="006D7365"/>
    <w:pPr>
      <w:numPr>
        <w:numId w:val="27"/>
      </w:numPr>
    </w:pPr>
  </w:style>
  <w:style w:type="numbering" w:customStyle="1" w:styleId="Styl7">
    <w:name w:val="Styl7"/>
    <w:uiPriority w:val="99"/>
    <w:rsid w:val="006D7365"/>
    <w:pPr>
      <w:numPr>
        <w:numId w:val="28"/>
      </w:numPr>
    </w:pPr>
  </w:style>
  <w:style w:type="numbering" w:customStyle="1" w:styleId="Styl8">
    <w:name w:val="Styl8"/>
    <w:uiPriority w:val="99"/>
    <w:rsid w:val="006D7365"/>
    <w:pPr>
      <w:numPr>
        <w:numId w:val="29"/>
      </w:numPr>
    </w:pPr>
  </w:style>
  <w:style w:type="numbering" w:customStyle="1" w:styleId="Styl9">
    <w:name w:val="Styl9"/>
    <w:uiPriority w:val="99"/>
    <w:rsid w:val="006D7365"/>
    <w:pPr>
      <w:numPr>
        <w:numId w:val="30"/>
      </w:numPr>
    </w:pPr>
  </w:style>
  <w:style w:type="numbering" w:customStyle="1" w:styleId="Styl10">
    <w:name w:val="Styl10"/>
    <w:uiPriority w:val="99"/>
    <w:rsid w:val="006D7365"/>
    <w:pPr>
      <w:numPr>
        <w:numId w:val="31"/>
      </w:numPr>
    </w:pPr>
  </w:style>
  <w:style w:type="numbering" w:customStyle="1" w:styleId="Styl12">
    <w:name w:val="Styl12"/>
    <w:uiPriority w:val="99"/>
    <w:rsid w:val="006D7365"/>
    <w:pPr>
      <w:numPr>
        <w:numId w:val="32"/>
      </w:numPr>
    </w:pPr>
  </w:style>
  <w:style w:type="character" w:styleId="Numerstrony">
    <w:name w:val="page number"/>
    <w:rsid w:val="006D7365"/>
    <w:rPr>
      <w:rFonts w:cs="Times New Roman"/>
    </w:rPr>
  </w:style>
  <w:style w:type="paragraph" w:customStyle="1" w:styleId="Teksttabela">
    <w:name w:val="Tekst_tabela"/>
    <w:basedOn w:val="Bezodstpw"/>
    <w:rsid w:val="006D7365"/>
    <w:pPr>
      <w:spacing w:before="40" w:after="40"/>
    </w:pPr>
    <w:rPr>
      <w:rFonts w:ascii="Arial" w:hAnsi="Arial" w:cs="Tahoma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6D7365"/>
    <w:pPr>
      <w:suppressAutoHyphens/>
      <w:spacing w:after="200" w:line="276" w:lineRule="auto"/>
      <w:ind w:left="720"/>
    </w:pPr>
    <w:rPr>
      <w:rFonts w:ascii="Calibri" w:eastAsia="Times New Roman" w:hAnsi="Calibri"/>
      <w:lang w:eastAsia="ar-SA"/>
    </w:rPr>
  </w:style>
  <w:style w:type="paragraph" w:customStyle="1" w:styleId="price">
    <w:name w:val="price"/>
    <w:basedOn w:val="Normalny"/>
    <w:rsid w:val="006D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mount">
    <w:name w:val="amount"/>
    <w:rsid w:val="006D7365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D736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D736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D736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D736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styleId="Odwoanieprzypisukocowego">
    <w:name w:val="endnote reference"/>
    <w:unhideWhenUsed/>
    <w:rsid w:val="006D7365"/>
    <w:rPr>
      <w:vertAlign w:val="superscript"/>
    </w:rPr>
  </w:style>
  <w:style w:type="numbering" w:customStyle="1" w:styleId="11111121">
    <w:name w:val="1 / 1.1 / 1.1.121"/>
    <w:basedOn w:val="Bezlisty"/>
    <w:next w:val="111111"/>
    <w:unhideWhenUsed/>
    <w:rsid w:val="001F59A7"/>
    <w:pPr>
      <w:numPr>
        <w:numId w:val="9"/>
      </w:numPr>
    </w:pPr>
  </w:style>
  <w:style w:type="numbering" w:customStyle="1" w:styleId="Bezlisty1">
    <w:name w:val="Bez listy1"/>
    <w:next w:val="Bezlisty"/>
    <w:uiPriority w:val="99"/>
    <w:semiHidden/>
    <w:unhideWhenUsed/>
    <w:rsid w:val="006D7365"/>
  </w:style>
  <w:style w:type="paragraph" w:customStyle="1" w:styleId="xmsonormal">
    <w:name w:val="x_msonormal"/>
    <w:basedOn w:val="Normalny"/>
    <w:uiPriority w:val="99"/>
    <w:rsid w:val="006D7365"/>
    <w:pPr>
      <w:spacing w:after="0" w:line="240" w:lineRule="auto"/>
    </w:pPr>
    <w:rPr>
      <w:rFonts w:ascii="Calibri" w:eastAsia="Calibri" w:hAnsi="Calibri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D7365"/>
    <w:pPr>
      <w:spacing w:after="0"/>
      <w:ind w:firstLine="360"/>
    </w:pPr>
    <w:rPr>
      <w:sz w:val="24"/>
      <w:szCs w:val="24"/>
      <w:lang w:val="en-US" w:eastAsia="en-US"/>
    </w:rPr>
  </w:style>
  <w:style w:type="character" w:customStyle="1" w:styleId="TekstpodstawowyzwciciemZnak">
    <w:name w:val="Tekst podstawowy z wcięciem Znak"/>
    <w:link w:val="Tekstpodstawowyzwciciem"/>
    <w:uiPriority w:val="99"/>
    <w:rsid w:val="006D7365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numbering" w:customStyle="1" w:styleId="Styl51">
    <w:name w:val="Styl51"/>
    <w:uiPriority w:val="99"/>
    <w:rsid w:val="006D7365"/>
  </w:style>
  <w:style w:type="numbering" w:customStyle="1" w:styleId="WW8Num33122">
    <w:name w:val="WW8Num33122"/>
    <w:rsid w:val="006D7365"/>
  </w:style>
  <w:style w:type="numbering" w:customStyle="1" w:styleId="11111111">
    <w:name w:val="1 / 1.1 / 1.1.111"/>
    <w:basedOn w:val="Bezlisty"/>
    <w:next w:val="111111"/>
    <w:rsid w:val="006D7365"/>
    <w:pPr>
      <w:numPr>
        <w:numId w:val="4"/>
      </w:numPr>
    </w:pPr>
  </w:style>
  <w:style w:type="numbering" w:customStyle="1" w:styleId="1111112">
    <w:name w:val="1 / 1.1 / 1.1.12"/>
    <w:basedOn w:val="Bezlisty"/>
    <w:next w:val="111111"/>
    <w:unhideWhenUsed/>
    <w:rsid w:val="006D7365"/>
    <w:pPr>
      <w:numPr>
        <w:numId w:val="7"/>
      </w:numPr>
    </w:pPr>
  </w:style>
  <w:style w:type="numbering" w:customStyle="1" w:styleId="Styl13">
    <w:name w:val="Styl13"/>
    <w:rsid w:val="006D7365"/>
    <w:pPr>
      <w:numPr>
        <w:numId w:val="5"/>
      </w:numPr>
    </w:pPr>
  </w:style>
  <w:style w:type="numbering" w:customStyle="1" w:styleId="Styl21">
    <w:name w:val="Styl21"/>
    <w:uiPriority w:val="99"/>
    <w:rsid w:val="006D7365"/>
    <w:pPr>
      <w:numPr>
        <w:numId w:val="6"/>
      </w:numPr>
    </w:pPr>
  </w:style>
  <w:style w:type="numbering" w:customStyle="1" w:styleId="WW8Num331211">
    <w:name w:val="WW8Num331211"/>
    <w:rsid w:val="006D7365"/>
  </w:style>
  <w:style w:type="numbering" w:customStyle="1" w:styleId="Bezlisty2">
    <w:name w:val="Bez listy2"/>
    <w:next w:val="Bezlisty"/>
    <w:uiPriority w:val="99"/>
    <w:semiHidden/>
    <w:unhideWhenUsed/>
    <w:rsid w:val="006D7365"/>
  </w:style>
  <w:style w:type="character" w:customStyle="1" w:styleId="ZnakZnak20">
    <w:name w:val="Znak Znak20"/>
    <w:rsid w:val="006D7365"/>
  </w:style>
  <w:style w:type="character" w:customStyle="1" w:styleId="ZnakZnak10">
    <w:name w:val="Znak Znak10"/>
    <w:semiHidden/>
    <w:rsid w:val="006D7365"/>
  </w:style>
  <w:style w:type="character" w:customStyle="1" w:styleId="ZnakZnak0">
    <w:name w:val="Znak Znak0"/>
    <w:semiHidden/>
    <w:rsid w:val="006D7365"/>
    <w:rPr>
      <w:rFonts w:ascii="Tahoma" w:hAnsi="Tahoma" w:cs="Tahoma"/>
      <w:sz w:val="16"/>
      <w:szCs w:val="16"/>
    </w:rPr>
  </w:style>
  <w:style w:type="numbering" w:customStyle="1" w:styleId="Styl111">
    <w:name w:val="Styl111"/>
    <w:rsid w:val="006D7365"/>
    <w:pPr>
      <w:numPr>
        <w:numId w:val="1"/>
      </w:numPr>
    </w:pPr>
  </w:style>
  <w:style w:type="numbering" w:customStyle="1" w:styleId="11111113">
    <w:name w:val="1 / 1.1 / 1.1.113"/>
    <w:basedOn w:val="Bezlisty"/>
    <w:next w:val="111111"/>
    <w:rsid w:val="006D7365"/>
    <w:pPr>
      <w:numPr>
        <w:numId w:val="3"/>
      </w:numPr>
    </w:pPr>
  </w:style>
  <w:style w:type="numbering" w:customStyle="1" w:styleId="1111113">
    <w:name w:val="1 / 1.1 / 1.1.13"/>
    <w:basedOn w:val="Bezlisty"/>
    <w:next w:val="111111"/>
    <w:rsid w:val="006D7365"/>
    <w:pPr>
      <w:numPr>
        <w:numId w:val="2"/>
      </w:numPr>
    </w:pPr>
  </w:style>
  <w:style w:type="character" w:customStyle="1" w:styleId="h2">
    <w:name w:val="h2"/>
    <w:rsid w:val="006D7365"/>
  </w:style>
  <w:style w:type="paragraph" w:styleId="Tekstpodstawowy3">
    <w:name w:val="Body Text 3"/>
    <w:basedOn w:val="Normalny"/>
    <w:link w:val="Tekstpodstawowy3Znak"/>
    <w:rsid w:val="006D7365"/>
    <w:pPr>
      <w:spacing w:after="120" w:line="27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link w:val="Tekstpodstawowy3"/>
    <w:rsid w:val="006D7365"/>
    <w:rPr>
      <w:rFonts w:ascii="Calibri" w:eastAsia="Calibri" w:hAnsi="Calibri" w:cs="Times New Roman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39"/>
    <w:rsid w:val="006D736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6D7365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Tretekstu">
    <w:name w:val="Treść tekstu"/>
    <w:basedOn w:val="Normalny"/>
    <w:rsid w:val="006D7365"/>
    <w:pPr>
      <w:suppressAutoHyphens/>
      <w:spacing w:after="120" w:line="276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customStyle="1" w:styleId="arimr">
    <w:name w:val="arimr"/>
    <w:basedOn w:val="Normalny"/>
    <w:rsid w:val="006D7365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apple-converted-space">
    <w:name w:val="apple-converted-space"/>
    <w:rsid w:val="006D7365"/>
  </w:style>
  <w:style w:type="character" w:customStyle="1" w:styleId="Znakiprzypiswdolnych">
    <w:name w:val="Znaki przypisów dolnych"/>
    <w:rsid w:val="006D7365"/>
    <w:rPr>
      <w:vertAlign w:val="superscript"/>
    </w:rPr>
  </w:style>
  <w:style w:type="numbering" w:customStyle="1" w:styleId="111111111">
    <w:name w:val="1 / 1.1 / 1.1.1111"/>
    <w:basedOn w:val="Bezlisty"/>
    <w:next w:val="111111"/>
    <w:rsid w:val="006D7365"/>
    <w:pPr>
      <w:numPr>
        <w:numId w:val="59"/>
      </w:numPr>
    </w:pPr>
  </w:style>
  <w:style w:type="paragraph" w:customStyle="1" w:styleId="TableContents">
    <w:name w:val="Table Contents"/>
    <w:basedOn w:val="Normalny"/>
    <w:rsid w:val="006D736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6D736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Tabela-Siatka2">
    <w:name w:val="Tabela - Siatka2"/>
    <w:basedOn w:val="Standardowy"/>
    <w:next w:val="Tabela-Siatka"/>
    <w:uiPriority w:val="59"/>
    <w:rsid w:val="006D7365"/>
    <w:pPr>
      <w:suppressAutoHyphens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1">
    <w:name w:val="1 / 1.1 / 1.1.151"/>
    <w:basedOn w:val="Bezlisty"/>
    <w:next w:val="111111"/>
    <w:rsid w:val="006D7365"/>
    <w:pPr>
      <w:numPr>
        <w:numId w:val="13"/>
      </w:numPr>
    </w:pPr>
  </w:style>
  <w:style w:type="character" w:customStyle="1" w:styleId="markedcontent">
    <w:name w:val="markedcontent"/>
    <w:rsid w:val="00B2788D"/>
  </w:style>
  <w:style w:type="numbering" w:customStyle="1" w:styleId="Styl131">
    <w:name w:val="Styl131"/>
    <w:rsid w:val="001F59A7"/>
    <w:pPr>
      <w:numPr>
        <w:numId w:val="75"/>
      </w:numPr>
    </w:pPr>
  </w:style>
  <w:style w:type="numbering" w:customStyle="1" w:styleId="Styl1131">
    <w:name w:val="Styl1131"/>
    <w:rsid w:val="00F8652F"/>
    <w:pPr>
      <w:numPr>
        <w:numId w:val="65"/>
      </w:numPr>
    </w:pPr>
  </w:style>
  <w:style w:type="table" w:customStyle="1" w:styleId="Tabela-Siatka3">
    <w:name w:val="Tabela - Siatka3"/>
    <w:basedOn w:val="Standardowy"/>
    <w:next w:val="Tabela-Siatka"/>
    <w:uiPriority w:val="39"/>
    <w:rsid w:val="00B97261"/>
    <w:rPr>
      <w:rFonts w:eastAsia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22">
    <w:name w:val="Styl1122"/>
    <w:rsid w:val="00281878"/>
    <w:pPr>
      <w:numPr>
        <w:numId w:val="147"/>
      </w:numPr>
    </w:pPr>
  </w:style>
  <w:style w:type="numbering" w:customStyle="1" w:styleId="11111133">
    <w:name w:val="1 / 1.1 / 1.1.133"/>
    <w:basedOn w:val="Bezlisty"/>
    <w:next w:val="111111"/>
    <w:rsid w:val="003D0FE8"/>
    <w:pPr>
      <w:numPr>
        <w:numId w:val="55"/>
      </w:numPr>
    </w:pPr>
  </w:style>
  <w:style w:type="numbering" w:customStyle="1" w:styleId="111111151">
    <w:name w:val="1 / 1.1 / 1.1.1151"/>
    <w:basedOn w:val="Bezlisty"/>
    <w:next w:val="111111"/>
    <w:rsid w:val="003D0FE8"/>
    <w:pPr>
      <w:numPr>
        <w:numId w:val="87"/>
      </w:numPr>
    </w:pPr>
  </w:style>
  <w:style w:type="numbering" w:customStyle="1" w:styleId="Styl112">
    <w:name w:val="Styl112"/>
    <w:rsid w:val="00AE0C1F"/>
    <w:pPr>
      <w:numPr>
        <w:numId w:val="148"/>
      </w:numPr>
    </w:pPr>
  </w:style>
  <w:style w:type="numbering" w:customStyle="1" w:styleId="Styl113">
    <w:name w:val="Styl113"/>
    <w:rsid w:val="00AE0C1F"/>
    <w:pPr>
      <w:numPr>
        <w:numId w:val="150"/>
      </w:numPr>
    </w:pPr>
  </w:style>
  <w:style w:type="numbering" w:customStyle="1" w:styleId="Styl1121">
    <w:name w:val="Styl1121"/>
    <w:rsid w:val="00AE0C1F"/>
    <w:pPr>
      <w:numPr>
        <w:numId w:val="149"/>
      </w:numPr>
    </w:pPr>
  </w:style>
  <w:style w:type="numbering" w:customStyle="1" w:styleId="Styl114">
    <w:name w:val="Styl114"/>
    <w:rsid w:val="00AE0C1F"/>
    <w:pPr>
      <w:numPr>
        <w:numId w:val="118"/>
      </w:numPr>
    </w:pPr>
  </w:style>
  <w:style w:type="paragraph" w:customStyle="1" w:styleId="pf0">
    <w:name w:val="pf0"/>
    <w:basedOn w:val="Normalny"/>
    <w:rsid w:val="0041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410FC1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2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8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%20CLOUD\Dropbox%20(Osobiste)\Wymiana%20Ewa%20i%20Daniel\UJ%20CM%20-%20CDT-CARD\papier%20CDT%20CARD\CDT-CARD%20PAPIER%20A4%20KOLO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4" ma:contentTypeDescription="Utwórz nowy dokument." ma:contentTypeScope="" ma:versionID="cc9db76a115b76c51b3260022d233922">
  <xsd:schema xmlns:xsd="http://www.w3.org/2001/XMLSchema" xmlns:xs="http://www.w3.org/2001/XMLSchema" xmlns:p="http://schemas.microsoft.com/office/2006/metadata/properties" xmlns:ns2="e0ae9f3e-ba6e-4584-ba3e-f39d9417dd6e" targetNamespace="http://schemas.microsoft.com/office/2006/metadata/properties" ma:root="true" ma:fieldsID="21523413f217f0641546020da92cbecb" ns2:_="">
    <xsd:import namespace="e0ae9f3e-ba6e-4584-ba3e-f39d9417dd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AE690-7602-42FC-9FEA-AD9E80CB2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38FDB9-E03B-45E2-AB39-239F605B8E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DEFBC3-EA18-4439-BCFF-4D314CA34D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8C865D9-A628-4A9B-9365-EC47F25B7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CDT-CARD PAPIER A4 KOLOR.dotx</Template>
  <TotalTime>4</TotalTime>
  <Pages>1</Pages>
  <Words>1512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</dc:creator>
  <cp:keywords/>
  <dc:description/>
  <cp:lastModifiedBy>Iwona Kołodziejczyk</cp:lastModifiedBy>
  <cp:revision>7</cp:revision>
  <cp:lastPrinted>2024-06-28T16:13:00Z</cp:lastPrinted>
  <dcterms:created xsi:type="dcterms:W3CDTF">2024-06-28T16:12:00Z</dcterms:created>
  <dcterms:modified xsi:type="dcterms:W3CDTF">2024-06-28T17:30:00Z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</Properties>
</file>